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AC71C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D0DC3" w:rsidRPr="00ED0DC3">
        <w:rPr>
          <w:b/>
          <w:sz w:val="24"/>
        </w:rPr>
        <w:t>NA/P/373/2019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9D0714" w:rsidRDefault="007D36CE" w:rsidP="009D0714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9D0714">
        <w:t xml:space="preserve">trybie </w:t>
      </w:r>
      <w:r w:rsidR="00ED0DC3" w:rsidRPr="009D0714">
        <w:t>przetarg</w:t>
      </w:r>
      <w:r w:rsidR="009D0714" w:rsidRPr="009D0714">
        <w:t>u</w:t>
      </w:r>
      <w:r w:rsidR="00ED0DC3" w:rsidRPr="009D0714">
        <w:t xml:space="preserve"> nieograniczon</w:t>
      </w:r>
      <w:r w:rsidR="009D0714" w:rsidRPr="009D0714">
        <w:t>ego</w:t>
      </w:r>
      <w:r w:rsidR="00753DC1">
        <w:t xml:space="preserve"> na:</w:t>
      </w:r>
      <w:r w:rsidR="009D0714">
        <w:t xml:space="preserve"> </w:t>
      </w:r>
      <w:r w:rsidR="00ED0DC3" w:rsidRPr="00ED0DC3">
        <w:rPr>
          <w:b/>
          <w:szCs w:val="24"/>
        </w:rPr>
        <w:t>Wykonanie instalacji oddymiania klatki schodowej w budynku F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D0DC3" w:rsidRPr="00ED0DC3">
        <w:rPr>
          <w:sz w:val="24"/>
          <w:szCs w:val="24"/>
        </w:rPr>
        <w:t>(</w:t>
      </w:r>
      <w:proofErr w:type="spellStart"/>
      <w:r w:rsidR="00ED0DC3" w:rsidRPr="00ED0DC3">
        <w:rPr>
          <w:sz w:val="24"/>
          <w:szCs w:val="24"/>
        </w:rPr>
        <w:t>t.j</w:t>
      </w:r>
      <w:proofErr w:type="spellEnd"/>
      <w:r w:rsidR="00ED0DC3" w:rsidRPr="00ED0DC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D0DC3" w:rsidRPr="00ED0DC3">
        <w:rPr>
          <w:sz w:val="24"/>
          <w:szCs w:val="24"/>
        </w:rPr>
        <w:t>(</w:t>
      </w:r>
      <w:proofErr w:type="spellStart"/>
      <w:r w:rsidR="00ED0DC3" w:rsidRPr="00ED0DC3">
        <w:rPr>
          <w:sz w:val="24"/>
          <w:szCs w:val="24"/>
        </w:rPr>
        <w:t>t.j</w:t>
      </w:r>
      <w:proofErr w:type="spellEnd"/>
      <w:r w:rsidR="00ED0DC3" w:rsidRPr="00ED0DC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D0DC3" w:rsidRPr="00ED0DC3">
        <w:rPr>
          <w:sz w:val="24"/>
          <w:szCs w:val="24"/>
        </w:rPr>
        <w:t>(</w:t>
      </w:r>
      <w:proofErr w:type="spellStart"/>
      <w:r w:rsidR="00ED0DC3" w:rsidRPr="00ED0DC3">
        <w:rPr>
          <w:sz w:val="24"/>
          <w:szCs w:val="24"/>
        </w:rPr>
        <w:t>t.j</w:t>
      </w:r>
      <w:proofErr w:type="spellEnd"/>
      <w:r w:rsidR="00ED0DC3" w:rsidRPr="00ED0DC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4D6" w:rsidRDefault="007A44D6">
      <w:r>
        <w:separator/>
      </w:r>
    </w:p>
  </w:endnote>
  <w:endnote w:type="continuationSeparator" w:id="0">
    <w:p w:rsidR="007A44D6" w:rsidRDefault="007A4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C71C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71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71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DC3" w:rsidRDefault="00ED0D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4D6" w:rsidRDefault="007A44D6">
      <w:r>
        <w:separator/>
      </w:r>
    </w:p>
  </w:footnote>
  <w:footnote w:type="continuationSeparator" w:id="0">
    <w:p w:rsidR="007A44D6" w:rsidRDefault="007A44D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DC3" w:rsidRDefault="00ED0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DC3" w:rsidRDefault="00ED0D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DC3" w:rsidRDefault="00ED0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44D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44D6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12E1"/>
    <w:rsid w:val="00952336"/>
    <w:rsid w:val="009A21D7"/>
    <w:rsid w:val="009A4A2C"/>
    <w:rsid w:val="009D0714"/>
    <w:rsid w:val="00A24942"/>
    <w:rsid w:val="00A311C9"/>
    <w:rsid w:val="00A46EFE"/>
    <w:rsid w:val="00A807A7"/>
    <w:rsid w:val="00AB6C06"/>
    <w:rsid w:val="00AB7377"/>
    <w:rsid w:val="00AC71C8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0DC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436A23"/>
  <w15:chartTrackingRefBased/>
  <w15:docId w15:val="{520DF3AA-9E42-47C1-A6D6-1E3399F3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EBDCE-502A-43EA-8526-46A9D810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2019-11-19T11:58:00Z</dcterms:created>
  <dcterms:modified xsi:type="dcterms:W3CDTF">2019-11-19T11:58:00Z</dcterms:modified>
</cp:coreProperties>
</file>