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85679D">
        <w:rPr>
          <w:b/>
          <w:sz w:val="24"/>
        </w:rPr>
        <w:t xml:space="preserve"> </w:t>
      </w:r>
      <w:r w:rsidR="001535C4">
        <w:rPr>
          <w:b/>
          <w:sz w:val="24"/>
        </w:rPr>
        <w:t>776</w:t>
      </w:r>
      <w:r w:rsidR="009277C4">
        <w:rPr>
          <w:b/>
          <w:sz w:val="24"/>
        </w:rPr>
        <w:t xml:space="preserve"> </w:t>
      </w:r>
      <w:r w:rsidR="008957C0">
        <w:rPr>
          <w:b/>
          <w:sz w:val="24"/>
        </w:rPr>
        <w:t>/19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85679D">
        <w:rPr>
          <w:sz w:val="24"/>
        </w:rPr>
        <w:t>2019-11-19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oraz Powiadomienie o przedłużeniu terminu składania ofert</w:t>
      </w:r>
      <w:r w:rsidR="004A08FD">
        <w:rPr>
          <w:rFonts w:ascii="Times New Roman" w:hAnsi="Times New Roman"/>
        </w:rPr>
        <w:t xml:space="preserve"> 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E30DA">
        <w:rPr>
          <w:b/>
          <w:sz w:val="24"/>
          <w:szCs w:val="22"/>
        </w:rPr>
        <w:t xml:space="preserve">Dostawę </w:t>
      </w:r>
      <w:r w:rsidR="0085679D">
        <w:rPr>
          <w:b/>
          <w:sz w:val="24"/>
          <w:szCs w:val="22"/>
        </w:rPr>
        <w:t>drona ze zintegrowaną kamerą termowizyjną-wideo na gimbalu</w:t>
      </w:r>
      <w:r w:rsidR="005A7A5C">
        <w:rPr>
          <w:b/>
          <w:sz w:val="24"/>
          <w:szCs w:val="22"/>
        </w:rPr>
        <w:t xml:space="preserve">, </w:t>
      </w:r>
      <w:r w:rsidR="004A08FD">
        <w:rPr>
          <w:sz w:val="24"/>
          <w:szCs w:val="22"/>
        </w:rPr>
        <w:t xml:space="preserve">spr. nr rej. </w:t>
      </w:r>
      <w:r w:rsidR="0085679D">
        <w:rPr>
          <w:b/>
          <w:sz w:val="24"/>
          <w:szCs w:val="22"/>
        </w:rPr>
        <w:t>ZP/ZN-16</w:t>
      </w:r>
      <w:r w:rsidR="004A08FD" w:rsidRPr="004A08FD">
        <w:rPr>
          <w:b/>
          <w:sz w:val="24"/>
          <w:szCs w:val="22"/>
        </w:rPr>
        <w:t>/1</w:t>
      </w:r>
      <w:r w:rsidR="008957C0">
        <w:rPr>
          <w:b/>
          <w:sz w:val="24"/>
          <w:szCs w:val="22"/>
        </w:rPr>
        <w:t>9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85679D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85679D" w:rsidRDefault="000B2A0C" w:rsidP="00F70F62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>PYTANIE</w:t>
      </w:r>
      <w:r w:rsidR="004A08FD" w:rsidRPr="0085679D">
        <w:rPr>
          <w:b/>
          <w:sz w:val="24"/>
          <w:szCs w:val="24"/>
          <w:u w:val="single"/>
        </w:rPr>
        <w:t xml:space="preserve"> 1</w:t>
      </w:r>
      <w:r w:rsidR="005848CC" w:rsidRPr="0085679D">
        <w:rPr>
          <w:b/>
          <w:sz w:val="24"/>
          <w:szCs w:val="24"/>
          <w:u w:val="single"/>
        </w:rPr>
        <w:t>.</w:t>
      </w:r>
    </w:p>
    <w:p w:rsidR="005A7A5C" w:rsidRPr="0085679D" w:rsidRDefault="0085679D" w:rsidP="00F70F62">
      <w:pPr>
        <w:rPr>
          <w:sz w:val="24"/>
          <w:szCs w:val="24"/>
        </w:rPr>
      </w:pPr>
      <w:r w:rsidRPr="0085679D">
        <w:rPr>
          <w:color w:val="000000"/>
          <w:sz w:val="24"/>
          <w:szCs w:val="24"/>
          <w:shd w:val="clear" w:color="auto" w:fill="FDFDFD"/>
        </w:rPr>
        <w:t>Napisali Państwo w swojej ofercie o powiększeniu cyfrowym 10x</w:t>
      </w:r>
      <w:r w:rsidRPr="0085679D">
        <w:rPr>
          <w:b/>
          <w:bCs/>
          <w:color w:val="000000"/>
          <w:sz w:val="24"/>
          <w:szCs w:val="24"/>
          <w:shd w:val="clear" w:color="auto" w:fill="FDFDFD"/>
        </w:rPr>
        <w:t> </w:t>
      </w:r>
      <w:r w:rsidRPr="0085679D">
        <w:rPr>
          <w:color w:val="000000"/>
          <w:sz w:val="24"/>
          <w:szCs w:val="24"/>
          <w:shd w:val="clear" w:color="auto" w:fill="FDFDFD"/>
        </w:rPr>
        <w:t>w przypadku proponowanej przez nas kamery wynosi 8x</w:t>
      </w:r>
    </w:p>
    <w:p w:rsidR="00090CD9" w:rsidRPr="0085679D" w:rsidRDefault="000B2A0C" w:rsidP="000E30DA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>ODPOWIEDŹ</w:t>
      </w:r>
      <w:r w:rsidR="004A08FD" w:rsidRPr="0085679D">
        <w:rPr>
          <w:b/>
          <w:sz w:val="24"/>
          <w:szCs w:val="24"/>
          <w:u w:val="single"/>
        </w:rPr>
        <w:t xml:space="preserve"> 1</w:t>
      </w:r>
      <w:r w:rsidR="005848CC" w:rsidRPr="0085679D">
        <w:rPr>
          <w:b/>
          <w:sz w:val="24"/>
          <w:szCs w:val="24"/>
          <w:u w:val="single"/>
        </w:rPr>
        <w:t xml:space="preserve">. </w:t>
      </w:r>
    </w:p>
    <w:p w:rsidR="001F76D9" w:rsidRPr="0085679D" w:rsidRDefault="0085679D" w:rsidP="000E30DA">
      <w:pPr>
        <w:rPr>
          <w:b/>
          <w:sz w:val="24"/>
          <w:szCs w:val="24"/>
          <w:u w:val="single"/>
        </w:rPr>
      </w:pPr>
      <w:r>
        <w:rPr>
          <w:color w:val="000000"/>
          <w:sz w:val="24"/>
          <w:szCs w:val="24"/>
          <w:shd w:val="clear" w:color="auto" w:fill="FDFDFD"/>
        </w:rPr>
        <w:t>Zamawiający dopuszcza</w:t>
      </w:r>
      <w:r w:rsidRPr="0085679D">
        <w:rPr>
          <w:color w:val="000000"/>
          <w:sz w:val="24"/>
          <w:szCs w:val="24"/>
          <w:shd w:val="clear" w:color="auto" w:fill="FDFDFD"/>
        </w:rPr>
        <w:t xml:space="preserve"> powiększenie cyfrow</w:t>
      </w:r>
      <w:r>
        <w:rPr>
          <w:color w:val="000000"/>
          <w:sz w:val="24"/>
          <w:szCs w:val="24"/>
          <w:shd w:val="clear" w:color="auto" w:fill="FDFDFD"/>
        </w:rPr>
        <w:t>e kamery termowizyjnej do 8x.</w:t>
      </w:r>
    </w:p>
    <w:tbl>
      <w:tblPr>
        <w:tblW w:w="103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6340"/>
        <w:gridCol w:w="2152"/>
      </w:tblGrid>
      <w:tr w:rsidR="008957C0" w:rsidRPr="0085679D" w:rsidTr="001F76D9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957C0" w:rsidRPr="0085679D" w:rsidRDefault="008957C0" w:rsidP="009F4B17">
            <w:pPr>
              <w:pStyle w:val="Bezodstpw"/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Pr="0085679D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BA080C" w:rsidRPr="0085679D" w:rsidRDefault="00BA080C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BA080C" w:rsidRPr="0085679D" w:rsidRDefault="00BA080C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BA080C" w:rsidRPr="0085679D" w:rsidRDefault="00BA080C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Pr="0085679D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3540F" w:rsidRPr="0085679D" w:rsidRDefault="0063540F" w:rsidP="008957C0">
      <w:pPr>
        <w:rPr>
          <w:b/>
          <w:sz w:val="24"/>
          <w:szCs w:val="24"/>
          <w:u w:val="single"/>
        </w:rPr>
      </w:pPr>
    </w:p>
    <w:p w:rsidR="008957C0" w:rsidRPr="0085679D" w:rsidRDefault="0063540F" w:rsidP="0063540F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>PYTANIE</w:t>
      </w:r>
      <w:r w:rsidR="008957C0" w:rsidRPr="0085679D">
        <w:rPr>
          <w:b/>
          <w:sz w:val="24"/>
          <w:szCs w:val="24"/>
          <w:u w:val="single"/>
        </w:rPr>
        <w:t xml:space="preserve"> 2.</w:t>
      </w:r>
    </w:p>
    <w:p w:rsidR="005A7A5C" w:rsidRPr="0085679D" w:rsidRDefault="0085679D" w:rsidP="0063540F">
      <w:pPr>
        <w:rPr>
          <w:b/>
          <w:sz w:val="24"/>
          <w:szCs w:val="24"/>
          <w:u w:val="single"/>
        </w:rPr>
      </w:pPr>
      <w:r w:rsidRPr="0085679D">
        <w:rPr>
          <w:color w:val="000000"/>
          <w:sz w:val="24"/>
          <w:szCs w:val="24"/>
          <w:shd w:val="clear" w:color="auto" w:fill="FDFDFD"/>
        </w:rPr>
        <w:t>Dodatkowo maksymalna rozdzielczość kamery termo to 640x512, jednak nie stanowi to problemu ponieważ jest ona zintegrowana z kamerą światła widzialnego o rozdzielczości 4k.</w:t>
      </w:r>
    </w:p>
    <w:p w:rsidR="008957C0" w:rsidRPr="0085679D" w:rsidRDefault="0063540F" w:rsidP="0063540F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>ODPOWIEDŹ</w:t>
      </w:r>
      <w:r w:rsidR="008957C0" w:rsidRPr="0085679D">
        <w:rPr>
          <w:b/>
          <w:sz w:val="24"/>
          <w:szCs w:val="24"/>
          <w:u w:val="single"/>
        </w:rPr>
        <w:t xml:space="preserve"> 2.</w:t>
      </w:r>
    </w:p>
    <w:p w:rsidR="0085679D" w:rsidRPr="00115143" w:rsidRDefault="0085679D" w:rsidP="0063540F">
      <w:pPr>
        <w:rPr>
          <w:b/>
          <w:sz w:val="24"/>
          <w:szCs w:val="24"/>
          <w:u w:val="single"/>
        </w:rPr>
      </w:pPr>
      <w:r w:rsidRPr="00115143">
        <w:rPr>
          <w:color w:val="000000"/>
          <w:sz w:val="24"/>
          <w:szCs w:val="24"/>
          <w:shd w:val="clear" w:color="auto" w:fill="FDFDFD"/>
        </w:rPr>
        <w:t>Rozdzielczość matrycy IR 640x512 jest jak w specyfikacji. Do </w:t>
      </w:r>
      <w:r w:rsidRPr="00115143">
        <w:rPr>
          <w:rStyle w:val="object"/>
          <w:color w:val="006990"/>
          <w:sz w:val="24"/>
          <w:szCs w:val="24"/>
          <w:shd w:val="clear" w:color="auto" w:fill="FDFDFD"/>
        </w:rPr>
        <w:t>cz</w:t>
      </w:r>
      <w:r w:rsidRPr="00115143">
        <w:rPr>
          <w:color w:val="000000"/>
          <w:sz w:val="24"/>
          <w:szCs w:val="24"/>
          <w:shd w:val="clear" w:color="auto" w:fill="FDFDFD"/>
        </w:rPr>
        <w:t>ęści video Zamawiający wymaga rozdzielczości tylko Full HD (co proponowana kamera 4K spełnia z nadmiarem), ale z zoomem optycznym do 6x (tego Pytający nie podaje). </w:t>
      </w:r>
      <w:r w:rsidRPr="00115143">
        <w:rPr>
          <w:b/>
          <w:bCs/>
          <w:color w:val="000000"/>
          <w:sz w:val="24"/>
          <w:szCs w:val="24"/>
          <w:shd w:val="clear" w:color="auto" w:fill="FDFDFD"/>
        </w:rPr>
        <w:t>Zamawiający wymaga możliwości samodzielnej pracy kamery</w:t>
      </w:r>
      <w:r w:rsidRPr="00115143">
        <w:rPr>
          <w:color w:val="000000"/>
          <w:sz w:val="24"/>
          <w:szCs w:val="24"/>
          <w:shd w:val="clear" w:color="auto" w:fill="FDFDFD"/>
        </w:rPr>
        <w:t xml:space="preserve"> (bez drona, np. w laboratorium, z własnym zasilaczem). W specyfikacji jest wymaganie własnego systemu operacyjnego, ale </w:t>
      </w:r>
      <w:r w:rsidR="00115143" w:rsidRPr="00115143">
        <w:rPr>
          <w:color w:val="000000"/>
          <w:sz w:val="24"/>
          <w:szCs w:val="24"/>
          <w:shd w:val="clear" w:color="auto" w:fill="FDFDFD"/>
        </w:rPr>
        <w:t>Zamawiający dopuszcza</w:t>
      </w:r>
      <w:r w:rsidRPr="00115143">
        <w:rPr>
          <w:color w:val="000000"/>
          <w:sz w:val="24"/>
          <w:szCs w:val="24"/>
          <w:shd w:val="clear" w:color="auto" w:fill="FDFDFD"/>
        </w:rPr>
        <w:t xml:space="preserve"> również kamerę z możliwością  wykorzystywania jej podłączonej do laptopa z dostarczonym odpowiednim oprogramowaniem.</w:t>
      </w:r>
    </w:p>
    <w:p w:rsidR="0085679D" w:rsidRPr="0085679D" w:rsidRDefault="0085679D" w:rsidP="0063540F">
      <w:pPr>
        <w:rPr>
          <w:b/>
          <w:sz w:val="24"/>
          <w:szCs w:val="24"/>
          <w:u w:val="single"/>
        </w:rPr>
      </w:pPr>
    </w:p>
    <w:p w:rsidR="0085679D" w:rsidRDefault="0085679D" w:rsidP="0063540F">
      <w:pPr>
        <w:rPr>
          <w:b/>
          <w:sz w:val="24"/>
          <w:szCs w:val="24"/>
          <w:u w:val="single"/>
        </w:rPr>
      </w:pPr>
    </w:p>
    <w:p w:rsidR="00115143" w:rsidRDefault="00115143" w:rsidP="0063540F">
      <w:pPr>
        <w:rPr>
          <w:b/>
          <w:sz w:val="24"/>
          <w:szCs w:val="24"/>
          <w:u w:val="single"/>
        </w:rPr>
      </w:pPr>
    </w:p>
    <w:p w:rsidR="00115143" w:rsidRDefault="00115143" w:rsidP="0063540F">
      <w:pPr>
        <w:rPr>
          <w:b/>
          <w:sz w:val="24"/>
          <w:szCs w:val="24"/>
          <w:u w:val="single"/>
        </w:rPr>
      </w:pPr>
    </w:p>
    <w:p w:rsidR="00115143" w:rsidRPr="0085679D" w:rsidRDefault="00115143" w:rsidP="0063540F">
      <w:pPr>
        <w:rPr>
          <w:b/>
          <w:sz w:val="24"/>
          <w:szCs w:val="24"/>
          <w:u w:val="single"/>
        </w:rPr>
      </w:pPr>
    </w:p>
    <w:p w:rsidR="00C27987" w:rsidRPr="0085679D" w:rsidRDefault="00C27987" w:rsidP="000E30DA">
      <w:pPr>
        <w:rPr>
          <w:color w:val="2D2D2D"/>
          <w:sz w:val="24"/>
          <w:szCs w:val="24"/>
          <w:shd w:val="clear" w:color="auto" w:fill="FFFFFF"/>
        </w:rPr>
      </w:pPr>
    </w:p>
    <w:p w:rsidR="0085679D" w:rsidRPr="0085679D" w:rsidRDefault="0085679D" w:rsidP="0085679D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lastRenderedPageBreak/>
        <w:t>PYTANIE 3.</w:t>
      </w:r>
    </w:p>
    <w:p w:rsidR="0085679D" w:rsidRPr="0085679D" w:rsidRDefault="0085679D" w:rsidP="0085679D">
      <w:pPr>
        <w:rPr>
          <w:sz w:val="24"/>
          <w:szCs w:val="24"/>
        </w:rPr>
      </w:pPr>
      <w:r w:rsidRPr="0085679D">
        <w:rPr>
          <w:color w:val="000000"/>
          <w:sz w:val="24"/>
          <w:szCs w:val="24"/>
          <w:shd w:val="clear" w:color="auto" w:fill="FDFDFD"/>
        </w:rPr>
        <w:t>Również Państwo proszą o aparaturę sterującą z wbudowanym ekranem lub z uchwytem i złączem do podłączenia tabletu, </w:t>
      </w:r>
      <w:r w:rsidRPr="0085679D">
        <w:rPr>
          <w:color w:val="000000"/>
          <w:sz w:val="24"/>
          <w:szCs w:val="24"/>
          <w:u w:val="single"/>
          <w:shd w:val="clear" w:color="auto" w:fill="FDFDFD"/>
        </w:rPr>
        <w:t>czy mam dla Państwa oferty dodać tablet?</w:t>
      </w:r>
      <w:r w:rsidRPr="0085679D">
        <w:rPr>
          <w:color w:val="000000"/>
          <w:sz w:val="24"/>
          <w:szCs w:val="24"/>
          <w:shd w:val="clear" w:color="auto" w:fill="FDFDFD"/>
        </w:rPr>
        <w:t> Ponieważ aparatura proponowanego przez nas drona nie posiada ekranu.</w:t>
      </w:r>
    </w:p>
    <w:p w:rsidR="0085679D" w:rsidRPr="0085679D" w:rsidRDefault="0085679D" w:rsidP="0085679D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 xml:space="preserve">ODPOWIEDŹ 3. </w:t>
      </w:r>
    </w:p>
    <w:p w:rsidR="0085679D" w:rsidRPr="00115143" w:rsidRDefault="00115143" w:rsidP="000E30DA">
      <w:pPr>
        <w:rPr>
          <w:color w:val="2D2D2D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DFDFD"/>
        </w:rPr>
        <w:t xml:space="preserve">Zamawiający wymaga aparatury sterującej spełniającej wymagania opisu przedmiotu zamówienia. </w:t>
      </w:r>
    </w:p>
    <w:p w:rsidR="0085679D" w:rsidRPr="0085679D" w:rsidRDefault="0085679D" w:rsidP="000E30DA">
      <w:pPr>
        <w:rPr>
          <w:color w:val="2D2D2D"/>
          <w:sz w:val="24"/>
          <w:szCs w:val="24"/>
          <w:shd w:val="clear" w:color="auto" w:fill="FFFFFF"/>
        </w:rPr>
      </w:pPr>
    </w:p>
    <w:p w:rsidR="00C27987" w:rsidRPr="0085679D" w:rsidRDefault="00C27987" w:rsidP="000E30DA">
      <w:pPr>
        <w:rPr>
          <w:color w:val="2D2D2D"/>
          <w:sz w:val="24"/>
          <w:szCs w:val="24"/>
          <w:shd w:val="clear" w:color="auto" w:fill="FFFFFF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115143" w:rsidRDefault="00115143" w:rsidP="008957C0">
      <w:pPr>
        <w:jc w:val="both"/>
        <w:rPr>
          <w:b/>
          <w:sz w:val="24"/>
          <w:szCs w:val="24"/>
          <w:u w:val="single"/>
        </w:rPr>
      </w:pPr>
    </w:p>
    <w:p w:rsidR="00115143" w:rsidRPr="0085679D" w:rsidRDefault="00115143" w:rsidP="008957C0">
      <w:pPr>
        <w:jc w:val="both"/>
        <w:rPr>
          <w:b/>
          <w:sz w:val="24"/>
          <w:szCs w:val="24"/>
          <w:u w:val="single"/>
        </w:rPr>
      </w:pPr>
    </w:p>
    <w:p w:rsidR="0085679D" w:rsidRPr="0085679D" w:rsidRDefault="0085679D" w:rsidP="0085679D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>PYTANIE 4.</w:t>
      </w:r>
    </w:p>
    <w:p w:rsidR="0085679D" w:rsidRPr="0085679D" w:rsidRDefault="0085679D" w:rsidP="0085679D">
      <w:pPr>
        <w:rPr>
          <w:sz w:val="24"/>
          <w:szCs w:val="24"/>
        </w:rPr>
      </w:pPr>
      <w:r w:rsidRPr="0085679D">
        <w:rPr>
          <w:color w:val="000000"/>
          <w:sz w:val="24"/>
          <w:szCs w:val="24"/>
          <w:shd w:val="clear" w:color="auto" w:fill="FDFDFD"/>
        </w:rPr>
        <w:t>Niestety potrójne anteny pozycjonowania RTK GNSS nie są na chwilę obecną produkowane na nasz region. Mogę przygotować ofertę bez tych anten co znacznie zmniejszy koszty.</w:t>
      </w:r>
    </w:p>
    <w:p w:rsidR="0085679D" w:rsidRDefault="0085679D" w:rsidP="0085679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 4.</w:t>
      </w:r>
      <w:r w:rsidRPr="00DA2E42">
        <w:rPr>
          <w:b/>
          <w:sz w:val="24"/>
          <w:szCs w:val="24"/>
          <w:u w:val="single"/>
        </w:rPr>
        <w:t xml:space="preserve"> </w:t>
      </w:r>
    </w:p>
    <w:p w:rsidR="008957C0" w:rsidRPr="00115143" w:rsidRDefault="00115143" w:rsidP="008957C0">
      <w:pPr>
        <w:jc w:val="both"/>
        <w:rPr>
          <w:b/>
          <w:sz w:val="24"/>
          <w:szCs w:val="24"/>
          <w:u w:val="single"/>
        </w:rPr>
      </w:pPr>
      <w:r w:rsidRPr="00115143">
        <w:rPr>
          <w:color w:val="000000"/>
          <w:sz w:val="24"/>
          <w:szCs w:val="24"/>
          <w:shd w:val="clear" w:color="auto" w:fill="FDFDFD"/>
        </w:rPr>
        <w:t>Zamawiający wymaga kontrolera lotu drona z trzema modułami GNSS i IMU (trzema preinstalowanymi masztami czujników na dronie) jak w specyfikacji. Nie wymagamy dodatkowego systemu RTK GNSS.</w:t>
      </w:r>
    </w:p>
    <w:p w:rsidR="0085679D" w:rsidRDefault="0085679D" w:rsidP="008957C0">
      <w:pPr>
        <w:jc w:val="both"/>
        <w:rPr>
          <w:b/>
          <w:sz w:val="24"/>
          <w:szCs w:val="24"/>
          <w:u w:val="single"/>
        </w:rPr>
      </w:pPr>
    </w:p>
    <w:p w:rsidR="0085679D" w:rsidRDefault="0085679D" w:rsidP="008957C0">
      <w:pPr>
        <w:jc w:val="both"/>
        <w:rPr>
          <w:b/>
          <w:sz w:val="24"/>
          <w:szCs w:val="24"/>
          <w:u w:val="single"/>
        </w:rPr>
      </w:pPr>
    </w:p>
    <w:p w:rsidR="0085679D" w:rsidRDefault="0085679D" w:rsidP="008957C0">
      <w:pPr>
        <w:jc w:val="both"/>
        <w:rPr>
          <w:b/>
          <w:sz w:val="24"/>
          <w:szCs w:val="24"/>
          <w:u w:val="single"/>
        </w:rPr>
      </w:pPr>
    </w:p>
    <w:p w:rsidR="00115143" w:rsidRDefault="00115143" w:rsidP="008957C0">
      <w:pPr>
        <w:jc w:val="both"/>
        <w:rPr>
          <w:b/>
          <w:sz w:val="24"/>
          <w:szCs w:val="24"/>
          <w:u w:val="single"/>
        </w:rPr>
      </w:pPr>
    </w:p>
    <w:p w:rsidR="00115143" w:rsidRDefault="00115143" w:rsidP="008957C0">
      <w:pPr>
        <w:jc w:val="both"/>
        <w:rPr>
          <w:b/>
          <w:sz w:val="24"/>
          <w:szCs w:val="24"/>
          <w:u w:val="single"/>
        </w:rPr>
      </w:pPr>
    </w:p>
    <w:p w:rsidR="008957C0" w:rsidRDefault="0085679D" w:rsidP="0085679D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>PYTANIE</w:t>
      </w:r>
      <w:r>
        <w:rPr>
          <w:b/>
          <w:sz w:val="24"/>
          <w:szCs w:val="24"/>
          <w:u w:val="single"/>
        </w:rPr>
        <w:t xml:space="preserve"> 5</w:t>
      </w:r>
      <w:r w:rsidRPr="0085679D">
        <w:rPr>
          <w:b/>
          <w:sz w:val="24"/>
          <w:szCs w:val="24"/>
          <w:u w:val="single"/>
        </w:rPr>
        <w:t>.</w:t>
      </w:r>
    </w:p>
    <w:p w:rsidR="0085679D" w:rsidRPr="0085679D" w:rsidRDefault="0085679D" w:rsidP="0085679D">
      <w:pPr>
        <w:shd w:val="clear" w:color="auto" w:fill="FDFDFD"/>
        <w:rPr>
          <w:color w:val="000000"/>
          <w:sz w:val="24"/>
          <w:szCs w:val="24"/>
        </w:rPr>
      </w:pPr>
      <w:r w:rsidRPr="0085679D">
        <w:rPr>
          <w:color w:val="000000"/>
          <w:sz w:val="24"/>
          <w:szCs w:val="24"/>
        </w:rPr>
        <w:t>Proszę o doprecyzowanie oraz informacje na temat punktu z oferty na  </w:t>
      </w:r>
      <w:r w:rsidRPr="0085679D">
        <w:rPr>
          <w:i/>
          <w:iCs/>
          <w:color w:val="000000"/>
          <w:sz w:val="24"/>
          <w:szCs w:val="24"/>
        </w:rPr>
        <w:t>Dostawa drona ze zintegrowaną kamerą termowizyjną-wideo</w:t>
      </w:r>
      <w:r w:rsidRPr="0085679D">
        <w:rPr>
          <w:color w:val="000000"/>
          <w:sz w:val="24"/>
          <w:szCs w:val="24"/>
        </w:rPr>
        <w:br/>
        <w:t>Chodzi o podpunkt:</w:t>
      </w:r>
    </w:p>
    <w:p w:rsidR="0085679D" w:rsidRPr="0085679D" w:rsidRDefault="0085679D" w:rsidP="0085679D">
      <w:pPr>
        <w:numPr>
          <w:ilvl w:val="0"/>
          <w:numId w:val="7"/>
        </w:num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85679D">
        <w:rPr>
          <w:color w:val="000000"/>
          <w:sz w:val="24"/>
          <w:szCs w:val="24"/>
        </w:rPr>
        <w:t>Wbudowana pamięć: dysk SSD o pojemności minimum 128 GB</w:t>
      </w:r>
      <w:r w:rsidRPr="0085679D">
        <w:rPr>
          <w:color w:val="000000"/>
          <w:sz w:val="24"/>
          <w:szCs w:val="24"/>
        </w:rPr>
        <w:br/>
        <w:t>Czy dysk SSD musi być umieszczony w kamerze termowizyjnej? </w:t>
      </w:r>
    </w:p>
    <w:p w:rsidR="0085679D" w:rsidRPr="0085679D" w:rsidRDefault="0085679D" w:rsidP="0085679D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 xml:space="preserve">ODPOWIEDŹ 5. </w:t>
      </w:r>
    </w:p>
    <w:p w:rsidR="0085679D" w:rsidRPr="0085679D" w:rsidRDefault="00115143" w:rsidP="0085679D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115143">
        <w:rPr>
          <w:color w:val="000000"/>
          <w:sz w:val="24"/>
          <w:szCs w:val="24"/>
        </w:rPr>
        <w:t>Tak. Zamawiający wymaga</w:t>
      </w:r>
      <w:r w:rsidR="00445793">
        <w:rPr>
          <w:color w:val="000000"/>
          <w:sz w:val="24"/>
          <w:szCs w:val="24"/>
          <w:shd w:val="clear" w:color="auto" w:fill="FFFFFF"/>
        </w:rPr>
        <w:t xml:space="preserve"> dysku SS</w:t>
      </w:r>
      <w:r w:rsidRPr="00115143">
        <w:rPr>
          <w:color w:val="000000"/>
          <w:sz w:val="24"/>
          <w:szCs w:val="24"/>
          <w:shd w:val="clear" w:color="auto" w:fill="FFFFFF"/>
        </w:rPr>
        <w:t>D umieszczonego w kamerze termowizyjnej, aby możliwa była na nim rejestracja obrazów IR+video w czasie lotu.</w:t>
      </w:r>
    </w:p>
    <w:p w:rsidR="0063540F" w:rsidRDefault="0063540F" w:rsidP="000E30DA">
      <w:pPr>
        <w:rPr>
          <w:b/>
          <w:sz w:val="24"/>
          <w:szCs w:val="24"/>
          <w:u w:val="single"/>
        </w:rPr>
      </w:pPr>
    </w:p>
    <w:p w:rsidR="0085679D" w:rsidRDefault="0085679D" w:rsidP="000E30DA">
      <w:pPr>
        <w:rPr>
          <w:b/>
          <w:sz w:val="24"/>
          <w:szCs w:val="24"/>
          <w:u w:val="single"/>
        </w:rPr>
      </w:pPr>
    </w:p>
    <w:p w:rsidR="0085679D" w:rsidRDefault="0085679D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85679D" w:rsidRDefault="0085679D" w:rsidP="000E30DA">
      <w:pPr>
        <w:rPr>
          <w:b/>
          <w:sz w:val="24"/>
          <w:szCs w:val="24"/>
          <w:u w:val="single"/>
        </w:rPr>
      </w:pPr>
    </w:p>
    <w:p w:rsidR="00BA080C" w:rsidRDefault="00BA080C" w:rsidP="00BA080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W związku z powyższym Zamawiający przedłuża termin składania ofert. </w:t>
      </w:r>
    </w:p>
    <w:p w:rsidR="00BA080C" w:rsidRDefault="00BA080C" w:rsidP="00BA080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Termin składania o</w:t>
      </w:r>
      <w:r w:rsidR="0085679D">
        <w:rPr>
          <w:sz w:val="24"/>
          <w:szCs w:val="24"/>
        </w:rPr>
        <w:t>fert zostaje zmieniony z dnia 21.11.2019 roku, godz. 09</w:t>
      </w:r>
      <w:r>
        <w:rPr>
          <w:sz w:val="24"/>
          <w:szCs w:val="24"/>
        </w:rPr>
        <w:t xml:space="preserve">:30 na dzień </w:t>
      </w:r>
      <w:r w:rsidR="00603160">
        <w:rPr>
          <w:b/>
          <w:sz w:val="24"/>
          <w:szCs w:val="24"/>
        </w:rPr>
        <w:t>22.11</w:t>
      </w:r>
      <w:r w:rsidR="0085679D">
        <w:rPr>
          <w:b/>
          <w:sz w:val="24"/>
          <w:szCs w:val="24"/>
        </w:rPr>
        <w:t>.2019 r. godz. 10</w:t>
      </w:r>
      <w:r w:rsidRPr="00BA080C">
        <w:rPr>
          <w:b/>
          <w:sz w:val="24"/>
          <w:szCs w:val="24"/>
        </w:rPr>
        <w:t>:30.</w:t>
      </w:r>
    </w:p>
    <w:p w:rsidR="00BA080C" w:rsidRDefault="00BA080C" w:rsidP="00BA080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Termin otwarcia ofert zostaje zm</w:t>
      </w:r>
      <w:r w:rsidR="0085679D">
        <w:rPr>
          <w:sz w:val="24"/>
          <w:szCs w:val="24"/>
        </w:rPr>
        <w:t>ieniony z dnia 21.11.2019 roku, godz. 10:2</w:t>
      </w:r>
      <w:r w:rsidR="00371DC6">
        <w:rPr>
          <w:sz w:val="24"/>
          <w:szCs w:val="24"/>
        </w:rPr>
        <w:t>0</w:t>
      </w:r>
      <w:r>
        <w:rPr>
          <w:sz w:val="24"/>
          <w:szCs w:val="24"/>
        </w:rPr>
        <w:t xml:space="preserve"> na dzień </w:t>
      </w:r>
      <w:r w:rsidR="00603160">
        <w:rPr>
          <w:b/>
          <w:sz w:val="24"/>
          <w:szCs w:val="24"/>
        </w:rPr>
        <w:t>22.11</w:t>
      </w:r>
      <w:bookmarkStart w:id="0" w:name="_GoBack"/>
      <w:bookmarkEnd w:id="0"/>
      <w:r w:rsidR="0085679D">
        <w:rPr>
          <w:b/>
          <w:sz w:val="24"/>
          <w:szCs w:val="24"/>
        </w:rPr>
        <w:t>.2019 r. godz. 11:10</w:t>
      </w:r>
      <w:r w:rsidRPr="00BA080C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A080C" w:rsidRPr="00BA080C" w:rsidRDefault="00BA080C" w:rsidP="00BA080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Miejsce składania ofert oraz miejsce otwarcia ofert nie ulega zmianie. </w:t>
      </w: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270B45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270B45" w:rsidRPr="00DA2E42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 xml:space="preserve">Jednocześnie zawiadamiamy, iż stosownie do art. 4d ust. 1 pkt. 1 ustawy z dnia 29 stycznia 2004 r. – Prawo Zamówień Publicznych (Dz. U. z 2017 r. poz. 1579)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371DC6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inż. Paweł Wieczorek </w:t>
      </w:r>
    </w:p>
    <w:sectPr w:rsidR="00685049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2EE" w:rsidRDefault="00F732EE">
      <w:r>
        <w:separator/>
      </w:r>
    </w:p>
  </w:endnote>
  <w:endnote w:type="continuationSeparator" w:id="0">
    <w:p w:rsidR="00F732EE" w:rsidRDefault="00F7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115143">
      <w:rPr>
        <w:rStyle w:val="Numerstrony"/>
        <w:noProof/>
      </w:rPr>
      <w:t>3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2EE" w:rsidRDefault="00F732EE">
      <w:r>
        <w:separator/>
      </w:r>
    </w:p>
  </w:footnote>
  <w:footnote w:type="continuationSeparator" w:id="0">
    <w:p w:rsidR="00F732EE" w:rsidRDefault="00F7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070F6"/>
    <w:multiLevelType w:val="multilevel"/>
    <w:tmpl w:val="C8B2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613E0"/>
    <w:rsid w:val="00061FEE"/>
    <w:rsid w:val="00090CD9"/>
    <w:rsid w:val="000966CB"/>
    <w:rsid w:val="000B2A0C"/>
    <w:rsid w:val="000E30DA"/>
    <w:rsid w:val="00100B34"/>
    <w:rsid w:val="001072B5"/>
    <w:rsid w:val="00115143"/>
    <w:rsid w:val="00124A14"/>
    <w:rsid w:val="001535C4"/>
    <w:rsid w:val="001A571A"/>
    <w:rsid w:val="001C4D02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71DC6"/>
    <w:rsid w:val="0037655D"/>
    <w:rsid w:val="00384EFD"/>
    <w:rsid w:val="003B4533"/>
    <w:rsid w:val="003D2036"/>
    <w:rsid w:val="004171EA"/>
    <w:rsid w:val="004222DA"/>
    <w:rsid w:val="00444496"/>
    <w:rsid w:val="0044577D"/>
    <w:rsid w:val="00445793"/>
    <w:rsid w:val="00450C5D"/>
    <w:rsid w:val="004677DC"/>
    <w:rsid w:val="00475229"/>
    <w:rsid w:val="004A08F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92088"/>
    <w:rsid w:val="005A7A5C"/>
    <w:rsid w:val="005B0814"/>
    <w:rsid w:val="005E51B0"/>
    <w:rsid w:val="005E6C80"/>
    <w:rsid w:val="005F087F"/>
    <w:rsid w:val="00602DB0"/>
    <w:rsid w:val="00603160"/>
    <w:rsid w:val="00635006"/>
    <w:rsid w:val="0063540F"/>
    <w:rsid w:val="006355D4"/>
    <w:rsid w:val="00685049"/>
    <w:rsid w:val="006A579F"/>
    <w:rsid w:val="006C6675"/>
    <w:rsid w:val="006C7379"/>
    <w:rsid w:val="006D4AE5"/>
    <w:rsid w:val="00710173"/>
    <w:rsid w:val="00723F07"/>
    <w:rsid w:val="00727F5A"/>
    <w:rsid w:val="00730A49"/>
    <w:rsid w:val="00747447"/>
    <w:rsid w:val="00796BAA"/>
    <w:rsid w:val="007A4100"/>
    <w:rsid w:val="007B4F5A"/>
    <w:rsid w:val="007C325B"/>
    <w:rsid w:val="007C3957"/>
    <w:rsid w:val="00817E6D"/>
    <w:rsid w:val="0085679D"/>
    <w:rsid w:val="0087224A"/>
    <w:rsid w:val="008957C0"/>
    <w:rsid w:val="008968F4"/>
    <w:rsid w:val="008C33AC"/>
    <w:rsid w:val="008D444C"/>
    <w:rsid w:val="008E49B6"/>
    <w:rsid w:val="009033D5"/>
    <w:rsid w:val="009149C3"/>
    <w:rsid w:val="009277C4"/>
    <w:rsid w:val="00953AA1"/>
    <w:rsid w:val="0095641D"/>
    <w:rsid w:val="0096065B"/>
    <w:rsid w:val="009B60CB"/>
    <w:rsid w:val="009D1575"/>
    <w:rsid w:val="009D169F"/>
    <w:rsid w:val="009E5C83"/>
    <w:rsid w:val="00A34BD2"/>
    <w:rsid w:val="00A71E7D"/>
    <w:rsid w:val="00A759D7"/>
    <w:rsid w:val="00A84B57"/>
    <w:rsid w:val="00AB6755"/>
    <w:rsid w:val="00AC046A"/>
    <w:rsid w:val="00AC4952"/>
    <w:rsid w:val="00AE76E6"/>
    <w:rsid w:val="00AF6F93"/>
    <w:rsid w:val="00B361A9"/>
    <w:rsid w:val="00BA080C"/>
    <w:rsid w:val="00BB21E3"/>
    <w:rsid w:val="00C152AE"/>
    <w:rsid w:val="00C25082"/>
    <w:rsid w:val="00C25997"/>
    <w:rsid w:val="00C27987"/>
    <w:rsid w:val="00C53EBE"/>
    <w:rsid w:val="00C847D9"/>
    <w:rsid w:val="00CE0F48"/>
    <w:rsid w:val="00D1574A"/>
    <w:rsid w:val="00D248D2"/>
    <w:rsid w:val="00D571D1"/>
    <w:rsid w:val="00D658A8"/>
    <w:rsid w:val="00D71F5F"/>
    <w:rsid w:val="00D94FD6"/>
    <w:rsid w:val="00DA2E42"/>
    <w:rsid w:val="00DD0241"/>
    <w:rsid w:val="00E11E7A"/>
    <w:rsid w:val="00E300BB"/>
    <w:rsid w:val="00E47F7A"/>
    <w:rsid w:val="00E6238E"/>
    <w:rsid w:val="00E65CA7"/>
    <w:rsid w:val="00E74582"/>
    <w:rsid w:val="00E84176"/>
    <w:rsid w:val="00E844B2"/>
    <w:rsid w:val="00EE69BF"/>
    <w:rsid w:val="00EF1037"/>
    <w:rsid w:val="00EF7A51"/>
    <w:rsid w:val="00EF7EF6"/>
    <w:rsid w:val="00F008BA"/>
    <w:rsid w:val="00F16162"/>
    <w:rsid w:val="00F3152A"/>
    <w:rsid w:val="00F453B4"/>
    <w:rsid w:val="00F61C24"/>
    <w:rsid w:val="00F70F62"/>
    <w:rsid w:val="00F732EE"/>
    <w:rsid w:val="00FA4313"/>
    <w:rsid w:val="00FB1D92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B6258F9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BA080C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basedOn w:val="Domylnaczcionkaakapitu"/>
    <w:rsid w:val="005A7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8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2</cp:revision>
  <cp:lastPrinted>2019-11-19T10:37:00Z</cp:lastPrinted>
  <dcterms:created xsi:type="dcterms:W3CDTF">2019-11-21T08:17:00Z</dcterms:created>
  <dcterms:modified xsi:type="dcterms:W3CDTF">2019-11-21T08:17:00Z</dcterms:modified>
</cp:coreProperties>
</file>