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72127" w:rsidRPr="00D72127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72127" w:rsidRPr="00D72127">
        <w:rPr>
          <w:rFonts w:ascii="Times New Roman" w:hAnsi="Times New Roman"/>
          <w:b/>
        </w:rPr>
        <w:t>FER.271.17.2019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2127" w:rsidRPr="00D72127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2127" w:rsidRPr="00D72127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D72127" w:rsidRPr="00D72127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72127" w:rsidRPr="00D72127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D72127" w:rsidRPr="00D72127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72127" w:rsidRPr="00D72127">
        <w:rPr>
          <w:rFonts w:ascii="Times New Roman" w:hAnsi="Times New Roman"/>
        </w:rPr>
        <w:t>(</w:t>
      </w:r>
      <w:proofErr w:type="spellStart"/>
      <w:r w:rsidR="00D72127" w:rsidRPr="00D72127">
        <w:rPr>
          <w:rFonts w:ascii="Times New Roman" w:hAnsi="Times New Roman"/>
        </w:rPr>
        <w:t>t.j</w:t>
      </w:r>
      <w:proofErr w:type="spellEnd"/>
      <w:r w:rsidR="00D72127" w:rsidRPr="00D72127">
        <w:rPr>
          <w:rFonts w:ascii="Times New Roman" w:hAnsi="Times New Roman"/>
        </w:rPr>
        <w:t xml:space="preserve">. </w:t>
      </w:r>
      <w:proofErr w:type="spellStart"/>
      <w:r w:rsidR="00D72127" w:rsidRPr="00D72127">
        <w:rPr>
          <w:rFonts w:ascii="Times New Roman" w:hAnsi="Times New Roman"/>
        </w:rPr>
        <w:t>Dz.U</w:t>
      </w:r>
      <w:proofErr w:type="spellEnd"/>
      <w:r w:rsidR="00D72127" w:rsidRPr="00D72127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72127" w:rsidRPr="00D72127">
        <w:rPr>
          <w:rFonts w:ascii="Times New Roman" w:hAnsi="Times New Roman"/>
          <w:b/>
        </w:rPr>
        <w:t xml:space="preserve">Przebudowa  drogi powiatowej nr 1387K Siepietnica - </w:t>
      </w:r>
      <w:proofErr w:type="spellStart"/>
      <w:r w:rsidR="00D72127" w:rsidRPr="00D72127">
        <w:rPr>
          <w:rFonts w:ascii="Times New Roman" w:hAnsi="Times New Roman"/>
          <w:b/>
        </w:rPr>
        <w:t>Lubaszowa</w:t>
      </w:r>
      <w:proofErr w:type="spellEnd"/>
      <w:r w:rsidR="00D72127" w:rsidRPr="00D72127">
        <w:rPr>
          <w:rFonts w:ascii="Times New Roman" w:hAnsi="Times New Roman"/>
          <w:b/>
        </w:rPr>
        <w:t xml:space="preserve"> w miejscowości Szerzyny polegająca na budowie chodnika w km 7+473 - 7+608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72127" w:rsidRPr="00D72127">
        <w:rPr>
          <w:rFonts w:ascii="Times New Roman" w:hAnsi="Times New Roman"/>
          <w:b/>
        </w:rPr>
        <w:t>Gmina Szerzyny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A318A" w:rsidRDefault="008A318A" w:rsidP="008A318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8A318A" w:rsidRDefault="008A318A" w:rsidP="008A318A">
      <w:p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nie podlegam wykluczeniu z postępowania na podstawie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.</w:t>
      </w:r>
    </w:p>
    <w:p w:rsidR="008A318A" w:rsidRDefault="008A318A" w:rsidP="008A318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8A318A" w:rsidRDefault="008A318A" w:rsidP="008A318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>
        <w:rPr>
          <w:rFonts w:ascii="Times New Roman" w:hAnsi="Times New Roman"/>
          <w:i/>
          <w:sz w:val="18"/>
          <w:szCs w:val="18"/>
        </w:rPr>
        <w:t>pkt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8A318A" w:rsidRDefault="008A318A" w:rsidP="008A318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8A318A" w:rsidRDefault="008A318A" w:rsidP="008A318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8A318A" w:rsidRDefault="008A318A" w:rsidP="008A318A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8A318A" w:rsidRDefault="008A318A" w:rsidP="008A318A">
      <w:pPr>
        <w:shd w:val="clear" w:color="auto" w:fill="BFBFBF"/>
        <w:spacing w:after="120"/>
        <w:contextualSpacing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 xml:space="preserve">OŚWIADCZENIE DOTYCZĄCE PODWYKONAWCY: </w:t>
      </w:r>
      <w:r>
        <w:rPr>
          <w:rFonts w:ascii="Arial" w:hAnsi="Arial" w:cs="Arial"/>
          <w:b/>
          <w:i/>
          <w:sz w:val="18"/>
          <w:szCs w:val="18"/>
        </w:rPr>
        <w:t>(wypełnić jeśli dotyczy)</w:t>
      </w:r>
      <w:r>
        <w:rPr>
          <w:rFonts w:ascii="Arial" w:hAnsi="Arial" w:cs="Arial"/>
          <w:b/>
          <w:sz w:val="18"/>
          <w:szCs w:val="18"/>
        </w:rPr>
        <w:t>:</w:t>
      </w:r>
    </w:p>
    <w:p w:rsidR="008A318A" w:rsidRDefault="008A318A" w:rsidP="008A318A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</w:p>
    <w:p w:rsidR="008A318A" w:rsidRDefault="008A318A" w:rsidP="008A318A">
      <w:pPr>
        <w:spacing w:after="120"/>
        <w:contextualSpacing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Oświadczam, że zamierzam powierzyć wykonanie części zamówienia następującym podwykonawcom:</w:t>
      </w:r>
    </w:p>
    <w:tbl>
      <w:tblPr>
        <w:tblW w:w="0" w:type="auto"/>
        <w:jc w:val="center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65"/>
        <w:gridCol w:w="4401"/>
      </w:tblGrid>
      <w:tr w:rsidR="008A318A" w:rsidTr="008A318A">
        <w:trPr>
          <w:trHeight w:val="321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A318A" w:rsidRDefault="008A318A">
            <w:pPr>
              <w:pStyle w:val="Akapitzlist1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Nazwa/firma, adres</w:t>
            </w: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318A" w:rsidRDefault="008A31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18"/>
                <w:szCs w:val="18"/>
              </w:rPr>
            </w:pPr>
          </w:p>
          <w:p w:rsidR="008A318A" w:rsidRDefault="008A318A">
            <w:pPr>
              <w:pStyle w:val="Akapitzlist1"/>
              <w:spacing w:line="360" w:lineRule="auto"/>
              <w:ind w:left="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Część zamówienia</w:t>
            </w:r>
          </w:p>
        </w:tc>
      </w:tr>
      <w:tr w:rsidR="008A318A" w:rsidTr="008A318A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8A" w:rsidRDefault="008A318A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8A" w:rsidRDefault="008A318A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A318A" w:rsidTr="008A318A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8A" w:rsidRDefault="008A318A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8A" w:rsidRDefault="008A318A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A318A" w:rsidTr="008A318A">
        <w:trPr>
          <w:trHeight w:val="326"/>
          <w:jc w:val="center"/>
        </w:trPr>
        <w:tc>
          <w:tcPr>
            <w:tcW w:w="4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8A" w:rsidRDefault="008A318A">
            <w:pPr>
              <w:pStyle w:val="Akapitzlist1"/>
              <w:spacing w:line="360" w:lineRule="auto"/>
              <w:ind w:left="36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4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18A" w:rsidRDefault="008A318A">
            <w:pPr>
              <w:pStyle w:val="Akapitzlist1"/>
              <w:spacing w:line="360" w:lineRule="auto"/>
              <w:ind w:left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8A318A" w:rsidRDefault="008A318A" w:rsidP="008A318A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8A318A" w:rsidRDefault="008A318A" w:rsidP="008A318A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WYKONAWCY:</w:t>
      </w:r>
    </w:p>
    <w:p w:rsidR="008A318A" w:rsidRDefault="008A318A" w:rsidP="008A318A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jestem </w:t>
      </w:r>
      <w:r>
        <w:rPr>
          <w:rFonts w:ascii="Arial" w:hAnsi="Arial" w:cs="Arial"/>
          <w:i/>
          <w:sz w:val="18"/>
          <w:szCs w:val="18"/>
        </w:rPr>
        <w:t>(zaznaczyć odpowiednie)</w:t>
      </w:r>
      <w:r>
        <w:rPr>
          <w:rFonts w:ascii="Arial" w:hAnsi="Arial" w:cs="Arial"/>
          <w:sz w:val="18"/>
          <w:szCs w:val="18"/>
        </w:rPr>
        <w:t>:</w:t>
      </w:r>
    </w:p>
    <w:p w:rsidR="008A318A" w:rsidRDefault="008A318A" w:rsidP="008A318A">
      <w:pPr>
        <w:spacing w:after="12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mikroprzedsiębiorstwem - zatrudniam do 10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małym  przedsiębiorstwem - zatrudniam mniej niż 50 osób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Arial" w:hAnsi="Arial" w:cs="Arial"/>
          <w:sz w:val="18"/>
          <w:szCs w:val="18"/>
        </w:rPr>
        <w:instrText xml:space="preserve"> FORMCHECKBOX </w:instrText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Fonts w:ascii="Arial" w:hAnsi="Arial" w:cs="Arial"/>
          <w:sz w:val="18"/>
          <w:szCs w:val="18"/>
        </w:rPr>
        <w:t xml:space="preserve"> średnim przedsiębiorstwem - zatrudniam mniej niż 250 osób</w:t>
      </w:r>
    </w:p>
    <w:p w:rsidR="008A318A" w:rsidRDefault="008A318A" w:rsidP="008A318A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8A318A" w:rsidRDefault="008A318A" w:rsidP="008A318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8A318A" w:rsidRDefault="008A318A" w:rsidP="008A31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A318A" w:rsidRDefault="008A318A" w:rsidP="008A31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8A318A" w:rsidRDefault="008A318A" w:rsidP="008A318A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 xml:space="preserve">(miejscowość), </w:t>
      </w:r>
      <w:r>
        <w:rPr>
          <w:rFonts w:ascii="Arial" w:hAnsi="Arial" w:cs="Arial"/>
          <w:sz w:val="16"/>
          <w:szCs w:val="16"/>
        </w:rPr>
        <w:t xml:space="preserve">dnia …………………. r.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8A318A" w:rsidRDefault="008A318A" w:rsidP="008A318A">
      <w:pPr>
        <w:spacing w:after="0" w:line="240" w:lineRule="auto"/>
        <w:ind w:left="6372"/>
        <w:jc w:val="center"/>
        <w:rPr>
          <w:rFonts w:ascii="Arial" w:hAnsi="Arial" w:cs="Arial"/>
          <w:sz w:val="16"/>
          <w:szCs w:val="16"/>
        </w:rPr>
      </w:pPr>
    </w:p>
    <w:p w:rsidR="008A318A" w:rsidRDefault="008A318A" w:rsidP="008A318A">
      <w:pPr>
        <w:spacing w:after="0" w:line="240" w:lineRule="auto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……………….……………………………</w:t>
      </w:r>
    </w:p>
    <w:p w:rsidR="008A318A" w:rsidRDefault="008A318A" w:rsidP="008A318A">
      <w:pPr>
        <w:spacing w:after="0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podpis osoby uprawnionej do składania</w:t>
      </w:r>
    </w:p>
    <w:p w:rsidR="008A318A" w:rsidRDefault="008A318A" w:rsidP="008A318A">
      <w:pPr>
        <w:spacing w:after="0"/>
        <w:ind w:left="5664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oświadczeń woli w imieniu Wykonawcy</w:t>
      </w:r>
    </w:p>
    <w:p w:rsidR="008A318A" w:rsidRDefault="008A318A" w:rsidP="008A318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8A318A" w:rsidRDefault="008A318A" w:rsidP="008A318A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8A318A" w:rsidRDefault="008A318A" w:rsidP="008A318A">
      <w:pPr>
        <w:spacing w:before="120" w:after="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8A318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717" w:rsidRDefault="00292717" w:rsidP="0038231F">
      <w:pPr>
        <w:spacing w:after="0" w:line="240" w:lineRule="auto"/>
      </w:pPr>
      <w:r>
        <w:separator/>
      </w:r>
    </w:p>
  </w:endnote>
  <w:endnote w:type="continuationSeparator" w:id="1">
    <w:p w:rsidR="00292717" w:rsidRDefault="002927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27" w:rsidRDefault="00D721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A318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A31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27" w:rsidRDefault="00D721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717" w:rsidRDefault="00292717" w:rsidP="0038231F">
      <w:pPr>
        <w:spacing w:after="0" w:line="240" w:lineRule="auto"/>
      </w:pPr>
      <w:r>
        <w:separator/>
      </w:r>
    </w:p>
  </w:footnote>
  <w:footnote w:type="continuationSeparator" w:id="1">
    <w:p w:rsidR="00292717" w:rsidRDefault="0029271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27" w:rsidRDefault="00D721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27" w:rsidRDefault="00D721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127" w:rsidRDefault="00D721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212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2717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18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2127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8A318A"/>
    <w:pPr>
      <w:spacing w:line="252" w:lineRule="auto"/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2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3</cp:revision>
  <cp:lastPrinted>2019-11-08T11:27:00Z</cp:lastPrinted>
  <dcterms:created xsi:type="dcterms:W3CDTF">2019-11-08T11:26:00Z</dcterms:created>
  <dcterms:modified xsi:type="dcterms:W3CDTF">2019-11-08T11:27:00Z</dcterms:modified>
</cp:coreProperties>
</file>