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02580" w:rsidRPr="00902580">
        <w:rPr>
          <w:b/>
        </w:rPr>
        <w:t>NA/O/364/2019</w:t>
      </w:r>
      <w:r>
        <w:rPr>
          <w:b/>
          <w:lang w:val="pl-PL"/>
        </w:rPr>
        <w:t xml:space="preserve"> </w:t>
      </w:r>
      <w:r w:rsidR="00902580" w:rsidRPr="00902580">
        <w:rPr>
          <w:lang w:val="pl-PL"/>
        </w:rPr>
        <w:t>Rzeszów</w:t>
      </w:r>
      <w:r w:rsidR="00211900" w:rsidRPr="003209A8">
        <w:t xml:space="preserve">, </w:t>
      </w:r>
      <w:r w:rsidR="00902580" w:rsidRPr="00902580">
        <w:t>2019-11-13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C073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C073B">
        <w:t>Podstawa pr</w:t>
      </w:r>
      <w:r w:rsidR="00F11D06" w:rsidRPr="004C073B">
        <w:t xml:space="preserve">awna ogłoszenia: art. 4 pkt. 8 </w:t>
      </w:r>
      <w:r w:rsidR="007427DE" w:rsidRPr="004C073B">
        <w:rPr>
          <w:bCs/>
        </w:rPr>
        <w:t xml:space="preserve">ustawy z dnia </w:t>
      </w:r>
      <w:r w:rsidR="007427DE" w:rsidRPr="004C073B">
        <w:t xml:space="preserve">29 stycznia 2004 roku Prawo zamówień publicznych </w:t>
      </w:r>
      <w:r w:rsidR="00902580" w:rsidRPr="004C073B">
        <w:t>(</w:t>
      </w:r>
      <w:proofErr w:type="spellStart"/>
      <w:r w:rsidR="00902580" w:rsidRPr="004C073B">
        <w:t>t.j</w:t>
      </w:r>
      <w:proofErr w:type="spellEnd"/>
      <w:r w:rsidR="00902580" w:rsidRPr="004C073B">
        <w:t>. Dz.U. z 2019 r. poz. 1843)</w:t>
      </w:r>
    </w:p>
    <w:p w:rsidR="007427DE" w:rsidRPr="004C073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02580" w:rsidP="00583EF9">
      <w:pPr>
        <w:spacing w:line="360" w:lineRule="auto"/>
        <w:rPr>
          <w:b/>
        </w:rPr>
      </w:pPr>
      <w:proofErr w:type="spellStart"/>
      <w:r w:rsidRPr="00902580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902580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02580">
        <w:rPr>
          <w:rFonts w:ascii="Arial" w:hAnsi="Arial" w:cs="Arial"/>
          <w:sz w:val="22"/>
          <w:szCs w:val="22"/>
          <w:lang w:val="de-DE"/>
        </w:rPr>
        <w:t xml:space="preserve"> </w:t>
      </w:r>
      <w:r w:rsidR="005E4928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90258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0258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3F12B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3F12BE">
        <w:rPr>
          <w:rFonts w:ascii="Times New Roman" w:hAnsi="Times New Roman"/>
          <w:sz w:val="24"/>
        </w:rPr>
        <w:t>iowych i częściowego wyboru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E4928" w:rsidTr="005E4928">
        <w:tc>
          <w:tcPr>
            <w:tcW w:w="9142" w:type="dxa"/>
            <w:shd w:val="clear" w:color="auto" w:fill="F3F3F3"/>
            <w:vAlign w:val="center"/>
          </w:tcPr>
          <w:p w:rsidR="005E4928" w:rsidRPr="00CA0351" w:rsidRDefault="005E492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E4928" w:rsidTr="005E4928">
        <w:tc>
          <w:tcPr>
            <w:tcW w:w="9142" w:type="dxa"/>
          </w:tcPr>
          <w:p w:rsidR="005E4928" w:rsidRDefault="005E4928" w:rsidP="000A45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02580">
              <w:t>Organizacja treningu terenowego pilota dla studentów Politechniki Rzeszowskiej  wraz z obsługą instruktorską.</w:t>
            </w:r>
          </w:p>
          <w:p w:rsidR="005E4928" w:rsidRDefault="005E4928" w:rsidP="000A45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02580">
              <w:t>55243000-5 - Usługi w zakresie obozowisk dla dzieci</w:t>
            </w:r>
            <w:r>
              <w:t xml:space="preserve"> </w:t>
            </w:r>
          </w:p>
          <w:p w:rsidR="005E4928" w:rsidRDefault="005E4928" w:rsidP="000A45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4928" w:rsidRPr="005E4928" w:rsidRDefault="00014DBF" w:rsidP="000A4583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highlight w:val="yellow"/>
                <w:u w:val="single"/>
              </w:rPr>
              <w:t xml:space="preserve">CZĘŚĆ </w:t>
            </w:r>
            <w:r w:rsidR="005E4928" w:rsidRPr="005E4928">
              <w:rPr>
                <w:b/>
                <w:highlight w:val="yellow"/>
                <w:u w:val="single"/>
              </w:rPr>
              <w:t>I. Organizacji terenowego treningu pilota (cz. 1) dla studentów Politechniki Rzeszowskiej Wydziału Budowy Maszyn i Lotnictwa, kierunku lotnictwo i kosmonautyka, specjalność pilotaż z naboru 2017/2018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Nocleg: ośrodek noclegowy z minimum 45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5E4928" w:rsidRPr="005E4928" w:rsidRDefault="005E4928" w:rsidP="000A4583">
            <w:pPr>
              <w:spacing w:after="120"/>
              <w:jc w:val="both"/>
              <w:rPr>
                <w:b/>
                <w:u w:val="single"/>
              </w:rPr>
            </w:pPr>
            <w:r w:rsidRPr="005E4928">
              <w:rPr>
                <w:b/>
                <w:u w:val="single"/>
              </w:rPr>
              <w:t>Termin: 29.02- 06.03.2020 roku (od obiadu  29.02.2020 do śniadania 06.03.2020).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Lokalizacja: w promieniu do 300 km od Rzeszowa, usytuowanie w terenie podgórskim               w bezpośrednim sąsiedztwie wyciągu narciarskiego (ok. 300 m od obiektu) z przynajmniej jedną trasą o długości minimalnej 1000 m (trasy z różnym stopniem trudności) ze sztucznym naśnieżaniem.</w:t>
            </w:r>
          </w:p>
          <w:p w:rsidR="005E4928" w:rsidRDefault="005E4928" w:rsidP="000A4583">
            <w:pPr>
              <w:spacing w:after="120"/>
              <w:jc w:val="both"/>
              <w:rPr>
                <w:u w:val="single"/>
              </w:rPr>
            </w:pPr>
            <w:r w:rsidRPr="00902580">
              <w:t xml:space="preserve">Planowana ilość osób: </w:t>
            </w:r>
            <w:r w:rsidRPr="00DE7080">
              <w:rPr>
                <w:b/>
                <w:u w:val="single"/>
              </w:rPr>
              <w:t>41 osób</w:t>
            </w:r>
          </w:p>
          <w:p w:rsidR="005E4928" w:rsidRPr="005E4928" w:rsidRDefault="005E4928" w:rsidP="000A4583">
            <w:pPr>
              <w:spacing w:after="120"/>
              <w:jc w:val="both"/>
              <w:rPr>
                <w:b/>
              </w:rPr>
            </w:pPr>
            <w:r w:rsidRPr="005E4928">
              <w:rPr>
                <w:b/>
                <w:u w:val="single"/>
              </w:rPr>
              <w:t>Wykonawca musi zapewnić: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Zakwaterowanie wraz ze śniadaniem w postaci "bufetu szwedzkiego": 41 osób noclegi                </w:t>
            </w:r>
            <w:r w:rsidRPr="00902580">
              <w:lastRenderedPageBreak/>
              <w:t>w pokojach 2 lub 3 osobowych.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Wyżywienie:  obiad (zupa, drugie danie, napój) w formie "bufetu szwedzkiego" dla 41 osób.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Kolacja w postaci "bufetu szwedzkiego" dla 41 osób.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Zagwarantowanie do naszej dyspozycji co najmniej 3 godziny dziennie 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 xml:space="preserve">pływalnia o minimalnej długości 25 m,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sala do ćwiczeń: piłka siatkowa, koszykówka, ćwiczenia gimnastyczne,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 xml:space="preserve">siłownia z urządzeniami (wioślarz, </w:t>
            </w:r>
            <w:proofErr w:type="spellStart"/>
            <w:r w:rsidRPr="00902580">
              <w:t>orbitrek</w:t>
            </w:r>
            <w:proofErr w:type="spellEnd"/>
            <w:r w:rsidRPr="00902580">
              <w:t>, rowerki itp.),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Sala na przeprowadzenie dwóch wykładów po dwie godziny dla 41 osób.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Wyciąg narciarski przy obiekcie (maksymalnie w odległości 300 m od obiektu).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Dodatkowo: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dostawę wody mineralnej niegazowanej w butelkach 1 litrowych, w ilości ok. 41 sztuk na dzień (przez 6 dni),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pomieszczenie na sprzęt sportowy (narty, buty, kijki),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karnety na stok: 41 osób x 6 dni x 4 godz. dziennie,</w:t>
            </w:r>
          </w:p>
          <w:p w:rsidR="005E4928" w:rsidRPr="00902580" w:rsidRDefault="00093EB4" w:rsidP="000A4583">
            <w:pPr>
              <w:spacing w:after="120"/>
              <w:jc w:val="both"/>
            </w:pPr>
            <w:r>
              <w:t>Do oferty należy dołączyć</w:t>
            </w:r>
            <w:r w:rsidR="005E4928" w:rsidRPr="00902580">
              <w:t xml:space="preserve"> wycenę jednostkową poniższych pozycji: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nocleg ze śniadaniem (sztuka),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wyżywienie: obiad, kolacja (osobodzień),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wyciąg narciarski (osobodzień).</w:t>
            </w:r>
          </w:p>
          <w:p w:rsidR="005E4928" w:rsidRPr="00902580" w:rsidRDefault="005E4928" w:rsidP="000A4583">
            <w:pPr>
              <w:spacing w:after="120"/>
              <w:jc w:val="both"/>
            </w:pPr>
          </w:p>
          <w:p w:rsidR="005E4928" w:rsidRPr="00093EB4" w:rsidRDefault="00014DBF" w:rsidP="000A4583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highlight w:val="yellow"/>
                <w:u w:val="single"/>
              </w:rPr>
              <w:t>CZĘŚĆ</w:t>
            </w:r>
            <w:r w:rsidRPr="007D3327">
              <w:rPr>
                <w:b/>
                <w:highlight w:val="yellow"/>
                <w:u w:val="single"/>
              </w:rPr>
              <w:t xml:space="preserve"> </w:t>
            </w:r>
            <w:r w:rsidR="005E4928" w:rsidRPr="007D3327">
              <w:rPr>
                <w:b/>
                <w:highlight w:val="yellow"/>
                <w:u w:val="single"/>
              </w:rPr>
              <w:t>II.</w:t>
            </w:r>
            <w:r w:rsidR="00093EB4" w:rsidRPr="007D3327">
              <w:rPr>
                <w:b/>
                <w:highlight w:val="yellow"/>
                <w:u w:val="single"/>
              </w:rPr>
              <w:t xml:space="preserve"> O</w:t>
            </w:r>
            <w:r w:rsidR="005E4928" w:rsidRPr="007D3327">
              <w:rPr>
                <w:b/>
                <w:highlight w:val="yellow"/>
                <w:u w:val="single"/>
              </w:rPr>
              <w:t>rganizacji terenowego treningu pilota (cz. 2) dla studentów Politechniki Rzeszowskiej Wydziału Budowy Maszyn i Lotnictwa,</w:t>
            </w:r>
            <w:r w:rsidR="00093EB4" w:rsidRPr="007D3327">
              <w:rPr>
                <w:b/>
                <w:highlight w:val="yellow"/>
                <w:u w:val="single"/>
              </w:rPr>
              <w:t xml:space="preserve"> </w:t>
            </w:r>
            <w:r w:rsidR="005E4928" w:rsidRPr="007D3327">
              <w:rPr>
                <w:b/>
                <w:highlight w:val="yellow"/>
                <w:u w:val="single"/>
              </w:rPr>
              <w:t>kierunku lotnictwo i kosmonautyka, specjalność pilotaż z naboru 2016/2017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Nocleg: ośrodek noclegowy z minimum 45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5E4928" w:rsidRPr="00CE137D" w:rsidRDefault="005E4928" w:rsidP="000A4583">
            <w:pPr>
              <w:spacing w:after="120"/>
              <w:jc w:val="both"/>
              <w:rPr>
                <w:b/>
                <w:u w:val="single"/>
              </w:rPr>
            </w:pPr>
            <w:r w:rsidRPr="00CE137D">
              <w:rPr>
                <w:b/>
                <w:u w:val="single"/>
              </w:rPr>
              <w:t>Termin: 29.02- 06.03.2020 roku (od obiadu  29.02.2020 do śniadania 06.03.2020).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Lokalizacja: w promieniu do 300 km od Rzeszowa, usytuowanie w terenie podgórskim               w bezpośrednim sąsiedztwie wyciągu narciarskiego (ok. 300 m od obiektu) z przynajmniej jedną trasą o długości minimalnej 1000 m (trasy z różnym stopniem trudności) ze sztucznym naśnieżaniem.</w:t>
            </w:r>
          </w:p>
          <w:p w:rsidR="005E4928" w:rsidRDefault="005E4928" w:rsidP="000A4583">
            <w:pPr>
              <w:spacing w:after="120"/>
              <w:jc w:val="both"/>
              <w:rPr>
                <w:b/>
                <w:u w:val="single"/>
              </w:rPr>
            </w:pPr>
            <w:r w:rsidRPr="008D3EA6">
              <w:t xml:space="preserve">Planowana ilość </w:t>
            </w:r>
            <w:r w:rsidRPr="00DE7080">
              <w:t>osób:</w:t>
            </w:r>
            <w:r w:rsidRPr="00DE7080">
              <w:rPr>
                <w:b/>
                <w:u w:val="single"/>
              </w:rPr>
              <w:t xml:space="preserve"> 35 osób</w:t>
            </w:r>
          </w:p>
          <w:p w:rsidR="008D3EA6" w:rsidRPr="00565FFC" w:rsidRDefault="008D3EA6" w:rsidP="000A4583">
            <w:pPr>
              <w:spacing w:after="120"/>
              <w:jc w:val="both"/>
              <w:rPr>
                <w:b/>
              </w:rPr>
            </w:pPr>
            <w:r w:rsidRPr="005E4928">
              <w:rPr>
                <w:b/>
                <w:u w:val="single"/>
              </w:rPr>
              <w:t>Wykonawca musi zapewnić: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Zakwaterowanie wraz ze śniadaniem w postaci "bufetu szwedzkiego": 35 osób noclegi                w pokojach 2 lub 3 osobowych.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Wyżywienie:  obiad (zupa, drugie danie, napój) w formie "bufetu szwedzkiego" dla 35 osób.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Kolacja w postaci "bufetu szwedzkiego" dla 35 osób.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Zagwarantowanie do naszej dyspozycji co najmniej 3 godziny dziennie 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lastRenderedPageBreak/>
              <w:t>"</w:t>
            </w:r>
            <w:r w:rsidRPr="00902580">
              <w:tab/>
              <w:t xml:space="preserve">pływalnia o minimalnej długości 25 m,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sala do ćwiczeń: piłka siatkowa, koszykówka, ćwiczenia gimnastyczne,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 xml:space="preserve">siłownia z urządzeniami (wioślarz, </w:t>
            </w:r>
            <w:proofErr w:type="spellStart"/>
            <w:r w:rsidRPr="00902580">
              <w:t>orbitrek</w:t>
            </w:r>
            <w:proofErr w:type="spellEnd"/>
            <w:r w:rsidRPr="00902580">
              <w:t>, rowerki itp.),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Sala na przeprowadzenie dwóch wykładów po dwie godziny dla 35 osób.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Wyciąg narciarski przy obiekcie (maksymalnie w odległości 300 m od obiektu).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Dodatkowo: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dostawę wody mineralnej niegazowanej w butelkach 1 litrowych, w ilości ok. 35 sztuk na dzień (przez 6 dni),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pomieszczenie na sprzęt sportowy (narty, buty, kijki),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karnety na stok: 35 osób x 6 dni x 4 godz. dziennie,</w:t>
            </w:r>
          </w:p>
          <w:p w:rsidR="004419CE" w:rsidRDefault="004419CE" w:rsidP="000A4583">
            <w:pPr>
              <w:spacing w:after="120"/>
              <w:jc w:val="both"/>
            </w:pPr>
            <w:r>
              <w:t>Do oferty należy dołączyć</w:t>
            </w:r>
            <w:r w:rsidRPr="00902580">
              <w:t xml:space="preserve"> wycenę </w:t>
            </w:r>
            <w:r>
              <w:t>jednostkową poniższych pozycji: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nocleg ze śniadaniem (sztuka),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wyżywienie: obiad, kolacja (osobodzień),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wyciąg narciarski (osobodzień).</w:t>
            </w:r>
          </w:p>
          <w:p w:rsidR="005E4928" w:rsidRPr="00902580" w:rsidRDefault="005E4928" w:rsidP="000A4583">
            <w:pPr>
              <w:spacing w:after="120"/>
              <w:jc w:val="both"/>
            </w:pPr>
          </w:p>
          <w:p w:rsidR="005E4928" w:rsidRPr="00D023E0" w:rsidRDefault="00014DBF" w:rsidP="00D023E0">
            <w:pPr>
              <w:spacing w:after="120"/>
              <w:rPr>
                <w:b/>
                <w:u w:val="single"/>
              </w:rPr>
            </w:pPr>
            <w:r>
              <w:rPr>
                <w:b/>
                <w:highlight w:val="yellow"/>
                <w:u w:val="single"/>
              </w:rPr>
              <w:t>CZĘŚĆ</w:t>
            </w:r>
            <w:r w:rsidRPr="007D3327">
              <w:rPr>
                <w:b/>
                <w:highlight w:val="yellow"/>
                <w:u w:val="single"/>
              </w:rPr>
              <w:t xml:space="preserve"> </w:t>
            </w:r>
            <w:r w:rsidR="005E4928" w:rsidRPr="007D3327">
              <w:rPr>
                <w:b/>
                <w:highlight w:val="yellow"/>
                <w:u w:val="single"/>
              </w:rPr>
              <w:t>III.</w:t>
            </w:r>
            <w:r w:rsidR="004419CE" w:rsidRPr="007D3327">
              <w:rPr>
                <w:b/>
                <w:highlight w:val="yellow"/>
                <w:u w:val="single"/>
              </w:rPr>
              <w:t xml:space="preserve"> Obsługa instruktorska</w:t>
            </w:r>
            <w:r w:rsidR="005E4928" w:rsidRPr="007D3327">
              <w:rPr>
                <w:b/>
                <w:highlight w:val="yellow"/>
                <w:u w:val="single"/>
              </w:rPr>
              <w:t xml:space="preserve"> podczas organizacji terenowego treningu pilota (cz.1, cz.2) dla stude</w:t>
            </w:r>
            <w:r w:rsidR="004419CE" w:rsidRPr="007D3327">
              <w:rPr>
                <w:b/>
                <w:highlight w:val="yellow"/>
                <w:u w:val="single"/>
              </w:rPr>
              <w:t xml:space="preserve">ntów Politechniki Rzeszowskiej </w:t>
            </w:r>
            <w:r w:rsidR="005E4928" w:rsidRPr="007D3327">
              <w:rPr>
                <w:b/>
                <w:highlight w:val="yellow"/>
                <w:u w:val="single"/>
              </w:rPr>
              <w:t>Wydziału Budowy Maszyn i Lotnictwa,</w:t>
            </w:r>
            <w:r w:rsidR="004419CE" w:rsidRPr="007D3327">
              <w:rPr>
                <w:b/>
                <w:highlight w:val="yellow"/>
                <w:u w:val="single"/>
              </w:rPr>
              <w:t xml:space="preserve"> </w:t>
            </w:r>
            <w:r w:rsidR="005E4928" w:rsidRPr="007D3327">
              <w:rPr>
                <w:b/>
                <w:highlight w:val="yellow"/>
                <w:u w:val="single"/>
              </w:rPr>
              <w:t>kierunku lotnictwo i kosmonautyka, specjalność pilotaż</w:t>
            </w:r>
            <w:r w:rsidR="004419CE" w:rsidRPr="007D3327">
              <w:rPr>
                <w:b/>
                <w:highlight w:val="yellow"/>
                <w:u w:val="single"/>
              </w:rPr>
              <w:t xml:space="preserve"> z naboru  </w:t>
            </w:r>
            <w:r w:rsidR="005E4928" w:rsidRPr="007D3327">
              <w:rPr>
                <w:b/>
                <w:highlight w:val="yellow"/>
                <w:u w:val="single"/>
              </w:rPr>
              <w:t>2016/2017 oraz 2017/2018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Nocleg: ośrodek noclegowy z minimum 45 miejscami noclegowymi z dostępem do krytej pływalni o minimalnej długości 25 metrów, sali gimnastycznej (do koszykówki, piłki siatkowej), siłowni (zlokalizowanych na terenie obiektu lub w odległości 15 min. drogi pieszo).</w:t>
            </w:r>
          </w:p>
          <w:p w:rsidR="005E4928" w:rsidRPr="00D023E0" w:rsidRDefault="005E4928" w:rsidP="000A4583">
            <w:pPr>
              <w:spacing w:after="120"/>
              <w:jc w:val="both"/>
              <w:rPr>
                <w:b/>
                <w:u w:val="single"/>
              </w:rPr>
            </w:pPr>
            <w:r w:rsidRPr="00D023E0">
              <w:rPr>
                <w:b/>
                <w:u w:val="single"/>
              </w:rPr>
              <w:t>Termin: 29.02- 06.03.2020 roku (od obiadu  29.02.2020 do śniadania 06.03.2020).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Lokalizacja: w promieniu do 300 km od Rzeszowa, usytuowanie w terenie podgórskim               w bezpośrednim sąsiedztwie wyciągu narciarskiego (ok. 300 m od obiektu) z przynajmniej jedną trasą o długości minimalnej 1000 m (trasy z różnym stopniem trudności) ze sztucznym naśnieżaniem.</w:t>
            </w:r>
          </w:p>
          <w:p w:rsidR="005E4928" w:rsidRDefault="005E4928" w:rsidP="000A4583">
            <w:pPr>
              <w:spacing w:after="120"/>
              <w:jc w:val="both"/>
              <w:rPr>
                <w:color w:val="FF0000"/>
                <w:u w:val="single"/>
              </w:rPr>
            </w:pPr>
            <w:r w:rsidRPr="00902580">
              <w:t xml:space="preserve">Planowana ilość osób: </w:t>
            </w:r>
            <w:r w:rsidRPr="00DE7080">
              <w:rPr>
                <w:b/>
                <w:u w:val="single"/>
              </w:rPr>
              <w:t>6 osób (instruktorzy)</w:t>
            </w:r>
          </w:p>
          <w:p w:rsidR="00D023E0" w:rsidRPr="00D023E0" w:rsidRDefault="00D023E0" w:rsidP="000A4583">
            <w:pPr>
              <w:spacing w:after="120"/>
              <w:jc w:val="both"/>
              <w:rPr>
                <w:b/>
              </w:rPr>
            </w:pPr>
            <w:r w:rsidRPr="005E4928">
              <w:rPr>
                <w:b/>
                <w:u w:val="single"/>
              </w:rPr>
              <w:t>Wykonawca musi zapewnić: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Zakwaterowanie wraz ze śniadaniem w postaci "bufetu szwedzkiego": 6 osób noclegi                w pokojach 1 osobowych.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Wyżywienie:  obiad (zupa, drugie danie, napój) w formie "bufetu szwedzkiego" dla 6 osób.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 xml:space="preserve">Kolacja w postaci "bufetu szwedzkiego" dla 6 osób.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Zagwarantowanie do naszej dyspozycji co najmniej 3 godziny dziennie 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 xml:space="preserve">pływalnia o minimalnej długości 25 m,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sala do ćwiczeń: piłka siatkowa, koszykówka, ćwiczenia gimnastyczne,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 xml:space="preserve">siłownia z urządzeniami (wioślarz, </w:t>
            </w:r>
            <w:proofErr w:type="spellStart"/>
            <w:r w:rsidRPr="00902580">
              <w:t>orbitrek</w:t>
            </w:r>
            <w:proofErr w:type="spellEnd"/>
            <w:r w:rsidRPr="00902580">
              <w:t>, rowerki itp.),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lastRenderedPageBreak/>
              <w:t xml:space="preserve">Wyciąg narciarski przy obiekcie (maksymalnie w odległości 300 m od obiektu). 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Dodatkowo: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dostawę wody mineralnej niegazowanej w butelkach 1 litrowych, w ilości ok. 6 sztuk na dzień (przez 6 dni),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pomieszczenie na sprzęt sportowy (narty, buty, kijki),</w:t>
            </w:r>
          </w:p>
          <w:p w:rsidR="005E4928" w:rsidRPr="00FF1081" w:rsidRDefault="005E4928" w:rsidP="000A4583">
            <w:pPr>
              <w:spacing w:after="120"/>
              <w:jc w:val="both"/>
            </w:pPr>
            <w:r w:rsidRPr="00902580">
              <w:t>"</w:t>
            </w:r>
            <w:r w:rsidRPr="00902580">
              <w:tab/>
              <w:t>karnety na stok: 6 osób x 6 dni x 4 godz. dziennie,</w:t>
            </w:r>
          </w:p>
          <w:p w:rsidR="00D023E0" w:rsidRDefault="00D023E0" w:rsidP="000A4583">
            <w:pPr>
              <w:spacing w:after="120"/>
              <w:jc w:val="both"/>
            </w:pPr>
            <w:r>
              <w:t>Do oferty należy dołączyć</w:t>
            </w:r>
            <w:r w:rsidRPr="00902580">
              <w:t xml:space="preserve"> wycenę </w:t>
            </w:r>
            <w:r>
              <w:t>jednostkową poniższych pozycji: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nocleg ze śniadaniem (sztuka),</w:t>
            </w:r>
          </w:p>
          <w:p w:rsidR="005E4928" w:rsidRPr="00902580" w:rsidRDefault="005E4928" w:rsidP="000A4583">
            <w:pPr>
              <w:spacing w:after="120"/>
              <w:jc w:val="both"/>
            </w:pPr>
            <w:r w:rsidRPr="00902580">
              <w:t>- wyżywienie: obiad, kolacja (osobodzień),</w:t>
            </w:r>
          </w:p>
          <w:p w:rsidR="005E4928" w:rsidRDefault="005E4928" w:rsidP="000A4583">
            <w:pPr>
              <w:spacing w:after="120"/>
              <w:jc w:val="both"/>
            </w:pPr>
            <w:r w:rsidRPr="00902580">
              <w:t>- wyciąg narciarski (osobodzień).</w:t>
            </w:r>
          </w:p>
          <w:p w:rsidR="005E4928" w:rsidRDefault="005E4928" w:rsidP="000A4583">
            <w:pPr>
              <w:spacing w:after="120"/>
              <w:jc w:val="both"/>
              <w:rPr>
                <w:b/>
              </w:rPr>
            </w:pPr>
            <w:r w:rsidRPr="00902580">
              <w:rPr>
                <w:b/>
              </w:rPr>
              <w:t>Zamawiający nie dopuszcza składania ofert równoważnych</w:t>
            </w:r>
          </w:p>
          <w:p w:rsidR="005E4928" w:rsidRDefault="005E4928" w:rsidP="000A45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5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E128D" w:rsidRDefault="00AE128D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Pr="003F12BE" w:rsidRDefault="00607971" w:rsidP="003F12BE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02580" w:rsidRPr="003209A8" w:rsidTr="003F12BE">
        <w:tc>
          <w:tcPr>
            <w:tcW w:w="8640" w:type="dxa"/>
          </w:tcPr>
          <w:p w:rsidR="00902580" w:rsidRPr="003209A8" w:rsidRDefault="00970700" w:rsidP="000A4583">
            <w:pPr>
              <w:pStyle w:val="Tekstpodstawowy"/>
            </w:pPr>
            <w:r w:rsidRPr="00D023E0">
              <w:rPr>
                <w:b/>
                <w:u w:val="single"/>
              </w:rPr>
              <w:t>29.02- 06.03.2020 roku</w:t>
            </w:r>
          </w:p>
        </w:tc>
        <w:tc>
          <w:tcPr>
            <w:tcW w:w="8640" w:type="dxa"/>
          </w:tcPr>
          <w:p w:rsidR="00902580" w:rsidRPr="003209A8" w:rsidRDefault="00902580" w:rsidP="000A4583">
            <w:pPr>
              <w:pStyle w:val="Tekstpodstawowy"/>
            </w:pPr>
          </w:p>
        </w:tc>
      </w:tr>
      <w:tr w:rsidR="00211900" w:rsidTr="003F12BE">
        <w:trPr>
          <w:gridAfter w:val="1"/>
          <w:wAfter w:w="8640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FF1081">
        <w:trPr>
          <w:trHeight w:val="84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A6B7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A6B72">
              <w:rPr>
                <w:b/>
                <w:bCs/>
                <w:color w:val="000000"/>
              </w:rPr>
              <w:t>I</w:t>
            </w:r>
            <w:r w:rsidR="00211900" w:rsidRPr="000A6B72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0A6B72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0A6B7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0A6B72" w:rsidRDefault="000A6B72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Do oferty należy dołączyć:</w:t>
            </w:r>
          </w:p>
          <w:p w:rsidR="000B4FBE" w:rsidRDefault="000B4FBE" w:rsidP="000B4FBE">
            <w:pPr>
              <w:numPr>
                <w:ilvl w:val="0"/>
                <w:numId w:val="24"/>
              </w:numPr>
              <w:ind w:left="251" w:hanging="251"/>
              <w:jc w:val="both"/>
            </w:pPr>
            <w:r>
              <w:rPr>
                <w:color w:val="000000"/>
              </w:rPr>
              <w:t>A</w:t>
            </w:r>
            <w:r w:rsidRPr="003A00FA">
              <w:rPr>
                <w:color w:val="000000"/>
              </w:rPr>
              <w:t>ktualny odpis z właściwego rejestru lub z cent</w:t>
            </w:r>
            <w:r>
              <w:rPr>
                <w:color w:val="000000"/>
              </w:rPr>
              <w:t>ralnej ewidencji i informacji o </w:t>
            </w:r>
            <w:r w:rsidRPr="003A00FA">
              <w:rPr>
                <w:color w:val="000000"/>
              </w:rPr>
              <w:t xml:space="preserve">działalności gospodarczej, </w:t>
            </w:r>
            <w:r w:rsidRPr="003A00FA">
              <w:t>wystawiony nie wcześniej niż 6 miesięcy przed upływem terminu składania ofert.</w:t>
            </w:r>
          </w:p>
          <w:p w:rsidR="000B4FBE" w:rsidRDefault="000B4FBE" w:rsidP="000B4FBE">
            <w:pPr>
              <w:numPr>
                <w:ilvl w:val="0"/>
                <w:numId w:val="24"/>
              </w:numPr>
              <w:ind w:left="251" w:hanging="251"/>
              <w:jc w:val="both"/>
            </w:pPr>
            <w:r w:rsidRPr="003A00FA">
              <w:t>W przypadku podpisania oferty przez pełnomocnika do oferty należy dołączyć pełnomocnictwo.</w:t>
            </w:r>
          </w:p>
          <w:p w:rsidR="000B4FBE" w:rsidRDefault="000B4FBE" w:rsidP="000B4FBE">
            <w:pPr>
              <w:numPr>
                <w:ilvl w:val="0"/>
                <w:numId w:val="24"/>
              </w:numPr>
              <w:spacing w:before="60" w:after="120"/>
              <w:ind w:left="251" w:hanging="251"/>
              <w:jc w:val="both"/>
            </w:pPr>
            <w:r w:rsidRPr="008F204A">
              <w:rPr>
                <w:bCs/>
              </w:rPr>
              <w:t>Opis hotelu</w:t>
            </w:r>
            <w:r>
              <w:rPr>
                <w:b/>
                <w:bCs/>
              </w:rPr>
              <w:t xml:space="preserve">- </w:t>
            </w:r>
            <w:r>
              <w:t xml:space="preserve">nazwa i dokładny adres oferowanego hotelu (z załączeniem mapki na której należy wskazać w którym dokładnie miejscu  znajduje się hotel) oraz jego folder (opis) sporządzony w języku polskim. </w:t>
            </w:r>
          </w:p>
          <w:p w:rsidR="000B4FBE" w:rsidRDefault="000B4FBE" w:rsidP="000B4FBE">
            <w:pPr>
              <w:numPr>
                <w:ilvl w:val="0"/>
                <w:numId w:val="24"/>
              </w:numPr>
              <w:spacing w:before="60" w:after="120"/>
              <w:ind w:left="251" w:hanging="251"/>
              <w:jc w:val="both"/>
            </w:pPr>
            <w:r>
              <w:t>Należy załączyć mapkę na której trzeba zaznaczyć odległość:</w:t>
            </w:r>
          </w:p>
          <w:p w:rsidR="000B4FBE" w:rsidRDefault="000B4FBE" w:rsidP="000B4FBE">
            <w:pPr>
              <w:spacing w:before="60" w:after="120"/>
              <w:jc w:val="both"/>
            </w:pPr>
            <w:r>
              <w:t xml:space="preserve">          -z Rzeszowa do  od oferowanego obiektu (hotelu)</w:t>
            </w:r>
          </w:p>
          <w:p w:rsidR="000A6B72" w:rsidRPr="00267879" w:rsidRDefault="000B4FBE" w:rsidP="00267879">
            <w:pPr>
              <w:spacing w:before="60" w:after="120"/>
              <w:jc w:val="both"/>
            </w:pPr>
            <w:r>
              <w:t xml:space="preserve">          - hotelu  do wyciągu narciarskiego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7E3" w:rsidRDefault="00BA57E3" w:rsidP="00BA57E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BA57E3" w:rsidRDefault="00BA57E3" w:rsidP="00BA57E3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cena </w:t>
            </w:r>
            <w:r w:rsidR="00513E46">
              <w:rPr>
                <w:color w:val="000000"/>
                <w:spacing w:val="-4"/>
              </w:rPr>
              <w:t>7</w:t>
            </w:r>
            <w:r>
              <w:rPr>
                <w:color w:val="000000"/>
                <w:spacing w:val="-4"/>
              </w:rPr>
              <w:t>0 %.</w:t>
            </w:r>
          </w:p>
          <w:p w:rsidR="00BA57E3" w:rsidRPr="005B44B2" w:rsidRDefault="00BA57E3" w:rsidP="00BA57E3">
            <w:pPr>
              <w:numPr>
                <w:ilvl w:val="0"/>
                <w:numId w:val="25"/>
              </w:numPr>
              <w:spacing w:before="60" w:after="120"/>
              <w:rPr>
                <w:b/>
                <w:sz w:val="22"/>
                <w:szCs w:val="22"/>
                <w:u w:val="single"/>
              </w:rPr>
            </w:pPr>
            <w:r w:rsidRPr="005B44B2">
              <w:rPr>
                <w:b/>
                <w:sz w:val="22"/>
                <w:szCs w:val="22"/>
                <w:u w:val="single"/>
              </w:rPr>
              <w:t>Cena</w:t>
            </w:r>
          </w:p>
          <w:p w:rsidR="00BA57E3" w:rsidRPr="00865974" w:rsidRDefault="00BA57E3" w:rsidP="00BA57E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865974">
              <w:rPr>
                <w:sz w:val="22"/>
                <w:szCs w:val="22"/>
              </w:rPr>
              <w:t>Cmin</w:t>
            </w:r>
            <w:proofErr w:type="spellEnd"/>
            <w:r w:rsidRPr="00865974">
              <w:rPr>
                <w:sz w:val="22"/>
                <w:szCs w:val="22"/>
              </w:rPr>
              <w:t>/</w:t>
            </w:r>
            <w:proofErr w:type="spellStart"/>
            <w:r w:rsidRPr="00865974">
              <w:rPr>
                <w:sz w:val="22"/>
                <w:szCs w:val="22"/>
              </w:rPr>
              <w:t>Cof</w:t>
            </w:r>
            <w:proofErr w:type="spellEnd"/>
            <w:r w:rsidRPr="00865974">
              <w:rPr>
                <w:sz w:val="22"/>
                <w:szCs w:val="22"/>
              </w:rPr>
              <w:t xml:space="preserve"> ) * 100 * waga</w:t>
            </w:r>
          </w:p>
          <w:p w:rsidR="00BA57E3" w:rsidRPr="00865974" w:rsidRDefault="00BA57E3" w:rsidP="00BA57E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gdzie:</w:t>
            </w:r>
          </w:p>
          <w:p w:rsidR="00BA57E3" w:rsidRPr="00865974" w:rsidRDefault="00BA57E3" w:rsidP="00BA57E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- </w:t>
            </w:r>
            <w:proofErr w:type="spellStart"/>
            <w:r w:rsidRPr="00865974">
              <w:rPr>
                <w:sz w:val="22"/>
                <w:szCs w:val="22"/>
              </w:rPr>
              <w:t>Cmin</w:t>
            </w:r>
            <w:proofErr w:type="spellEnd"/>
            <w:r w:rsidRPr="00865974">
              <w:rPr>
                <w:sz w:val="22"/>
                <w:szCs w:val="22"/>
              </w:rPr>
              <w:t xml:space="preserve"> - najniższa cena spośród wszystkich ofert</w:t>
            </w:r>
          </w:p>
          <w:p w:rsidR="00BA57E3" w:rsidRDefault="00BA57E3" w:rsidP="00BA57E3">
            <w:pPr>
              <w:jc w:val="both"/>
              <w:rPr>
                <w:color w:val="000000"/>
                <w:spacing w:val="-4"/>
              </w:rPr>
            </w:pPr>
            <w:r w:rsidRPr="00865974">
              <w:rPr>
                <w:sz w:val="22"/>
                <w:szCs w:val="22"/>
              </w:rPr>
              <w:t xml:space="preserve">- </w:t>
            </w:r>
            <w:proofErr w:type="spellStart"/>
            <w:r w:rsidRPr="00865974">
              <w:rPr>
                <w:sz w:val="22"/>
                <w:szCs w:val="22"/>
              </w:rPr>
              <w:t>Cof</w:t>
            </w:r>
            <w:proofErr w:type="spellEnd"/>
            <w:r w:rsidRPr="00865974">
              <w:rPr>
                <w:sz w:val="22"/>
                <w:szCs w:val="22"/>
              </w:rPr>
              <w:t xml:space="preserve"> -  cena podana w ofercie</w:t>
            </w:r>
          </w:p>
          <w:p w:rsidR="00BA57E3" w:rsidRDefault="00BA57E3" w:rsidP="00BA57E3">
            <w:pPr>
              <w:jc w:val="both"/>
              <w:rPr>
                <w:color w:val="000000"/>
                <w:spacing w:val="-4"/>
              </w:rPr>
            </w:pPr>
          </w:p>
          <w:p w:rsidR="00BA57E3" w:rsidRDefault="00BA57E3" w:rsidP="00BA57E3">
            <w:pPr>
              <w:numPr>
                <w:ilvl w:val="0"/>
                <w:numId w:val="25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Organizacja jednej</w:t>
            </w:r>
            <w:r w:rsidRPr="006F2E14">
              <w:rPr>
                <w:b/>
                <w:u w:val="single"/>
              </w:rPr>
              <w:t xml:space="preserve"> z kolacji w formie ogniska lub np. karczmy grillowej</w:t>
            </w:r>
            <w:r>
              <w:rPr>
                <w:b/>
                <w:u w:val="single"/>
              </w:rPr>
              <w:t xml:space="preserve"> </w:t>
            </w:r>
          </w:p>
          <w:p w:rsidR="00BA57E3" w:rsidRPr="00175AE0" w:rsidRDefault="00BA57E3" w:rsidP="00BA57E3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 xml:space="preserve">Nie/Tak </w:t>
            </w:r>
            <w:r w:rsidRPr="006F2E14">
              <w:t>0-</w:t>
            </w:r>
            <w:r w:rsidR="00513E46">
              <w:t>10</w:t>
            </w:r>
            <w:r w:rsidRPr="006F2E14">
              <w:t xml:space="preserve"> punktów</w:t>
            </w:r>
          </w:p>
          <w:p w:rsidR="00BA57E3" w:rsidRPr="0092716D" w:rsidRDefault="00BA57E3" w:rsidP="009271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sz w:val="18"/>
              </w:rPr>
            </w:pPr>
            <w:r>
              <w:rPr>
                <w:sz w:val="96"/>
              </w:rPr>
              <w:t xml:space="preserve">  </w:t>
            </w:r>
          </w:p>
          <w:p w:rsidR="00BA57E3" w:rsidRPr="00175AE0" w:rsidRDefault="00BA57E3" w:rsidP="00BA57E3">
            <w:pPr>
              <w:numPr>
                <w:ilvl w:val="0"/>
                <w:numId w:val="25"/>
              </w:numPr>
              <w:spacing w:after="120"/>
              <w:jc w:val="both"/>
              <w:rPr>
                <w:b/>
                <w:u w:val="single"/>
              </w:rPr>
            </w:pPr>
            <w:r w:rsidRPr="00175AE0">
              <w:rPr>
                <w:b/>
                <w:u w:val="single"/>
              </w:rPr>
              <w:t>Udostępnienie terenu przy obiekcie w celu prowadzenia ćwiczeń sprawnościowych</w:t>
            </w:r>
          </w:p>
          <w:p w:rsidR="00BA57E3" w:rsidRPr="00175AE0" w:rsidRDefault="00BA57E3" w:rsidP="00BA57E3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 xml:space="preserve">Nie/Tak </w:t>
            </w:r>
            <w:r w:rsidRPr="006F2E14">
              <w:t>0-5 punktów</w:t>
            </w:r>
          </w:p>
          <w:p w:rsidR="00BA57E3" w:rsidRPr="00510C33" w:rsidRDefault="00BA57E3" w:rsidP="00BA57E3">
            <w:pPr>
              <w:spacing w:after="120"/>
              <w:ind w:left="720"/>
              <w:jc w:val="both"/>
            </w:pPr>
          </w:p>
          <w:p w:rsidR="00BA57E3" w:rsidRPr="00175AE0" w:rsidRDefault="0092716D" w:rsidP="00BA57E3">
            <w:pPr>
              <w:numPr>
                <w:ilvl w:val="0"/>
                <w:numId w:val="25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Możliwość</w:t>
            </w:r>
            <w:r w:rsidR="00BA57E3" w:rsidRPr="00175AE0">
              <w:rPr>
                <w:b/>
                <w:u w:val="single"/>
              </w:rPr>
              <w:t xml:space="preserve"> korzystania z sauny</w:t>
            </w:r>
          </w:p>
          <w:p w:rsidR="00BA57E3" w:rsidRPr="00175AE0" w:rsidRDefault="00BA57E3" w:rsidP="00BA57E3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 xml:space="preserve">Nie/Tak </w:t>
            </w:r>
            <w:r w:rsidRPr="006F2E14">
              <w:t>0-5 punktów</w:t>
            </w:r>
          </w:p>
          <w:p w:rsidR="00BA57E3" w:rsidRPr="00510C33" w:rsidRDefault="00BA57E3" w:rsidP="00BA57E3">
            <w:pPr>
              <w:spacing w:after="120"/>
              <w:ind w:left="720"/>
              <w:jc w:val="both"/>
            </w:pPr>
          </w:p>
          <w:p w:rsidR="00BA57E3" w:rsidRDefault="00BA57E3" w:rsidP="00BA57E3">
            <w:pPr>
              <w:numPr>
                <w:ilvl w:val="0"/>
                <w:numId w:val="25"/>
              </w:numPr>
              <w:spacing w:after="120"/>
              <w:jc w:val="both"/>
              <w:rPr>
                <w:b/>
                <w:u w:val="single"/>
              </w:rPr>
            </w:pPr>
            <w:r w:rsidRPr="00175AE0">
              <w:rPr>
                <w:b/>
                <w:u w:val="single"/>
              </w:rPr>
              <w:t xml:space="preserve">Dodatkowe karety szkoleniowe do wykorzystania na stoku narciarskim </w:t>
            </w:r>
          </w:p>
          <w:p w:rsidR="00BA57E3" w:rsidRPr="0092716D" w:rsidRDefault="00BA57E3" w:rsidP="0092716D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 xml:space="preserve">Nie/Tak </w:t>
            </w:r>
            <w:r w:rsidRPr="006F2E14">
              <w:t>0-</w:t>
            </w:r>
            <w:r w:rsidR="00513E46">
              <w:t>10</w:t>
            </w:r>
            <w:r w:rsidRPr="006F2E14">
              <w:t xml:space="preserve"> punktów</w:t>
            </w:r>
          </w:p>
          <w:p w:rsidR="00211900" w:rsidRDefault="00BA57E3" w:rsidP="00BA57E3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71260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71260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4D51EC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902580" w:rsidRPr="00902580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D51EC">
              <w:rPr>
                <w:b/>
              </w:rPr>
              <w:t xml:space="preserve">„Oferta na: </w:t>
            </w:r>
            <w:r w:rsidR="00902580" w:rsidRPr="004D51EC">
              <w:rPr>
                <w:b/>
              </w:rPr>
              <w:t>Organizacja treningu terenowego pilota dla studentów Politechniki Rzeszowskiej  wraz z obsługą instruktorską.</w:t>
            </w:r>
            <w:r w:rsidR="00393B64" w:rsidRPr="004D51EC">
              <w:rPr>
                <w:b/>
              </w:rPr>
              <w:t xml:space="preserve"> NIE OTWIERAĆ przed </w:t>
            </w:r>
          </w:p>
          <w:p w:rsidR="00211900" w:rsidRPr="004D51EC" w:rsidRDefault="0090258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4D51EC">
              <w:rPr>
                <w:b/>
              </w:rPr>
              <w:t>2019-11-25</w:t>
            </w:r>
            <w:r w:rsidR="00393B64" w:rsidRPr="004D51EC">
              <w:rPr>
                <w:b/>
              </w:rPr>
              <w:t xml:space="preserve"> godz. </w:t>
            </w:r>
            <w:r w:rsidRPr="004D51EC">
              <w:rPr>
                <w:b/>
              </w:rPr>
              <w:t>10:15</w:t>
            </w:r>
            <w:r w:rsidR="00393B64" w:rsidRPr="004D51EC">
              <w:rPr>
                <w:b/>
              </w:rPr>
              <w:t xml:space="preserve"> - </w:t>
            </w:r>
            <w:r w:rsidRPr="004D51EC">
              <w:rPr>
                <w:b/>
              </w:rPr>
              <w:t>NA/O/364/2019</w:t>
            </w:r>
            <w:r w:rsidR="00393B64" w:rsidRPr="004D51EC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D51EC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D51E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D51EC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902580" w:rsidRPr="004D51EC">
              <w:rPr>
                <w:rFonts w:ascii="Times New Roman" w:hAnsi="Times New Roman"/>
                <w:sz w:val="24"/>
              </w:rPr>
              <w:t>siedzibie Zamawiającego</w:t>
            </w:r>
            <w:r w:rsidRPr="004D51EC">
              <w:rPr>
                <w:rFonts w:ascii="Times New Roman" w:hAnsi="Times New Roman"/>
                <w:sz w:val="24"/>
              </w:rPr>
              <w:t xml:space="preserve">, pokój nr </w:t>
            </w:r>
            <w:r w:rsidR="00902580" w:rsidRPr="004D51E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D51EC">
              <w:rPr>
                <w:rFonts w:ascii="Times New Roman" w:hAnsi="Times New Roman"/>
                <w:sz w:val="24"/>
              </w:rPr>
              <w:t xml:space="preserve"> </w:t>
            </w:r>
            <w:r w:rsidRPr="004D51EC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902580" w:rsidRPr="004D51EC">
              <w:rPr>
                <w:rFonts w:ascii="Times New Roman" w:hAnsi="Times New Roman"/>
                <w:b/>
                <w:sz w:val="24"/>
              </w:rPr>
              <w:t>2019-11-25</w:t>
            </w:r>
            <w:r w:rsidRPr="004D51EC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902580" w:rsidRPr="004D51EC">
              <w:rPr>
                <w:rFonts w:ascii="Times New Roman" w:hAnsi="Times New Roman"/>
                <w:b/>
                <w:sz w:val="24"/>
              </w:rPr>
              <w:t>10:00</w:t>
            </w:r>
            <w:r w:rsidRPr="004D51EC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02580" w:rsidRPr="0090258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902580" w:rsidRPr="004D51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2019-11-25</w:t>
            </w:r>
            <w:r w:rsidRPr="004D51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902580" w:rsidRPr="004D51E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902580" w:rsidRPr="0090258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02580" w:rsidRPr="0090258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71260F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71260F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D3327">
              <w:rPr>
                <w:b/>
                <w:bCs/>
                <w:color w:val="000000"/>
              </w:rPr>
              <w:lastRenderedPageBreak/>
              <w:t>VIII</w:t>
            </w:r>
            <w:r w:rsidR="008443B5" w:rsidRPr="007D3327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902580" w:rsidRPr="0090258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005B6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D3327">
              <w:rPr>
                <w:b/>
                <w:bCs/>
                <w:color w:val="000000"/>
              </w:rPr>
              <w:t>I</w:t>
            </w:r>
            <w:r w:rsidR="00FB1361" w:rsidRPr="007D3327">
              <w:rPr>
                <w:b/>
                <w:bCs/>
                <w:color w:val="000000"/>
              </w:rPr>
              <w:t>X.</w:t>
            </w:r>
            <w:r w:rsidR="00FB1361" w:rsidRPr="00FB1361">
              <w:rPr>
                <w:bCs/>
                <w:color w:val="000000"/>
              </w:rPr>
              <w:t xml:space="preserve">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7D332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327" w:rsidRDefault="007D3327" w:rsidP="007D332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X. ZAMAWIAJACY ODRZUCI OFERTĘ</w:t>
            </w:r>
          </w:p>
          <w:p w:rsidR="007D3327" w:rsidRDefault="007D3327" w:rsidP="007D332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D3327" w:rsidRDefault="007D3327" w:rsidP="007D3327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7D3327" w:rsidRDefault="007D3327" w:rsidP="007D332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3B4D1E">
              <w:t>3) Oferty złożone po terminie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A18C4" w:rsidRDefault="006A18C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F12BE" w:rsidRDefault="003F12BE" w:rsidP="006A18C4">
      <w:pPr>
        <w:jc w:val="right"/>
        <w:rPr>
          <w:rFonts w:ascii="Arial" w:hAnsi="Arial" w:cs="Arial"/>
          <w:sz w:val="20"/>
          <w:szCs w:val="20"/>
        </w:rPr>
      </w:pPr>
    </w:p>
    <w:p w:rsidR="003F12BE" w:rsidRDefault="003F12BE" w:rsidP="006A18C4">
      <w:pPr>
        <w:jc w:val="right"/>
        <w:rPr>
          <w:rFonts w:ascii="Arial" w:hAnsi="Arial" w:cs="Arial"/>
          <w:sz w:val="20"/>
          <w:szCs w:val="20"/>
        </w:rPr>
      </w:pPr>
    </w:p>
    <w:p w:rsidR="003F12BE" w:rsidRDefault="003F12BE" w:rsidP="006A18C4">
      <w:pPr>
        <w:jc w:val="right"/>
        <w:rPr>
          <w:rFonts w:ascii="Arial" w:hAnsi="Arial" w:cs="Arial"/>
          <w:sz w:val="20"/>
          <w:szCs w:val="20"/>
        </w:rPr>
      </w:pPr>
    </w:p>
    <w:p w:rsidR="003F12BE" w:rsidRDefault="003F12BE" w:rsidP="006A18C4">
      <w:pPr>
        <w:jc w:val="right"/>
        <w:rPr>
          <w:rFonts w:ascii="Arial" w:hAnsi="Arial" w:cs="Arial"/>
          <w:sz w:val="20"/>
          <w:szCs w:val="20"/>
        </w:rPr>
      </w:pPr>
    </w:p>
    <w:p w:rsidR="006A18C4" w:rsidRPr="0004634C" w:rsidRDefault="006A18C4" w:rsidP="006A18C4">
      <w:pPr>
        <w:jc w:val="right"/>
        <w:rPr>
          <w:rFonts w:ascii="Arial" w:hAnsi="Arial" w:cs="Arial"/>
          <w:sz w:val="20"/>
          <w:szCs w:val="20"/>
        </w:rPr>
      </w:pPr>
      <w:r w:rsidRPr="0004634C">
        <w:rPr>
          <w:rFonts w:ascii="Arial" w:hAnsi="Arial" w:cs="Arial"/>
          <w:sz w:val="20"/>
          <w:szCs w:val="20"/>
        </w:rPr>
        <w:lastRenderedPageBreak/>
        <w:t xml:space="preserve">Załącznik nr 1 </w:t>
      </w:r>
    </w:p>
    <w:p w:rsidR="006A18C4" w:rsidRDefault="006A18C4" w:rsidP="006A18C4">
      <w:pPr>
        <w:jc w:val="right"/>
        <w:rPr>
          <w:rFonts w:ascii="Arial" w:hAnsi="Arial" w:cs="Arial"/>
        </w:rPr>
      </w:pPr>
    </w:p>
    <w:p w:rsidR="006A18C4" w:rsidRPr="006A18C4" w:rsidRDefault="006A18C4" w:rsidP="006A18C4">
      <w:pPr>
        <w:jc w:val="right"/>
        <w:rPr>
          <w:rFonts w:ascii="Arial" w:hAnsi="Arial" w:cs="Arial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02580" w:rsidRPr="00902580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Default="001B541E" w:rsidP="001B541E">
      <w:pPr>
        <w:rPr>
          <w:rFonts w:ascii="Arial" w:hAnsi="Arial" w:cs="Arial"/>
          <w:sz w:val="22"/>
          <w:szCs w:val="22"/>
        </w:rPr>
      </w:pPr>
    </w:p>
    <w:p w:rsidR="00C03EA1" w:rsidRPr="00A40632" w:rsidRDefault="00C03EA1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02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02580">
        <w:rPr>
          <w:rFonts w:ascii="Arial" w:hAnsi="Arial" w:cs="Arial"/>
        </w:rPr>
        <w:t>POLITECHNIKA RZESZOWSKA</w:t>
      </w:r>
    </w:p>
    <w:p w:rsidR="001B541E" w:rsidRPr="00A40632" w:rsidRDefault="00902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0258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0258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3F12BE" w:rsidRDefault="00902580" w:rsidP="003F12BE">
      <w:pPr>
        <w:pStyle w:val="Tekstpodstawowy"/>
        <w:ind w:left="360"/>
        <w:jc w:val="center"/>
        <w:rPr>
          <w:rFonts w:ascii="Arial" w:hAnsi="Arial" w:cs="Arial"/>
        </w:rPr>
      </w:pPr>
      <w:r w:rsidRPr="0090258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02580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902580" w:rsidRPr="0080281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902580" w:rsidRPr="0090258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Default="00902580" w:rsidP="001B541E">
      <w:pPr>
        <w:ind w:left="142"/>
        <w:jc w:val="center"/>
        <w:rPr>
          <w:rFonts w:ascii="Arial" w:hAnsi="Arial" w:cs="Arial"/>
          <w:b/>
        </w:rPr>
      </w:pPr>
      <w:r w:rsidRPr="00902580">
        <w:rPr>
          <w:rFonts w:ascii="Arial" w:hAnsi="Arial" w:cs="Arial"/>
          <w:b/>
        </w:rPr>
        <w:t>Organizacja treningu terenowego pilota dla studentów Politechniki Rzeszowskiej  wraz z obsługą instruktorską.</w:t>
      </w:r>
    </w:p>
    <w:p w:rsidR="00C03EA1" w:rsidRPr="00A40632" w:rsidRDefault="00C03EA1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NA/O/364/2019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1164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3F12BE" w:rsidRDefault="001B541E" w:rsidP="003F12BE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Oferuję wykonanie </w:t>
      </w:r>
      <w:r w:rsidR="00014DBF">
        <w:rPr>
          <w:rFonts w:ascii="Arial" w:hAnsi="Arial" w:cs="Arial"/>
        </w:rPr>
        <w:t xml:space="preserve">całości </w:t>
      </w:r>
      <w:r w:rsidRPr="00A40632">
        <w:rPr>
          <w:rFonts w:ascii="Arial" w:hAnsi="Arial" w:cs="Arial"/>
        </w:rPr>
        <w:t>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44014" w:rsidTr="00544014">
        <w:tc>
          <w:tcPr>
            <w:tcW w:w="9142" w:type="dxa"/>
            <w:shd w:val="clear" w:color="auto" w:fill="F3F3F3"/>
            <w:vAlign w:val="center"/>
          </w:tcPr>
          <w:p w:rsidR="00544014" w:rsidRPr="00CA0351" w:rsidRDefault="0054401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44014" w:rsidTr="00544014">
        <w:tc>
          <w:tcPr>
            <w:tcW w:w="9142" w:type="dxa"/>
          </w:tcPr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02580">
              <w:rPr>
                <w:rFonts w:ascii="Arial" w:hAnsi="Arial" w:cs="Arial"/>
                <w:b/>
                <w:sz w:val="22"/>
                <w:szCs w:val="22"/>
              </w:rPr>
              <w:t>Organizacja treningu terenowego pilota dla studentów Politechniki Rzeszowskiej  wraz z obsługą instruktorską.</w:t>
            </w:r>
          </w:p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44014" w:rsidRPr="002661CA" w:rsidRDefault="00544014" w:rsidP="000A45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544014" w:rsidRDefault="00544014" w:rsidP="000A45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F36C7" w:rsidRDefault="00AF36C7" w:rsidP="00F439E0">
      <w:pPr>
        <w:spacing w:after="120"/>
        <w:jc w:val="both"/>
        <w:rPr>
          <w:u w:val="single"/>
        </w:rPr>
      </w:pPr>
    </w:p>
    <w:p w:rsidR="00AF36C7" w:rsidRDefault="00AF36C7" w:rsidP="00AF36C7">
      <w:pPr>
        <w:spacing w:after="120"/>
        <w:jc w:val="both"/>
        <w:rPr>
          <w:b/>
        </w:rPr>
      </w:pPr>
      <w:r w:rsidRPr="00AE128D">
        <w:rPr>
          <w:b/>
        </w:rPr>
        <w:t>Cena brutto za jednego uczestnik</w:t>
      </w:r>
      <w:r w:rsidR="00911647">
        <w:rPr>
          <w:b/>
        </w:rPr>
        <w:t>a</w:t>
      </w:r>
      <w:r w:rsidRPr="00AE128D">
        <w:rPr>
          <w:b/>
        </w:rPr>
        <w:t xml:space="preserve"> części I- …………………….. zł </w:t>
      </w:r>
    </w:p>
    <w:p w:rsidR="00AF36C7" w:rsidRPr="00AE128D" w:rsidRDefault="00AF36C7" w:rsidP="00AF36C7">
      <w:pPr>
        <w:spacing w:after="120"/>
        <w:jc w:val="both"/>
        <w:rPr>
          <w:b/>
        </w:rPr>
      </w:pPr>
      <w:r w:rsidRPr="00AE128D">
        <w:rPr>
          <w:b/>
        </w:rPr>
        <w:t>Cena brutto za jednego uczestnik</w:t>
      </w:r>
      <w:r w:rsidR="00911647">
        <w:rPr>
          <w:b/>
        </w:rPr>
        <w:t>a</w:t>
      </w:r>
      <w:r w:rsidRPr="00AE128D">
        <w:rPr>
          <w:b/>
        </w:rPr>
        <w:t xml:space="preserve"> części I</w:t>
      </w:r>
      <w:r>
        <w:rPr>
          <w:b/>
        </w:rPr>
        <w:t>I</w:t>
      </w:r>
      <w:r w:rsidRPr="00AE128D">
        <w:rPr>
          <w:b/>
        </w:rPr>
        <w:t xml:space="preserve">- …………………….. zł </w:t>
      </w:r>
    </w:p>
    <w:p w:rsidR="00AF36C7" w:rsidRPr="00AE128D" w:rsidRDefault="00AF36C7" w:rsidP="00AF36C7">
      <w:pPr>
        <w:spacing w:after="120"/>
        <w:jc w:val="both"/>
        <w:rPr>
          <w:b/>
        </w:rPr>
      </w:pPr>
      <w:r w:rsidRPr="00AE128D">
        <w:rPr>
          <w:b/>
        </w:rPr>
        <w:t>Cena brutto za jednego uczestnik</w:t>
      </w:r>
      <w:r w:rsidR="00911647">
        <w:rPr>
          <w:b/>
        </w:rPr>
        <w:t>a</w:t>
      </w:r>
      <w:bookmarkStart w:id="0" w:name="_GoBack"/>
      <w:bookmarkEnd w:id="0"/>
      <w:r w:rsidRPr="00AE128D">
        <w:rPr>
          <w:b/>
        </w:rPr>
        <w:t xml:space="preserve"> części I</w:t>
      </w:r>
      <w:r>
        <w:rPr>
          <w:b/>
        </w:rPr>
        <w:t>II</w:t>
      </w:r>
      <w:r w:rsidRPr="00AE128D">
        <w:rPr>
          <w:b/>
        </w:rPr>
        <w:t xml:space="preserve">- …………………….. zł </w:t>
      </w:r>
    </w:p>
    <w:p w:rsidR="00AF36C7" w:rsidRDefault="00AF36C7" w:rsidP="00F439E0">
      <w:pPr>
        <w:spacing w:after="120"/>
        <w:jc w:val="both"/>
        <w:rPr>
          <w:u w:val="single"/>
        </w:rPr>
      </w:pPr>
    </w:p>
    <w:p w:rsidR="00F439E0" w:rsidRPr="00936010" w:rsidRDefault="00F439E0" w:rsidP="00F439E0">
      <w:pPr>
        <w:spacing w:after="120"/>
        <w:jc w:val="both"/>
        <w:rPr>
          <w:u w:val="single"/>
        </w:rPr>
      </w:pPr>
      <w:r w:rsidRPr="00936010">
        <w:rPr>
          <w:u w:val="single"/>
        </w:rPr>
        <w:t>Do oferty należy dołączyć wycenę jednostkową poniższych pozycji dotyczących części I,II i III</w:t>
      </w:r>
      <w:r w:rsidR="00E9114D" w:rsidRPr="00936010">
        <w:rPr>
          <w:u w:val="single"/>
        </w:rPr>
        <w:t xml:space="preserve"> </w:t>
      </w:r>
      <w:r w:rsidRPr="00936010">
        <w:rPr>
          <w:u w:val="single"/>
        </w:rPr>
        <w:t xml:space="preserve"> (każ</w:t>
      </w:r>
      <w:r w:rsidR="00E9114D" w:rsidRPr="00936010">
        <w:rPr>
          <w:u w:val="single"/>
        </w:rPr>
        <w:t>da</w:t>
      </w:r>
      <w:r w:rsidRPr="00936010">
        <w:rPr>
          <w:u w:val="single"/>
        </w:rPr>
        <w:t xml:space="preserve"> </w:t>
      </w:r>
      <w:r w:rsidR="00E9114D" w:rsidRPr="00936010">
        <w:rPr>
          <w:u w:val="single"/>
        </w:rPr>
        <w:t>część</w:t>
      </w:r>
      <w:r w:rsidRPr="00936010">
        <w:rPr>
          <w:u w:val="single"/>
        </w:rPr>
        <w:t xml:space="preserve"> osobno):</w:t>
      </w:r>
    </w:p>
    <w:p w:rsidR="00F439E0" w:rsidRPr="00902580" w:rsidRDefault="00F439E0" w:rsidP="00F439E0">
      <w:pPr>
        <w:spacing w:after="120"/>
        <w:jc w:val="both"/>
      </w:pPr>
      <w:r w:rsidRPr="00902580">
        <w:t>- nocleg ze śniadaniem (sztuka),</w:t>
      </w:r>
    </w:p>
    <w:p w:rsidR="00F439E0" w:rsidRPr="00902580" w:rsidRDefault="00F439E0" w:rsidP="00F439E0">
      <w:pPr>
        <w:spacing w:after="120"/>
        <w:jc w:val="both"/>
      </w:pPr>
      <w:r w:rsidRPr="00902580">
        <w:t>- wyżywienie: obiad, kolacja (osobodzień),</w:t>
      </w:r>
    </w:p>
    <w:p w:rsidR="001B541E" w:rsidRDefault="00F439E0" w:rsidP="00B1365D">
      <w:pPr>
        <w:spacing w:after="120"/>
        <w:jc w:val="both"/>
      </w:pPr>
      <w:r w:rsidRPr="00902580">
        <w:t>- wyciąg narciarski (osobodzień).</w:t>
      </w:r>
    </w:p>
    <w:p w:rsidR="00AF36C7" w:rsidRDefault="00AF36C7" w:rsidP="00B1365D">
      <w:pPr>
        <w:spacing w:after="120"/>
        <w:jc w:val="both"/>
      </w:pPr>
    </w:p>
    <w:p w:rsidR="005213DE" w:rsidRDefault="005213DE" w:rsidP="005213D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V. </w:t>
      </w:r>
      <w:r w:rsidR="001473ED">
        <w:rPr>
          <w:rFonts w:ascii="Arial" w:hAnsi="Arial" w:cs="Arial"/>
          <w:b/>
        </w:rPr>
        <w:t>Dodatkowe k</w:t>
      </w:r>
      <w:r>
        <w:rPr>
          <w:rFonts w:ascii="Arial" w:hAnsi="Arial" w:cs="Arial"/>
          <w:b/>
        </w:rPr>
        <w:t>ryteria oceny ofert</w:t>
      </w:r>
    </w:p>
    <w:p w:rsidR="00523E77" w:rsidRDefault="00523E77" w:rsidP="00523E77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>1. Organizacja jednej</w:t>
      </w:r>
      <w:r w:rsidRPr="006F2E14">
        <w:rPr>
          <w:b/>
          <w:u w:val="single"/>
        </w:rPr>
        <w:t xml:space="preserve"> z kolacji w formie ogniska lub np. karczmy grillowej</w:t>
      </w:r>
      <w:r>
        <w:rPr>
          <w:b/>
          <w:u w:val="single"/>
        </w:rPr>
        <w:t xml:space="preserve"> </w:t>
      </w:r>
    </w:p>
    <w:p w:rsidR="005213DE" w:rsidRDefault="005213DE" w:rsidP="005213DE">
      <w:pPr>
        <w:spacing w:after="120"/>
        <w:jc w:val="both"/>
        <w:rPr>
          <w:b/>
          <w:u w:val="single"/>
        </w:rPr>
      </w:pPr>
    </w:p>
    <w:p w:rsidR="005213DE" w:rsidRDefault="005213DE" w:rsidP="005213DE">
      <w:pPr>
        <w:spacing w:after="120"/>
        <w:ind w:left="720"/>
        <w:jc w:val="both"/>
      </w:pPr>
      <w:r w:rsidRPr="006F2E14">
        <w:t>0-</w:t>
      </w:r>
      <w:r w:rsidR="00523E77">
        <w:t>10</w:t>
      </w:r>
      <w:r w:rsidRPr="006F2E14">
        <w:t xml:space="preserve"> punktów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>TAK (</w:t>
      </w:r>
      <w:r w:rsidR="00523E77">
        <w:rPr>
          <w:b/>
        </w:rPr>
        <w:t>10</w:t>
      </w:r>
      <w:r>
        <w:rPr>
          <w:b/>
        </w:rPr>
        <w:t xml:space="preserve">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213DE" w:rsidRPr="00175AE0" w:rsidRDefault="005213DE" w:rsidP="005213DE">
      <w:pPr>
        <w:spacing w:after="120"/>
        <w:jc w:val="both"/>
        <w:rPr>
          <w:b/>
          <w:u w:val="single"/>
        </w:rPr>
      </w:pPr>
    </w:p>
    <w:p w:rsidR="005213DE" w:rsidRPr="00175AE0" w:rsidRDefault="00523E77" w:rsidP="005213DE">
      <w:pPr>
        <w:spacing w:after="120"/>
        <w:jc w:val="both"/>
        <w:rPr>
          <w:b/>
          <w:u w:val="single"/>
        </w:rPr>
      </w:pPr>
      <w:r w:rsidRPr="00523E77">
        <w:rPr>
          <w:b/>
        </w:rPr>
        <w:t>2.</w:t>
      </w:r>
      <w:r>
        <w:rPr>
          <w:rFonts w:ascii="Arial" w:hAnsi="Arial" w:cs="Arial"/>
          <w:b/>
        </w:rPr>
        <w:t xml:space="preserve"> </w:t>
      </w:r>
      <w:r w:rsidR="005213DE" w:rsidRPr="00175AE0">
        <w:rPr>
          <w:b/>
          <w:u w:val="single"/>
        </w:rPr>
        <w:t>Udostępnienie terenu przy obiekcie w celu prowadzenia ćwiczeń sprawnościowych</w:t>
      </w:r>
    </w:p>
    <w:p w:rsidR="005213DE" w:rsidRDefault="005213DE" w:rsidP="005213DE">
      <w:pPr>
        <w:spacing w:after="120"/>
        <w:ind w:left="720"/>
        <w:jc w:val="both"/>
      </w:pPr>
      <w:r w:rsidRPr="006F2E14">
        <w:t>0-5 punktów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213DE" w:rsidRPr="00510C33" w:rsidRDefault="005213DE" w:rsidP="005213DE">
      <w:pPr>
        <w:spacing w:after="120"/>
        <w:ind w:left="720"/>
        <w:jc w:val="both"/>
      </w:pPr>
    </w:p>
    <w:p w:rsidR="005213DE" w:rsidRDefault="005213DE" w:rsidP="005213DE">
      <w:pPr>
        <w:spacing w:after="120"/>
        <w:jc w:val="both"/>
        <w:rPr>
          <w:b/>
          <w:u w:val="single"/>
        </w:rPr>
      </w:pPr>
    </w:p>
    <w:p w:rsidR="005213DE" w:rsidRPr="00175AE0" w:rsidRDefault="00523E77" w:rsidP="005213DE">
      <w:pPr>
        <w:spacing w:after="120"/>
        <w:jc w:val="both"/>
        <w:rPr>
          <w:b/>
          <w:u w:val="single"/>
        </w:rPr>
      </w:pPr>
      <w:r w:rsidRPr="00523E77">
        <w:rPr>
          <w:b/>
        </w:rPr>
        <w:t>3.</w:t>
      </w:r>
      <w:r>
        <w:rPr>
          <w:rFonts w:ascii="Arial" w:hAnsi="Arial" w:cs="Arial"/>
          <w:b/>
        </w:rPr>
        <w:t xml:space="preserve"> </w:t>
      </w:r>
      <w:r w:rsidR="005213DE" w:rsidRPr="00175AE0">
        <w:rPr>
          <w:b/>
          <w:u w:val="single"/>
        </w:rPr>
        <w:t>Zapewnienie korzystania z sauny</w:t>
      </w:r>
    </w:p>
    <w:p w:rsidR="005213DE" w:rsidRDefault="005213DE" w:rsidP="005213DE">
      <w:pPr>
        <w:spacing w:after="120"/>
        <w:ind w:left="720"/>
        <w:jc w:val="both"/>
      </w:pPr>
      <w:r w:rsidRPr="006F2E14">
        <w:t>0-5 punktów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213DE" w:rsidRPr="00510C33" w:rsidRDefault="005213DE" w:rsidP="005213DE">
      <w:pPr>
        <w:spacing w:after="120"/>
        <w:ind w:left="720"/>
        <w:jc w:val="both"/>
      </w:pPr>
    </w:p>
    <w:p w:rsidR="005213DE" w:rsidRDefault="00523E77" w:rsidP="005213DE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4. </w:t>
      </w:r>
      <w:r w:rsidR="005213DE" w:rsidRPr="00175AE0">
        <w:rPr>
          <w:b/>
          <w:u w:val="single"/>
        </w:rPr>
        <w:t xml:space="preserve">Dodatkowe karety szkoleniowe do wykorzystania na stoku narciarskim </w:t>
      </w:r>
    </w:p>
    <w:p w:rsidR="005213DE" w:rsidRDefault="005213DE" w:rsidP="005213DE">
      <w:pPr>
        <w:spacing w:after="120"/>
        <w:ind w:left="720"/>
        <w:jc w:val="both"/>
      </w:pPr>
      <w:r w:rsidRPr="006F2E14">
        <w:t>0-</w:t>
      </w:r>
      <w:r w:rsidR="00523E77">
        <w:t>10</w:t>
      </w:r>
      <w:r w:rsidRPr="006F2E14">
        <w:t xml:space="preserve"> punktów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>TAK (</w:t>
      </w:r>
      <w:r w:rsidR="001D7789">
        <w:rPr>
          <w:b/>
        </w:rPr>
        <w:t>10</w:t>
      </w:r>
      <w:r>
        <w:rPr>
          <w:b/>
        </w:rPr>
        <w:t xml:space="preserve">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213DE" w:rsidRDefault="005213DE" w:rsidP="005213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213DE" w:rsidRPr="00B1365D" w:rsidRDefault="005213DE" w:rsidP="00B1365D">
      <w:pPr>
        <w:spacing w:after="120"/>
        <w:jc w:val="both"/>
      </w:pPr>
    </w:p>
    <w:p w:rsidR="001B541E" w:rsidRPr="00A40632" w:rsidRDefault="007D46AB" w:rsidP="001B541E">
      <w:pPr>
        <w:spacing w:before="120"/>
        <w:rPr>
          <w:rFonts w:ascii="Arial" w:hAnsi="Arial" w:cs="Arial"/>
        </w:rPr>
      </w:pPr>
      <w:r w:rsidRPr="00C03EA1">
        <w:rPr>
          <w:rFonts w:ascii="Arial" w:hAnsi="Arial" w:cs="Arial"/>
          <w:b/>
        </w:rPr>
        <w:t>V.</w:t>
      </w:r>
      <w:r w:rsidR="001B541E" w:rsidRPr="00C03EA1">
        <w:rPr>
          <w:rFonts w:ascii="Arial" w:hAnsi="Arial" w:cs="Arial"/>
          <w:b/>
        </w:rPr>
        <w:t xml:space="preserve"> Deklaruję ponadto</w:t>
      </w:r>
      <w:r w:rsidR="001B541E" w:rsidRPr="00A40632">
        <w:rPr>
          <w:rFonts w:ascii="Arial" w:hAnsi="Arial" w:cs="Arial"/>
        </w:rPr>
        <w:t>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1365D" w:rsidRPr="00D023E0">
        <w:rPr>
          <w:b/>
          <w:u w:val="single"/>
        </w:rPr>
        <w:t>29.02- 06.03.2020 roku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B1365D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936010" w:rsidRPr="005B541B" w:rsidRDefault="00936010" w:rsidP="00936010">
      <w:pPr>
        <w:numPr>
          <w:ilvl w:val="0"/>
          <w:numId w:val="20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u w:val="single"/>
        </w:rPr>
      </w:pPr>
      <w:r w:rsidRPr="005B541B">
        <w:rPr>
          <w:rFonts w:ascii="Arial" w:hAnsi="Arial" w:cs="Arial"/>
          <w:bCs/>
          <w:color w:val="000000"/>
          <w:u w:val="single"/>
        </w:rPr>
        <w:t>standard hotelu</w:t>
      </w:r>
    </w:p>
    <w:p w:rsidR="00936010" w:rsidRDefault="00936010" w:rsidP="00936010">
      <w:pPr>
        <w:autoSpaceDE w:val="0"/>
        <w:autoSpaceDN w:val="0"/>
        <w:adjustRightInd w:val="0"/>
        <w:ind w:left="660"/>
        <w:rPr>
          <w:bCs/>
          <w:color w:val="000000"/>
          <w:u w:val="single"/>
        </w:rPr>
      </w:pPr>
    </w:p>
    <w:p w:rsidR="00936010" w:rsidRDefault="00936010" w:rsidP="00936010">
      <w:pPr>
        <w:autoSpaceDE w:val="0"/>
        <w:autoSpaceDN w:val="0"/>
        <w:adjustRightInd w:val="0"/>
        <w:ind w:left="660"/>
        <w:rPr>
          <w:bCs/>
          <w:color w:val="000000"/>
        </w:rPr>
      </w:pP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11647">
        <w:fldChar w:fldCharType="separate"/>
      </w:r>
      <w:r>
        <w:fldChar w:fldCharType="end"/>
      </w:r>
      <w:r>
        <w:t xml:space="preserve"> minimum 3 </w:t>
      </w:r>
      <w:r>
        <w:rPr>
          <w:bCs/>
          <w:color w:val="000000"/>
        </w:rPr>
        <w:t xml:space="preserve">*                                 </w:t>
      </w: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11647">
        <w:fldChar w:fldCharType="separate"/>
      </w:r>
      <w:r>
        <w:fldChar w:fldCharType="end"/>
      </w:r>
      <w:r>
        <w:t xml:space="preserve"> powyżej 3 </w:t>
      </w:r>
      <w:r>
        <w:rPr>
          <w:bCs/>
          <w:color w:val="000000"/>
        </w:rPr>
        <w:t>* ( posiada …….*)</w:t>
      </w:r>
    </w:p>
    <w:p w:rsidR="00936010" w:rsidRDefault="00936010" w:rsidP="00936010">
      <w:pPr>
        <w:autoSpaceDE w:val="0"/>
        <w:autoSpaceDN w:val="0"/>
        <w:adjustRightInd w:val="0"/>
        <w:rPr>
          <w:bCs/>
          <w:color w:val="000000"/>
        </w:rPr>
      </w:pPr>
    </w:p>
    <w:p w:rsidR="00936010" w:rsidRDefault="00936010" w:rsidP="00936010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  <w:r>
        <w:rPr>
          <w:bCs/>
          <w:color w:val="000000"/>
        </w:rPr>
        <w:t>*</w:t>
      </w:r>
      <w:r w:rsidRPr="00CE3812">
        <w:rPr>
          <w:bCs/>
          <w:color w:val="000000"/>
          <w:sz w:val="16"/>
          <w:szCs w:val="16"/>
        </w:rPr>
        <w:t>proszę zaznaczyć właściwe</w:t>
      </w:r>
    </w:p>
    <w:p w:rsidR="00936010" w:rsidRPr="00CE3812" w:rsidRDefault="00936010" w:rsidP="00936010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</w:p>
    <w:p w:rsidR="00936010" w:rsidRPr="00C03EA1" w:rsidRDefault="00936010" w:rsidP="001A547F">
      <w:pPr>
        <w:numPr>
          <w:ilvl w:val="0"/>
          <w:numId w:val="20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5B541B">
        <w:rPr>
          <w:rFonts w:ascii="Arial" w:hAnsi="Arial" w:cs="Arial"/>
        </w:rPr>
        <w:t>Nazwa i dokładny adres oferowanego hotelu ……………………………..</w:t>
      </w:r>
    </w:p>
    <w:p w:rsidR="00C03EA1" w:rsidRPr="001A547F" w:rsidRDefault="00C03EA1" w:rsidP="00C03EA1">
      <w:pPr>
        <w:autoSpaceDE w:val="0"/>
        <w:autoSpaceDN w:val="0"/>
        <w:adjustRightInd w:val="0"/>
        <w:ind w:left="660"/>
        <w:rPr>
          <w:rFonts w:ascii="Arial" w:hAnsi="Arial" w:cs="Arial"/>
          <w:color w:val="000000"/>
        </w:rPr>
      </w:pPr>
    </w:p>
    <w:p w:rsidR="001B541E" w:rsidRPr="00C03EA1" w:rsidRDefault="007D46AB" w:rsidP="001B541E">
      <w:pPr>
        <w:spacing w:before="120"/>
        <w:jc w:val="both"/>
        <w:rPr>
          <w:rFonts w:ascii="Arial" w:hAnsi="Arial" w:cs="Arial"/>
          <w:b/>
        </w:rPr>
      </w:pPr>
      <w:r w:rsidRPr="00C03EA1">
        <w:rPr>
          <w:rFonts w:ascii="Arial" w:hAnsi="Arial" w:cs="Arial"/>
          <w:b/>
        </w:rPr>
        <w:t>VI</w:t>
      </w:r>
      <w:r w:rsidR="001B541E" w:rsidRPr="00C03EA1">
        <w:rPr>
          <w:rFonts w:ascii="Arial" w:hAnsi="Arial" w:cs="Arial"/>
          <w:b/>
        </w:rPr>
        <w:t>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02580" w:rsidRPr="00902580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Default="00FE25FF" w:rsidP="001A547F">
      <w:pPr>
        <w:pStyle w:val="NormalnyWeb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C03EA1" w:rsidRPr="001A547F" w:rsidRDefault="00C03EA1" w:rsidP="001A547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1B541E" w:rsidRDefault="007D46AB" w:rsidP="001B541E">
      <w:pPr>
        <w:spacing w:before="120"/>
        <w:jc w:val="both"/>
        <w:rPr>
          <w:rFonts w:ascii="Arial" w:hAnsi="Arial" w:cs="Arial"/>
          <w:b/>
        </w:rPr>
      </w:pPr>
      <w:r w:rsidRPr="00C03EA1">
        <w:rPr>
          <w:rFonts w:ascii="Arial" w:hAnsi="Arial" w:cs="Arial"/>
          <w:b/>
        </w:rPr>
        <w:t>VII</w:t>
      </w:r>
      <w:r w:rsidR="001B541E" w:rsidRPr="00C03EA1">
        <w:rPr>
          <w:rFonts w:ascii="Arial" w:hAnsi="Arial" w:cs="Arial"/>
          <w:b/>
        </w:rPr>
        <w:t>. Ofertę niniejszą składam na kolejno ponumerowanych stronach.</w:t>
      </w:r>
    </w:p>
    <w:p w:rsidR="00C03EA1" w:rsidRPr="00C03EA1" w:rsidRDefault="00C03EA1" w:rsidP="001B541E">
      <w:pPr>
        <w:spacing w:before="120"/>
        <w:jc w:val="both"/>
        <w:rPr>
          <w:rFonts w:ascii="Arial" w:hAnsi="Arial" w:cs="Arial"/>
          <w:b/>
        </w:rPr>
      </w:pPr>
    </w:p>
    <w:p w:rsidR="001B541E" w:rsidRPr="00C03EA1" w:rsidRDefault="007D46AB" w:rsidP="001B541E">
      <w:pPr>
        <w:spacing w:before="240"/>
        <w:jc w:val="both"/>
        <w:rPr>
          <w:rFonts w:ascii="Arial" w:hAnsi="Arial" w:cs="Arial"/>
          <w:b/>
        </w:rPr>
      </w:pPr>
      <w:r w:rsidRPr="00C03EA1">
        <w:rPr>
          <w:rFonts w:ascii="Arial" w:hAnsi="Arial" w:cs="Arial"/>
          <w:b/>
        </w:rPr>
        <w:lastRenderedPageBreak/>
        <w:t>VIII</w:t>
      </w:r>
      <w:r w:rsidR="001B541E" w:rsidRPr="00C03EA1">
        <w:rPr>
          <w:rFonts w:ascii="Arial" w:hAnsi="Arial" w:cs="Arial"/>
          <w:b/>
        </w:rPr>
        <w:t>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A547F" w:rsidRDefault="001B541E" w:rsidP="001A547F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1A547F" w:rsidRDefault="001B541E" w:rsidP="001A547F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1A54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9A0" w:rsidRDefault="00A909A0">
      <w:r>
        <w:separator/>
      </w:r>
    </w:p>
  </w:endnote>
  <w:endnote w:type="continuationSeparator" w:id="0">
    <w:p w:rsidR="00A909A0" w:rsidRDefault="00A90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116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64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1647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09A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9A0" w:rsidRDefault="00A909A0">
      <w:r>
        <w:separator/>
      </w:r>
    </w:p>
  </w:footnote>
  <w:footnote w:type="continuationSeparator" w:id="0">
    <w:p w:rsidR="00A909A0" w:rsidRDefault="00A90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80" w:rsidRDefault="00902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80" w:rsidRDefault="00902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80" w:rsidRDefault="009025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07A1937"/>
    <w:multiLevelType w:val="hybridMultilevel"/>
    <w:tmpl w:val="FDA2E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BA62B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BE0C7A"/>
    <w:multiLevelType w:val="hybridMultilevel"/>
    <w:tmpl w:val="FDA2E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1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5"/>
  </w:num>
  <w:num w:numId="13">
    <w:abstractNumId w:val="2"/>
  </w:num>
  <w:num w:numId="14">
    <w:abstractNumId w:val="20"/>
  </w:num>
  <w:num w:numId="15">
    <w:abstractNumId w:val="4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26"/>
  </w:num>
  <w:num w:numId="25">
    <w:abstractNumId w:val="8"/>
  </w:num>
  <w:num w:numId="26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9A0"/>
    <w:rsid w:val="00005B62"/>
    <w:rsid w:val="00006B5B"/>
    <w:rsid w:val="00014627"/>
    <w:rsid w:val="00014DBF"/>
    <w:rsid w:val="00031AEF"/>
    <w:rsid w:val="0004634C"/>
    <w:rsid w:val="000600B5"/>
    <w:rsid w:val="00093EB4"/>
    <w:rsid w:val="000A6B72"/>
    <w:rsid w:val="000B4FBE"/>
    <w:rsid w:val="000E2D26"/>
    <w:rsid w:val="00116FC7"/>
    <w:rsid w:val="001306AD"/>
    <w:rsid w:val="001423AC"/>
    <w:rsid w:val="001473ED"/>
    <w:rsid w:val="00161679"/>
    <w:rsid w:val="00166F66"/>
    <w:rsid w:val="00180468"/>
    <w:rsid w:val="00181D7D"/>
    <w:rsid w:val="001A547F"/>
    <w:rsid w:val="001B541E"/>
    <w:rsid w:val="001C44C9"/>
    <w:rsid w:val="001D7789"/>
    <w:rsid w:val="001E2FF8"/>
    <w:rsid w:val="001E4AEB"/>
    <w:rsid w:val="001F5C7C"/>
    <w:rsid w:val="00211900"/>
    <w:rsid w:val="00241FE1"/>
    <w:rsid w:val="00255C88"/>
    <w:rsid w:val="00267879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7C0B"/>
    <w:rsid w:val="00353851"/>
    <w:rsid w:val="00360E6F"/>
    <w:rsid w:val="0038262A"/>
    <w:rsid w:val="00393B64"/>
    <w:rsid w:val="003D5087"/>
    <w:rsid w:val="003F12BE"/>
    <w:rsid w:val="003F4C0E"/>
    <w:rsid w:val="003F5C86"/>
    <w:rsid w:val="004025A9"/>
    <w:rsid w:val="0040294E"/>
    <w:rsid w:val="00414D84"/>
    <w:rsid w:val="004419CE"/>
    <w:rsid w:val="004B616D"/>
    <w:rsid w:val="004C073B"/>
    <w:rsid w:val="004C1BCD"/>
    <w:rsid w:val="004D51EC"/>
    <w:rsid w:val="00513E46"/>
    <w:rsid w:val="005213DE"/>
    <w:rsid w:val="00523E77"/>
    <w:rsid w:val="00534EBA"/>
    <w:rsid w:val="00544014"/>
    <w:rsid w:val="00565FFC"/>
    <w:rsid w:val="00577E99"/>
    <w:rsid w:val="00583EF9"/>
    <w:rsid w:val="00587DBF"/>
    <w:rsid w:val="005A476D"/>
    <w:rsid w:val="005D3C55"/>
    <w:rsid w:val="005D78E1"/>
    <w:rsid w:val="005E4928"/>
    <w:rsid w:val="005E67CB"/>
    <w:rsid w:val="00607971"/>
    <w:rsid w:val="00611080"/>
    <w:rsid w:val="00640064"/>
    <w:rsid w:val="0064545E"/>
    <w:rsid w:val="00650B8E"/>
    <w:rsid w:val="00693802"/>
    <w:rsid w:val="006A0CCA"/>
    <w:rsid w:val="006A18C4"/>
    <w:rsid w:val="006C37CB"/>
    <w:rsid w:val="006C4F93"/>
    <w:rsid w:val="006D01AC"/>
    <w:rsid w:val="006E14A6"/>
    <w:rsid w:val="006F432D"/>
    <w:rsid w:val="006F7EBA"/>
    <w:rsid w:val="00700E1B"/>
    <w:rsid w:val="00700E60"/>
    <w:rsid w:val="00701322"/>
    <w:rsid w:val="0071260F"/>
    <w:rsid w:val="007166E9"/>
    <w:rsid w:val="007427DE"/>
    <w:rsid w:val="00763481"/>
    <w:rsid w:val="00767DF9"/>
    <w:rsid w:val="00786D4D"/>
    <w:rsid w:val="007926B3"/>
    <w:rsid w:val="007B7A31"/>
    <w:rsid w:val="007D3327"/>
    <w:rsid w:val="007D46AB"/>
    <w:rsid w:val="00802816"/>
    <w:rsid w:val="008443B5"/>
    <w:rsid w:val="008A3EF3"/>
    <w:rsid w:val="008D0C1C"/>
    <w:rsid w:val="008D3EA6"/>
    <w:rsid w:val="008E014B"/>
    <w:rsid w:val="008F7860"/>
    <w:rsid w:val="00902580"/>
    <w:rsid w:val="00903B9A"/>
    <w:rsid w:val="00911647"/>
    <w:rsid w:val="0092716D"/>
    <w:rsid w:val="0093214C"/>
    <w:rsid w:val="00936010"/>
    <w:rsid w:val="0095289F"/>
    <w:rsid w:val="00970700"/>
    <w:rsid w:val="00976F8E"/>
    <w:rsid w:val="009B230D"/>
    <w:rsid w:val="009E25D7"/>
    <w:rsid w:val="009F201D"/>
    <w:rsid w:val="00A14853"/>
    <w:rsid w:val="00A7581F"/>
    <w:rsid w:val="00A776D8"/>
    <w:rsid w:val="00A909A0"/>
    <w:rsid w:val="00AC237B"/>
    <w:rsid w:val="00AD4C38"/>
    <w:rsid w:val="00AE128D"/>
    <w:rsid w:val="00AF0090"/>
    <w:rsid w:val="00AF3479"/>
    <w:rsid w:val="00AF36C7"/>
    <w:rsid w:val="00B0255F"/>
    <w:rsid w:val="00B10D7D"/>
    <w:rsid w:val="00B1365D"/>
    <w:rsid w:val="00B34FAC"/>
    <w:rsid w:val="00B82C42"/>
    <w:rsid w:val="00B87530"/>
    <w:rsid w:val="00B9039F"/>
    <w:rsid w:val="00B910A3"/>
    <w:rsid w:val="00BA57E3"/>
    <w:rsid w:val="00C03EA1"/>
    <w:rsid w:val="00C963FE"/>
    <w:rsid w:val="00CA0351"/>
    <w:rsid w:val="00CD2766"/>
    <w:rsid w:val="00CE137D"/>
    <w:rsid w:val="00D023E0"/>
    <w:rsid w:val="00D129B6"/>
    <w:rsid w:val="00D13914"/>
    <w:rsid w:val="00D3354F"/>
    <w:rsid w:val="00D63505"/>
    <w:rsid w:val="00D63B9F"/>
    <w:rsid w:val="00DE7080"/>
    <w:rsid w:val="00DF2457"/>
    <w:rsid w:val="00DF73C7"/>
    <w:rsid w:val="00E00FE8"/>
    <w:rsid w:val="00E31B55"/>
    <w:rsid w:val="00E57B92"/>
    <w:rsid w:val="00E67674"/>
    <w:rsid w:val="00E77CD7"/>
    <w:rsid w:val="00E836F2"/>
    <w:rsid w:val="00E9114D"/>
    <w:rsid w:val="00EB415D"/>
    <w:rsid w:val="00EB5497"/>
    <w:rsid w:val="00F00921"/>
    <w:rsid w:val="00F02403"/>
    <w:rsid w:val="00F11D06"/>
    <w:rsid w:val="00F14028"/>
    <w:rsid w:val="00F26856"/>
    <w:rsid w:val="00F37221"/>
    <w:rsid w:val="00F439E0"/>
    <w:rsid w:val="00F5050D"/>
    <w:rsid w:val="00F5324E"/>
    <w:rsid w:val="00F92A94"/>
    <w:rsid w:val="00FB1361"/>
    <w:rsid w:val="00FB2BF7"/>
    <w:rsid w:val="00FC5042"/>
    <w:rsid w:val="00FD06FE"/>
    <w:rsid w:val="00FE25FF"/>
    <w:rsid w:val="00FF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43011D-4D9D-4685-B79B-F4136923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7D332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D3327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10</Pages>
  <Words>2371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16568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18</cp:revision>
  <cp:lastPrinted>1899-12-31T23:00:00Z</cp:lastPrinted>
  <dcterms:created xsi:type="dcterms:W3CDTF">2019-11-13T09:23:00Z</dcterms:created>
  <dcterms:modified xsi:type="dcterms:W3CDTF">2019-11-19T08:37:00Z</dcterms:modified>
</cp:coreProperties>
</file>