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88554A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8554A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88554A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88554A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88554A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88554A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8554A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88554A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88554A" w:rsidRPr="0088554A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88554A" w:rsidRPr="0088554A">
        <w:rPr>
          <w:rFonts w:ascii="Tahoma" w:hAnsi="Tahoma" w:cs="Tahoma"/>
          <w:b/>
          <w:sz w:val="16"/>
          <w:szCs w:val="16"/>
        </w:rPr>
        <w:t>Dostawa sprzętu komputerowego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88554A" w:rsidRPr="0088554A">
        <w:rPr>
          <w:rFonts w:ascii="Tahoma" w:hAnsi="Tahoma" w:cs="Tahoma"/>
          <w:b/>
          <w:sz w:val="16"/>
          <w:szCs w:val="16"/>
        </w:rPr>
        <w:t>ZP/DK-43/19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88554A" w:rsidRPr="00AF2CA7" w:rsidTr="00541EB2">
        <w:tc>
          <w:tcPr>
            <w:tcW w:w="1134" w:type="dxa"/>
          </w:tcPr>
          <w:p w:rsidR="0088554A" w:rsidRPr="00AF2CA7" w:rsidRDefault="0088554A" w:rsidP="00541EB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8554A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88554A" w:rsidRPr="00AF2CA7" w:rsidRDefault="0088554A" w:rsidP="00541EB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8554A">
              <w:rPr>
                <w:rFonts w:ascii="Tahoma" w:hAnsi="Tahoma" w:cs="Tahoma"/>
                <w:sz w:val="16"/>
                <w:szCs w:val="16"/>
              </w:rPr>
              <w:t>Dostawa komputerów przenośnych (3 szt.) dla Katedry Informatyki Politechniki Częstochowskiej</w:t>
            </w:r>
          </w:p>
          <w:p w:rsidR="0088554A" w:rsidRPr="00AF2CA7" w:rsidRDefault="0088554A" w:rsidP="00541EB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8554A" w:rsidRPr="00AF2CA7" w:rsidRDefault="0088554A" w:rsidP="00541EB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8554A" w:rsidRPr="00AF2CA7" w:rsidRDefault="0088554A" w:rsidP="00541EB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8554A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8554A" w:rsidRPr="00AF2CA7" w:rsidRDefault="0088554A" w:rsidP="00541EB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8554A" w:rsidRPr="00AF2CA7" w:rsidRDefault="0088554A" w:rsidP="00541EB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8554A" w:rsidRPr="00AF2CA7" w:rsidRDefault="0088554A" w:rsidP="00541EB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8554A" w:rsidRPr="00AF2CA7" w:rsidRDefault="0088554A" w:rsidP="00541EB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8554A" w:rsidRPr="00AF2CA7" w:rsidRDefault="0088554A" w:rsidP="00541EB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8554A" w:rsidRPr="00AF2CA7" w:rsidRDefault="0088554A" w:rsidP="00541EB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8554A" w:rsidRPr="00AF2CA7" w:rsidRDefault="0088554A" w:rsidP="00541EB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8554A" w:rsidRPr="00AF2CA7" w:rsidRDefault="0088554A" w:rsidP="00541EB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8554A" w:rsidRPr="00AF2CA7" w:rsidTr="00541EB2">
        <w:tc>
          <w:tcPr>
            <w:tcW w:w="1134" w:type="dxa"/>
          </w:tcPr>
          <w:p w:rsidR="0088554A" w:rsidRPr="00AF2CA7" w:rsidRDefault="0088554A" w:rsidP="00541EB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8554A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88554A" w:rsidRPr="00AF2CA7" w:rsidRDefault="0088554A" w:rsidP="00541EB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8554A">
              <w:rPr>
                <w:rFonts w:ascii="Tahoma" w:hAnsi="Tahoma" w:cs="Tahoma"/>
                <w:sz w:val="16"/>
                <w:szCs w:val="16"/>
              </w:rPr>
              <w:t>Dostawa  zewnętrzny w obudowie stałej (1 szt.) dla Wydziału Budownictwa.</w:t>
            </w:r>
          </w:p>
          <w:p w:rsidR="0088554A" w:rsidRPr="00AF2CA7" w:rsidRDefault="0088554A" w:rsidP="00541EB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8554A" w:rsidRPr="00AF2CA7" w:rsidRDefault="0088554A" w:rsidP="00541EB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8554A" w:rsidRPr="00AF2CA7" w:rsidRDefault="0088554A" w:rsidP="00541EB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8554A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8554A" w:rsidRPr="00AF2CA7" w:rsidRDefault="0088554A" w:rsidP="00541EB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8554A" w:rsidRPr="00AF2CA7" w:rsidRDefault="0088554A" w:rsidP="00541EB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8554A" w:rsidRPr="00AF2CA7" w:rsidRDefault="0088554A" w:rsidP="00541EB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8554A" w:rsidRPr="00AF2CA7" w:rsidRDefault="0088554A" w:rsidP="00541EB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8554A" w:rsidRPr="00AF2CA7" w:rsidRDefault="0088554A" w:rsidP="00541EB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8554A" w:rsidRPr="00AF2CA7" w:rsidRDefault="0088554A" w:rsidP="00541EB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8554A" w:rsidRPr="00AF2CA7" w:rsidRDefault="0088554A" w:rsidP="00541EB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8554A" w:rsidRPr="00AF2CA7" w:rsidRDefault="0088554A" w:rsidP="00541EB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671" w:rsidRDefault="00156671">
      <w:r>
        <w:separator/>
      </w:r>
    </w:p>
  </w:endnote>
  <w:endnote w:type="continuationSeparator" w:id="0">
    <w:p w:rsidR="00156671" w:rsidRDefault="00156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54A" w:rsidRDefault="008855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8554A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54A" w:rsidRDefault="00885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671" w:rsidRDefault="00156671">
      <w:r>
        <w:separator/>
      </w:r>
    </w:p>
  </w:footnote>
  <w:footnote w:type="continuationSeparator" w:id="0">
    <w:p w:rsidR="00156671" w:rsidRDefault="00156671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54A" w:rsidRDefault="008855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54A" w:rsidRDefault="008855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54A" w:rsidRDefault="008855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6671"/>
    <w:rsid w:val="00036A09"/>
    <w:rsid w:val="00095649"/>
    <w:rsid w:val="000F18FA"/>
    <w:rsid w:val="00156671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88554A"/>
    <w:rsid w:val="00893368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86F18-465C-490A-8933-9B9FAC2F7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1657792-009D-431E-A348-0281CF46A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576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2019-11-13T13:25:00Z</dcterms:created>
  <dcterms:modified xsi:type="dcterms:W3CDTF">2019-11-13T13:25:00Z</dcterms:modified>
</cp:coreProperties>
</file>