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51CC1" w:rsidP="00007727">
      <w:pPr>
        <w:jc w:val="right"/>
        <w:rPr>
          <w:b/>
          <w:bCs/>
          <w:sz w:val="24"/>
        </w:rPr>
      </w:pPr>
      <w:r w:rsidRPr="00D51CC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51CC1">
        <w:rPr>
          <w:sz w:val="24"/>
        </w:rPr>
        <w:t>2019-11-15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51CC1" w:rsidP="00173B20">
      <w:pPr>
        <w:spacing w:after="40"/>
        <w:rPr>
          <w:b/>
          <w:bCs/>
          <w:sz w:val="24"/>
        </w:rPr>
      </w:pPr>
      <w:r w:rsidRPr="00D51CC1">
        <w:rPr>
          <w:b/>
          <w:bCs/>
          <w:sz w:val="24"/>
        </w:rPr>
        <w:t>Politechnika Częstochowska</w:t>
      </w:r>
    </w:p>
    <w:p w:rsidR="00A80738" w:rsidRPr="00173B20" w:rsidRDefault="00D51CC1" w:rsidP="00A80738">
      <w:pPr>
        <w:rPr>
          <w:bCs/>
          <w:sz w:val="24"/>
        </w:rPr>
      </w:pPr>
      <w:r w:rsidRPr="00D51CC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51CC1">
        <w:rPr>
          <w:bCs/>
          <w:sz w:val="24"/>
        </w:rPr>
        <w:t>69</w:t>
      </w:r>
    </w:p>
    <w:p w:rsidR="00A80738" w:rsidRPr="00173B20" w:rsidRDefault="00D51CC1" w:rsidP="00A80738">
      <w:pPr>
        <w:rPr>
          <w:bCs/>
          <w:sz w:val="24"/>
        </w:rPr>
      </w:pPr>
      <w:r w:rsidRPr="00D51CC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51CC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1CC1" w:rsidRPr="00D51CC1">
        <w:rPr>
          <w:b/>
          <w:sz w:val="24"/>
          <w:szCs w:val="24"/>
        </w:rPr>
        <w:t>ZP/U-38/19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1CC1" w:rsidRPr="00D51CC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51CC1" w:rsidP="00C659E2">
      <w:pPr>
        <w:pStyle w:val="Tekstpodstawowywcity"/>
        <w:spacing w:before="120" w:after="240"/>
        <w:ind w:firstLine="0"/>
        <w:jc w:val="center"/>
      </w:pPr>
      <w:r w:rsidRPr="00D51CC1">
        <w:rPr>
          <w:b/>
        </w:rPr>
        <w:t>Druk kalendarza Politechniki Częstochowskiej na 2020 rok dla Biura Karier i Marketingu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51CC1" w:rsidRPr="00D51CC1">
        <w:rPr>
          <w:sz w:val="24"/>
          <w:szCs w:val="24"/>
        </w:rPr>
        <w:t>(</w:t>
      </w:r>
      <w:proofErr w:type="spellStart"/>
      <w:r w:rsidR="00D51CC1" w:rsidRPr="00D51CC1">
        <w:rPr>
          <w:sz w:val="24"/>
          <w:szCs w:val="24"/>
        </w:rPr>
        <w:t>t.j</w:t>
      </w:r>
      <w:proofErr w:type="spellEnd"/>
      <w:r w:rsidR="00D51CC1" w:rsidRPr="00D51CC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51CC1" w:rsidRPr="00D51CC1">
        <w:rPr>
          <w:sz w:val="24"/>
          <w:szCs w:val="24"/>
        </w:rPr>
        <w:t>15/11/2019</w:t>
      </w:r>
      <w:r w:rsidR="00FF4AB1" w:rsidRPr="00FF4AB1">
        <w:rPr>
          <w:sz w:val="24"/>
          <w:szCs w:val="24"/>
        </w:rPr>
        <w:t xml:space="preserve"> o godz. </w:t>
      </w:r>
      <w:r w:rsidR="00D51CC1" w:rsidRPr="00D51CC1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F3458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51CC1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D51CC1">
        <w:rPr>
          <w:sz w:val="24"/>
          <w:szCs w:val="24"/>
        </w:rPr>
        <w:t>6 519.00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51CC1" w:rsidRPr="00493F8C" w:rsidTr="00F25C8D">
        <w:tc>
          <w:tcPr>
            <w:tcW w:w="706" w:type="dxa"/>
            <w:shd w:val="clear" w:color="auto" w:fill="auto"/>
            <w:vAlign w:val="center"/>
          </w:tcPr>
          <w:p w:rsidR="00D51CC1" w:rsidRPr="00490DC0" w:rsidRDefault="00D51CC1" w:rsidP="00F25C8D">
            <w:pPr>
              <w:spacing w:before="120" w:after="120"/>
              <w:jc w:val="center"/>
            </w:pPr>
            <w:r w:rsidRPr="00D51CC1">
              <w:t>1</w:t>
            </w:r>
          </w:p>
        </w:tc>
        <w:tc>
          <w:tcPr>
            <w:tcW w:w="2696" w:type="dxa"/>
            <w:shd w:val="clear" w:color="auto" w:fill="auto"/>
          </w:tcPr>
          <w:p w:rsidR="00D51CC1" w:rsidRPr="00490DC0" w:rsidRDefault="00D51CC1" w:rsidP="00F25C8D">
            <w:pPr>
              <w:spacing w:before="40"/>
            </w:pPr>
            <w:r w:rsidRPr="00D51CC1">
              <w:t xml:space="preserve">P.U.H. "JANTER"  s.c. Sławomir Terlikowski, Marek </w:t>
            </w:r>
            <w:proofErr w:type="spellStart"/>
            <w:r w:rsidRPr="00D51CC1">
              <w:t>Jankowicz</w:t>
            </w:r>
            <w:proofErr w:type="spellEnd"/>
          </w:p>
          <w:p w:rsidR="00D51CC1" w:rsidRPr="00490DC0" w:rsidRDefault="00D51CC1" w:rsidP="00F25C8D">
            <w:r w:rsidRPr="00D51CC1">
              <w:t>Chrobrego</w:t>
            </w:r>
            <w:r w:rsidRPr="00490DC0">
              <w:t xml:space="preserve"> </w:t>
            </w:r>
            <w:r w:rsidRPr="00D51CC1">
              <w:t>41</w:t>
            </w:r>
            <w:r w:rsidRPr="00490DC0">
              <w:t xml:space="preserve"> </w:t>
            </w:r>
          </w:p>
          <w:p w:rsidR="00D51CC1" w:rsidRPr="00490DC0" w:rsidRDefault="00D51CC1" w:rsidP="00F25C8D">
            <w:pPr>
              <w:spacing w:after="40"/>
              <w:jc w:val="both"/>
            </w:pPr>
            <w:r w:rsidRPr="00D51CC1">
              <w:t>11-300</w:t>
            </w:r>
            <w:r w:rsidRPr="00490DC0">
              <w:t xml:space="preserve"> </w:t>
            </w:r>
            <w:r w:rsidRPr="00D51CC1">
              <w:t>Biskupiec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1CC1" w:rsidRPr="00490DC0" w:rsidRDefault="00D51CC1" w:rsidP="00F25C8D">
            <w:pPr>
              <w:spacing w:before="120" w:after="120"/>
              <w:jc w:val="both"/>
            </w:pPr>
            <w:r w:rsidRPr="00D51CC1">
              <w:t>6 396.00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1CC1" w:rsidRPr="00490DC0" w:rsidRDefault="00D51CC1" w:rsidP="00F25C8D">
            <w:pPr>
              <w:spacing w:before="120" w:after="120"/>
              <w:jc w:val="both"/>
            </w:pPr>
            <w:r w:rsidRPr="00D51CC1">
              <w:t>do 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1CC1" w:rsidRPr="00490DC0" w:rsidRDefault="00656F65" w:rsidP="00F25C8D">
            <w:pPr>
              <w:spacing w:before="120" w:after="120"/>
              <w:jc w:val="both"/>
            </w:pPr>
            <w:r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1CC1" w:rsidRPr="00490DC0" w:rsidRDefault="00D51CC1" w:rsidP="00F25C8D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t>2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r w:rsidRPr="00D51CC1">
              <w:t>ZAPOL Sobczyk Sp. j.</w:t>
            </w:r>
          </w:p>
          <w:p w:rsidR="00656F65" w:rsidRPr="00490DC0" w:rsidRDefault="00656F65" w:rsidP="00656F65">
            <w:r w:rsidRPr="00D51CC1">
              <w:t>Piastów</w:t>
            </w:r>
            <w:r w:rsidRPr="00490DC0">
              <w:t xml:space="preserve"> </w:t>
            </w:r>
            <w:r w:rsidRPr="00D51CC1">
              <w:t>42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71-062</w:t>
            </w:r>
            <w:r w:rsidRPr="00490DC0">
              <w:t xml:space="preserve"> </w:t>
            </w:r>
            <w:r w:rsidRPr="00D51CC1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12 693.60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5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t>3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r w:rsidRPr="00D51CC1">
              <w:t>Przedsiębiorstwo Handlowe DARRIEUS Dariusz Cymerman</w:t>
            </w:r>
          </w:p>
          <w:p w:rsidR="00656F65" w:rsidRPr="00490DC0" w:rsidRDefault="00656F65" w:rsidP="00656F65">
            <w:r w:rsidRPr="00D51CC1">
              <w:t>Kościelna</w:t>
            </w:r>
            <w:r w:rsidRPr="00490DC0">
              <w:t xml:space="preserve"> </w:t>
            </w:r>
            <w:r w:rsidRPr="00D51CC1">
              <w:t>16/4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64-100</w:t>
            </w:r>
            <w:r w:rsidRPr="00490DC0">
              <w:t xml:space="preserve"> </w:t>
            </w:r>
            <w:r w:rsidRPr="00D51CC1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4 640.00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5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t>4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r w:rsidRPr="00D51CC1">
              <w:t>POLIGRAFIA NOT Piotr Wierzbicki</w:t>
            </w:r>
          </w:p>
          <w:p w:rsidR="00656F65" w:rsidRPr="00490DC0" w:rsidRDefault="00656F65" w:rsidP="00656F65">
            <w:r w:rsidRPr="00D51CC1">
              <w:t>M. Kopernika</w:t>
            </w:r>
            <w:r w:rsidRPr="00490DC0">
              <w:t xml:space="preserve"> </w:t>
            </w:r>
            <w:r w:rsidRPr="00D51CC1">
              <w:t>1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35-959</w:t>
            </w:r>
            <w:r w:rsidRPr="00490DC0">
              <w:t xml:space="preserve"> </w:t>
            </w:r>
            <w:r w:rsidRPr="00D51CC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5 850.00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3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t>5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proofErr w:type="spellStart"/>
            <w:r w:rsidRPr="00D51CC1">
              <w:t>FastPrint</w:t>
            </w:r>
            <w:proofErr w:type="spellEnd"/>
            <w:r w:rsidRPr="00D51CC1">
              <w:t xml:space="preserve"> -Drukarnia Cyfrowa Wojciech Flis</w:t>
            </w:r>
          </w:p>
          <w:p w:rsidR="00656F65" w:rsidRPr="00490DC0" w:rsidRDefault="00656F65" w:rsidP="00656F65">
            <w:r w:rsidRPr="00D51CC1">
              <w:t>Kwiatowa</w:t>
            </w:r>
            <w:r w:rsidRPr="00490DC0">
              <w:t xml:space="preserve"> </w:t>
            </w:r>
            <w:r w:rsidRPr="00D51CC1">
              <w:t>37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11-420</w:t>
            </w:r>
            <w:r w:rsidRPr="00490DC0">
              <w:t xml:space="preserve"> </w:t>
            </w:r>
            <w:r w:rsidRPr="00D51CC1">
              <w:t>Srokowo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9 225.00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7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r w:rsidRPr="00D51CC1">
              <w:t>Agencja Reklamowa "TOP" Agnieszka Łuczak</w:t>
            </w:r>
          </w:p>
          <w:p w:rsidR="00656F65" w:rsidRPr="00490DC0" w:rsidRDefault="00656F65" w:rsidP="00656F65">
            <w:r w:rsidRPr="00D51CC1">
              <w:t>Toruńska</w:t>
            </w:r>
            <w:r w:rsidRPr="00490DC0">
              <w:t xml:space="preserve"> </w:t>
            </w:r>
            <w:r w:rsidRPr="00D51CC1">
              <w:t>148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87-800</w:t>
            </w:r>
            <w:r w:rsidRPr="00490DC0">
              <w:t xml:space="preserve"> </w:t>
            </w:r>
            <w:r w:rsidRPr="00D51CC1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6 144.00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3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  <w:tr w:rsidR="00656F65" w:rsidRPr="00493F8C" w:rsidTr="00D4557A">
        <w:tc>
          <w:tcPr>
            <w:tcW w:w="70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center"/>
            </w:pPr>
            <w:r w:rsidRPr="00D51CC1">
              <w:t>7</w:t>
            </w:r>
          </w:p>
        </w:tc>
        <w:tc>
          <w:tcPr>
            <w:tcW w:w="2696" w:type="dxa"/>
            <w:shd w:val="clear" w:color="auto" w:fill="auto"/>
          </w:tcPr>
          <w:p w:rsidR="00656F65" w:rsidRPr="00490DC0" w:rsidRDefault="00656F65" w:rsidP="00656F65">
            <w:pPr>
              <w:spacing w:before="40"/>
            </w:pPr>
            <w:r w:rsidRPr="00D51CC1">
              <w:t>Firma Poligraficzno-Introligatorska 'Udziałowiec" Sp. z o.o.</w:t>
            </w:r>
          </w:p>
          <w:p w:rsidR="00656F65" w:rsidRPr="00490DC0" w:rsidRDefault="00656F65" w:rsidP="00656F65">
            <w:r w:rsidRPr="00D51CC1">
              <w:t>Narcyzowa</w:t>
            </w:r>
            <w:r w:rsidRPr="00490DC0">
              <w:t xml:space="preserve"> </w:t>
            </w:r>
            <w:r w:rsidRPr="00D51CC1">
              <w:t>2</w:t>
            </w:r>
            <w:r w:rsidRPr="00490DC0">
              <w:t xml:space="preserve"> </w:t>
            </w:r>
          </w:p>
          <w:p w:rsidR="00656F65" w:rsidRPr="00490DC0" w:rsidRDefault="00656F65" w:rsidP="00656F65">
            <w:pPr>
              <w:spacing w:after="40"/>
              <w:jc w:val="both"/>
            </w:pPr>
            <w:r w:rsidRPr="00D51CC1">
              <w:t>42-256</w:t>
            </w:r>
            <w:r w:rsidRPr="00490DC0">
              <w:t xml:space="preserve"> </w:t>
            </w:r>
            <w:r w:rsidRPr="00D51CC1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5 992.56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do 5 dni</w:t>
            </w:r>
          </w:p>
        </w:tc>
        <w:tc>
          <w:tcPr>
            <w:tcW w:w="1559" w:type="dxa"/>
            <w:shd w:val="clear" w:color="auto" w:fill="auto"/>
          </w:tcPr>
          <w:p w:rsidR="00656F65" w:rsidRDefault="00656F65" w:rsidP="00656F65">
            <w:r w:rsidRPr="00AB68D5">
              <w:t>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F65" w:rsidRPr="00490DC0" w:rsidRDefault="00656F65" w:rsidP="00656F65">
            <w:pPr>
              <w:spacing w:before="120" w:after="120"/>
              <w:jc w:val="both"/>
            </w:pPr>
            <w:r w:rsidRPr="00D51CC1">
              <w:t>zgodnie ze SIWZ</w:t>
            </w:r>
          </w:p>
        </w:tc>
      </w:tr>
    </w:tbl>
    <w:p w:rsidR="006F2A7D" w:rsidRPr="006F2A7D" w:rsidRDefault="006F2A7D" w:rsidP="006F2A7D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325" w:rsidRDefault="009E3325">
      <w:r>
        <w:separator/>
      </w:r>
    </w:p>
  </w:endnote>
  <w:endnote w:type="continuationSeparator" w:id="0">
    <w:p w:rsidR="009E3325" w:rsidRDefault="009E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345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5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5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458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325" w:rsidRDefault="009E3325">
      <w:r>
        <w:separator/>
      </w:r>
    </w:p>
  </w:footnote>
  <w:footnote w:type="continuationSeparator" w:id="0">
    <w:p w:rsidR="009E3325" w:rsidRDefault="009E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C1" w:rsidRDefault="00D51C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C1" w:rsidRDefault="00D51C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CC1" w:rsidRDefault="00D51C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3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56F65"/>
    <w:rsid w:val="0069085C"/>
    <w:rsid w:val="006F2A7D"/>
    <w:rsid w:val="00843263"/>
    <w:rsid w:val="00861E75"/>
    <w:rsid w:val="009D19BD"/>
    <w:rsid w:val="009E3325"/>
    <w:rsid w:val="009F189D"/>
    <w:rsid w:val="00A80738"/>
    <w:rsid w:val="00C236D3"/>
    <w:rsid w:val="00C659E2"/>
    <w:rsid w:val="00CB0802"/>
    <w:rsid w:val="00D51CC1"/>
    <w:rsid w:val="00D7128F"/>
    <w:rsid w:val="00EA3476"/>
    <w:rsid w:val="00F3458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8C0A35"/>
  <w15:chartTrackingRefBased/>
  <w15:docId w15:val="{562DC501-DA63-4F89-AEC9-E275C8632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345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4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2019-11-15T12:34:00Z</cp:lastPrinted>
  <dcterms:created xsi:type="dcterms:W3CDTF">2019-11-15T12:34:00Z</dcterms:created>
  <dcterms:modified xsi:type="dcterms:W3CDTF">2019-11-15T12:34:00Z</dcterms:modified>
</cp:coreProperties>
</file>