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B46B35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B46B35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B46B35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B46B35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B46B35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B46B35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B46B35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B46B35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B46B35" w:rsidRPr="00B46B35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B46B35" w:rsidRPr="00B46B35">
        <w:rPr>
          <w:rFonts w:ascii="Tahoma" w:hAnsi="Tahoma" w:cs="Tahoma"/>
          <w:b/>
          <w:sz w:val="16"/>
          <w:szCs w:val="16"/>
        </w:rPr>
        <w:t>Dostawa notebooków dla Instytutu Maszyn Cieplnych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B46B35" w:rsidRPr="00B46B35">
        <w:rPr>
          <w:rFonts w:ascii="Tahoma" w:hAnsi="Tahoma" w:cs="Tahoma"/>
          <w:b/>
          <w:sz w:val="16"/>
          <w:szCs w:val="16"/>
        </w:rPr>
        <w:t>ZP/DK-42/19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B46B35" w:rsidRPr="00AF2CA7" w:rsidTr="00DA6591">
        <w:tc>
          <w:tcPr>
            <w:tcW w:w="1134" w:type="dxa"/>
          </w:tcPr>
          <w:p w:rsidR="00B46B35" w:rsidRPr="00AF2CA7" w:rsidRDefault="00B46B35" w:rsidP="00DA659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46B35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B46B35" w:rsidRPr="00AF2CA7" w:rsidRDefault="00B46B35" w:rsidP="00DA659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B46B35">
              <w:rPr>
                <w:rFonts w:ascii="Tahoma" w:hAnsi="Tahoma" w:cs="Tahoma"/>
                <w:sz w:val="16"/>
                <w:szCs w:val="16"/>
              </w:rPr>
              <w:t>Dostawa notebooka dla Instytutu Maszyn Cieplnych Politechniki Częstochowskiej</w:t>
            </w:r>
          </w:p>
          <w:p w:rsidR="00B46B35" w:rsidRPr="00AF2CA7" w:rsidRDefault="00B46B35" w:rsidP="00DA659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B46B35" w:rsidRPr="00AF2CA7" w:rsidRDefault="00B46B35" w:rsidP="00DA659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46B35" w:rsidRPr="00AF2CA7" w:rsidRDefault="00B46B35" w:rsidP="00DA659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B46B35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B46B35" w:rsidRPr="00AF2CA7" w:rsidRDefault="00B46B35" w:rsidP="00DA659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46B35" w:rsidRPr="00AF2CA7" w:rsidRDefault="00B46B35" w:rsidP="00DA659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46B35" w:rsidRPr="00AF2CA7" w:rsidRDefault="00B46B35" w:rsidP="00DA659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46B35" w:rsidRPr="00AF2CA7" w:rsidRDefault="00B46B35" w:rsidP="00DA659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46B35" w:rsidRPr="00AF2CA7" w:rsidRDefault="00B46B35" w:rsidP="00DA659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46B35" w:rsidRPr="00AF2CA7" w:rsidRDefault="00B46B35" w:rsidP="00DA659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B46B35" w:rsidRPr="00AF2CA7" w:rsidRDefault="00B46B35" w:rsidP="00DA6591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46B35" w:rsidRPr="00AF2CA7" w:rsidRDefault="00B46B35" w:rsidP="00DA659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46B35" w:rsidRPr="00AF2CA7" w:rsidTr="00DA6591">
        <w:tc>
          <w:tcPr>
            <w:tcW w:w="1134" w:type="dxa"/>
          </w:tcPr>
          <w:p w:rsidR="00B46B35" w:rsidRPr="00AF2CA7" w:rsidRDefault="00B46B35" w:rsidP="00DA659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46B35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B46B35" w:rsidRPr="00AF2CA7" w:rsidRDefault="00B46B35" w:rsidP="00DA659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B46B35">
              <w:rPr>
                <w:rFonts w:ascii="Tahoma" w:hAnsi="Tahoma" w:cs="Tahoma"/>
                <w:sz w:val="16"/>
                <w:szCs w:val="16"/>
              </w:rPr>
              <w:t>Dostawa notebooka dla Instytutu Maszyn Cieplnych Politechniki Częstochowskiej</w:t>
            </w:r>
          </w:p>
          <w:p w:rsidR="00B46B35" w:rsidRPr="00AF2CA7" w:rsidRDefault="00B46B35" w:rsidP="00DA659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B46B35" w:rsidRPr="00AF2CA7" w:rsidRDefault="00B46B35" w:rsidP="00DA659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46B35" w:rsidRPr="00AF2CA7" w:rsidRDefault="00B46B35" w:rsidP="00DA659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B46B35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B46B35" w:rsidRPr="00AF2CA7" w:rsidRDefault="00B46B35" w:rsidP="00DA659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46B35" w:rsidRPr="00AF2CA7" w:rsidRDefault="00B46B35" w:rsidP="00DA659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46B35" w:rsidRPr="00AF2CA7" w:rsidRDefault="00B46B35" w:rsidP="00DA659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46B35" w:rsidRPr="00AF2CA7" w:rsidRDefault="00B46B35" w:rsidP="00DA659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46B35" w:rsidRPr="00AF2CA7" w:rsidRDefault="00B46B35" w:rsidP="00DA659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46B35" w:rsidRPr="00AF2CA7" w:rsidRDefault="00B46B35" w:rsidP="00DA659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B46B35" w:rsidRPr="00AF2CA7" w:rsidRDefault="00B46B35" w:rsidP="00DA6591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46B35" w:rsidRPr="00AF2CA7" w:rsidRDefault="00B46B35" w:rsidP="00DA659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89336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89336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893368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893368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893368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E27" w:rsidRDefault="001F6E27">
      <w:r>
        <w:separator/>
      </w:r>
    </w:p>
  </w:endnote>
  <w:endnote w:type="continuationSeparator" w:id="0">
    <w:p w:rsidR="001F6E27" w:rsidRDefault="001F6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B35" w:rsidRDefault="00B46B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B46B35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B35" w:rsidRDefault="00B46B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E27" w:rsidRDefault="001F6E27">
      <w:r>
        <w:separator/>
      </w:r>
    </w:p>
  </w:footnote>
  <w:footnote w:type="continuationSeparator" w:id="0">
    <w:p w:rsidR="001F6E27" w:rsidRDefault="001F6E27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B35" w:rsidRDefault="00B46B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B35" w:rsidRDefault="00B46B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B35" w:rsidRDefault="00B46B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6E27"/>
    <w:rsid w:val="00036A09"/>
    <w:rsid w:val="00095649"/>
    <w:rsid w:val="000F18FA"/>
    <w:rsid w:val="00172873"/>
    <w:rsid w:val="00180C76"/>
    <w:rsid w:val="001F6E27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5128F"/>
    <w:rsid w:val="007721A3"/>
    <w:rsid w:val="00834F16"/>
    <w:rsid w:val="00893368"/>
    <w:rsid w:val="009739A3"/>
    <w:rsid w:val="00974624"/>
    <w:rsid w:val="00AB288E"/>
    <w:rsid w:val="00AF2CA7"/>
    <w:rsid w:val="00B21345"/>
    <w:rsid w:val="00B46B3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E9C54C-E671-4C21-8100-8B6F6B4EF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C457BA44-517D-49D2-8D3F-00678488A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574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2019-11-07T08:45:00Z</dcterms:created>
  <dcterms:modified xsi:type="dcterms:W3CDTF">2019-11-07T08:45:00Z</dcterms:modified>
</cp:coreProperties>
</file>