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B646E" w:rsidRPr="00BB646E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B646E" w:rsidRPr="00BB646E">
        <w:rPr>
          <w:rFonts w:ascii="Times New Roman" w:hAnsi="Times New Roman"/>
          <w:b/>
        </w:rPr>
        <w:t>ZP/U-39/19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B646E" w:rsidRPr="00BB646E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B646E" w:rsidRPr="00BB646E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BB646E" w:rsidRPr="00BB646E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B646E" w:rsidRPr="00BB646E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BB646E" w:rsidRPr="00BB646E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B646E" w:rsidRPr="00BB646E">
        <w:rPr>
          <w:rFonts w:ascii="Times New Roman" w:hAnsi="Times New Roman"/>
        </w:rPr>
        <w:t>(</w:t>
      </w:r>
      <w:proofErr w:type="spellStart"/>
      <w:r w:rsidR="00BB646E" w:rsidRPr="00BB646E">
        <w:rPr>
          <w:rFonts w:ascii="Times New Roman" w:hAnsi="Times New Roman"/>
        </w:rPr>
        <w:t>t.j</w:t>
      </w:r>
      <w:proofErr w:type="spellEnd"/>
      <w:r w:rsidR="00BB646E" w:rsidRPr="00BB646E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B646E" w:rsidRPr="00BB646E">
        <w:rPr>
          <w:rFonts w:ascii="Times New Roman" w:hAnsi="Times New Roman"/>
          <w:b/>
        </w:rPr>
        <w:t>Sukcesywna usługa w zakresie wykonywania specjalistycznych tłumaczeń pisemnych tekstów naukowych dla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B646E" w:rsidRPr="00BB646E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A67BE7" w:rsidRDefault="00A67BE7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A67BE7" w:rsidRDefault="00A67BE7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0F64" w:rsidRDefault="00370F64" w:rsidP="0038231F">
      <w:pPr>
        <w:spacing w:after="0" w:line="240" w:lineRule="auto"/>
      </w:pPr>
      <w:r>
        <w:separator/>
      </w:r>
    </w:p>
  </w:endnote>
  <w:endnote w:type="continuationSeparator" w:id="0">
    <w:p w:rsidR="00370F64" w:rsidRDefault="00370F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46E" w:rsidRDefault="00BB64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67BE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67BE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46E" w:rsidRDefault="00BB64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0F64" w:rsidRDefault="00370F64" w:rsidP="0038231F">
      <w:pPr>
        <w:spacing w:after="0" w:line="240" w:lineRule="auto"/>
      </w:pPr>
      <w:r>
        <w:separator/>
      </w:r>
    </w:p>
  </w:footnote>
  <w:footnote w:type="continuationSeparator" w:id="0">
    <w:p w:rsidR="00370F64" w:rsidRDefault="00370F6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46E" w:rsidRDefault="00BB64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46E" w:rsidRDefault="00BB64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46E" w:rsidRDefault="00BB64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0F6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0F64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7BE7"/>
    <w:rsid w:val="00AE6FF2"/>
    <w:rsid w:val="00B0088C"/>
    <w:rsid w:val="00B15219"/>
    <w:rsid w:val="00B15FD3"/>
    <w:rsid w:val="00B34079"/>
    <w:rsid w:val="00B8005E"/>
    <w:rsid w:val="00B90E42"/>
    <w:rsid w:val="00BB0C3C"/>
    <w:rsid w:val="00BB646E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DDA6D4A"/>
  <w15:docId w15:val="{6B5CD5B0-0599-4678-ABEC-9F121866C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A06A8A-1D6F-42E4-B311-117DDB352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536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2019-11-14T14:36:00Z</dcterms:created>
  <dcterms:modified xsi:type="dcterms:W3CDTF">2019-11-14T14:36:00Z</dcterms:modified>
</cp:coreProperties>
</file>