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F439D" w:rsidRPr="002F439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F439D" w:rsidRPr="002F439D">
        <w:rPr>
          <w:rFonts w:ascii="Times New Roman" w:hAnsi="Times New Roman"/>
          <w:b/>
        </w:rPr>
        <w:t>ZP/D-56/A/19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439D" w:rsidRPr="002F439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439D" w:rsidRPr="002F439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F439D" w:rsidRPr="002F439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439D" w:rsidRPr="002F439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F439D" w:rsidRPr="002F439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F439D" w:rsidRPr="002F439D">
        <w:rPr>
          <w:rFonts w:ascii="Times New Roman" w:hAnsi="Times New Roman"/>
        </w:rPr>
        <w:t>(</w:t>
      </w:r>
      <w:proofErr w:type="spellStart"/>
      <w:r w:rsidR="002F439D" w:rsidRPr="002F439D">
        <w:rPr>
          <w:rFonts w:ascii="Times New Roman" w:hAnsi="Times New Roman"/>
        </w:rPr>
        <w:t>t.j</w:t>
      </w:r>
      <w:proofErr w:type="spellEnd"/>
      <w:r w:rsidR="002F439D" w:rsidRPr="002F439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F42013" w:rsidRDefault="006F0034" w:rsidP="00F4201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F439D" w:rsidRPr="002F439D">
        <w:rPr>
          <w:rFonts w:ascii="Times New Roman" w:hAnsi="Times New Roman"/>
          <w:b/>
        </w:rPr>
        <w:t>Dostawa jednostopniowej ciągarki laboratoryjnej wraz z osprzętem dla Wydziału Inżynierii Produkcji i Technologii Materiałów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F439D" w:rsidRPr="002F439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93F" w:rsidRDefault="0088793F" w:rsidP="0038231F">
      <w:pPr>
        <w:spacing w:after="0" w:line="240" w:lineRule="auto"/>
      </w:pPr>
      <w:r>
        <w:separator/>
      </w:r>
    </w:p>
  </w:endnote>
  <w:endnote w:type="continuationSeparator" w:id="0">
    <w:p w:rsidR="0088793F" w:rsidRDefault="008879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9D" w:rsidRDefault="002F43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20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20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9D" w:rsidRDefault="002F43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93F" w:rsidRDefault="0088793F" w:rsidP="0038231F">
      <w:pPr>
        <w:spacing w:after="0" w:line="240" w:lineRule="auto"/>
      </w:pPr>
      <w:r>
        <w:separator/>
      </w:r>
    </w:p>
  </w:footnote>
  <w:footnote w:type="continuationSeparator" w:id="0">
    <w:p w:rsidR="0088793F" w:rsidRDefault="008879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9D" w:rsidRDefault="002F4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9D" w:rsidRDefault="002F43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9D" w:rsidRDefault="002F43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93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439D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793F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2013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C7A6BF"/>
  <w15:docId w15:val="{D8615CA0-C193-4761-BBD1-BBFBC659D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6BAB8-74E1-4975-BC93-99822B259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2019-11-13T12:59:00Z</cp:lastPrinted>
  <dcterms:created xsi:type="dcterms:W3CDTF">2019-11-13T12:59:00Z</dcterms:created>
  <dcterms:modified xsi:type="dcterms:W3CDTF">2019-11-13T12:59:00Z</dcterms:modified>
</cp:coreProperties>
</file>