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ADA" w:rsidRPr="00240E71" w:rsidRDefault="00451ADA" w:rsidP="00451AD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451ADA" w:rsidRDefault="00451ADA" w:rsidP="00451AD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51ADA" w:rsidRPr="0022732C" w:rsidRDefault="00451ADA" w:rsidP="00451AD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451ADA" w:rsidRDefault="00451ADA" w:rsidP="00451AD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51ADA" w:rsidRPr="0022732C" w:rsidRDefault="00451ADA" w:rsidP="00451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451ADA" w:rsidRPr="0022732C" w:rsidRDefault="00451ADA" w:rsidP="00451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451ADA" w:rsidRPr="0022732C" w:rsidRDefault="00451ADA" w:rsidP="00451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451ADA" w:rsidRPr="0022732C" w:rsidRDefault="00451ADA" w:rsidP="00451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451ADA" w:rsidRPr="0022732C" w:rsidRDefault="00451ADA" w:rsidP="00451A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51ADA">
        <w:rPr>
          <w:sz w:val="22"/>
          <w:lang w:val="en-US"/>
        </w:rPr>
        <w:t>……………………………………………………………………………………………..</w:t>
      </w:r>
    </w:p>
    <w:p w:rsidR="00451ADA" w:rsidRPr="0022732C" w:rsidRDefault="00451ADA" w:rsidP="00451A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51ADA">
        <w:rPr>
          <w:sz w:val="22"/>
          <w:lang w:val="en-US"/>
        </w:rPr>
        <w:t>…………………………………………………………………………………………….</w:t>
      </w:r>
    </w:p>
    <w:p w:rsidR="00451ADA" w:rsidRPr="0022732C" w:rsidRDefault="00451ADA" w:rsidP="00451A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451ADA" w:rsidRPr="009E6A8A" w:rsidRDefault="00451ADA" w:rsidP="00451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9E6A8A">
        <w:rPr>
          <w:sz w:val="22"/>
        </w:rPr>
        <w:t>REGON:………………………………………………...</w:t>
      </w:r>
    </w:p>
    <w:p w:rsidR="00451ADA" w:rsidRPr="0022732C" w:rsidRDefault="00451ADA" w:rsidP="00451A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451ADA" w:rsidRDefault="00451ADA" w:rsidP="00451ADA">
      <w:pPr>
        <w:spacing w:line="360" w:lineRule="auto"/>
      </w:pPr>
      <w:r>
        <w:t>Do: Nazwa i siedziba Zamawiającego:</w:t>
      </w:r>
    </w:p>
    <w:p w:rsidR="00451ADA" w:rsidRPr="00E45A7B" w:rsidRDefault="00451ADA" w:rsidP="00451ADA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451ADA" w:rsidRPr="00E45A7B" w:rsidRDefault="00451ADA" w:rsidP="00451ADA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451ADA" w:rsidRDefault="00451ADA" w:rsidP="00451ADA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451ADA" w:rsidRDefault="00451ADA" w:rsidP="00451ADA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451ADA" w:rsidRDefault="00451ADA" w:rsidP="00451ADA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451ADA" w:rsidRDefault="00451ADA" w:rsidP="00451ADA">
      <w:pPr>
        <w:ind w:firstLine="3969"/>
        <w:rPr>
          <w:b/>
        </w:rPr>
      </w:pPr>
    </w:p>
    <w:p w:rsidR="00451ADA" w:rsidRDefault="00451ADA" w:rsidP="00451ADA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E61B40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1 szt. zestawu specjalnego komputera stacjonarnego dla </w:t>
      </w:r>
      <w:proofErr w:type="spellStart"/>
      <w:r>
        <w:rPr>
          <w:b/>
          <w:sz w:val="22"/>
          <w:szCs w:val="22"/>
        </w:rPr>
        <w:t>WEiP</w:t>
      </w:r>
      <w:proofErr w:type="spellEnd"/>
      <w:r>
        <w:rPr>
          <w:b/>
          <w:sz w:val="22"/>
          <w:szCs w:val="22"/>
        </w:rPr>
        <w:t xml:space="preserve"> – KC-zp.272-7</w:t>
      </w:r>
      <w:r>
        <w:rPr>
          <w:b/>
          <w:sz w:val="22"/>
          <w:szCs w:val="22"/>
        </w:rPr>
        <w:t>34</w:t>
      </w:r>
      <w:bookmarkStart w:id="0" w:name="_GoBack"/>
      <w:bookmarkEnd w:id="0"/>
      <w:r>
        <w:rPr>
          <w:b/>
          <w:sz w:val="22"/>
          <w:szCs w:val="22"/>
        </w:rPr>
        <w:t xml:space="preserve">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tbl>
      <w:tblPr>
        <w:tblW w:w="10515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559"/>
        <w:gridCol w:w="1845"/>
        <w:gridCol w:w="1135"/>
        <w:gridCol w:w="1419"/>
        <w:gridCol w:w="1135"/>
        <w:gridCol w:w="851"/>
        <w:gridCol w:w="1720"/>
      </w:tblGrid>
      <w:tr w:rsidR="00451ADA" w:rsidRPr="00F77C7A" w:rsidTr="00451ADA">
        <w:trPr>
          <w:trHeight w:val="645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materiału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Cena jednostkowa netto </w:t>
            </w: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:rsidR="00451ADA" w:rsidRDefault="00451ADA" w:rsidP="00A12DD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:rsidR="00451ADA" w:rsidRDefault="00451ADA" w:rsidP="00A12DD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:rsidR="00451ADA" w:rsidRDefault="00451ADA" w:rsidP="00A12D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451ADA" w:rsidRPr="00F77C7A" w:rsidTr="00451ADA">
        <w:trPr>
          <w:trHeight w:val="234"/>
        </w:trPr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51ADA" w:rsidRDefault="00451ADA" w:rsidP="00A12D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8</w:t>
            </w:r>
          </w:p>
        </w:tc>
      </w:tr>
      <w:tr w:rsidR="00451ADA" w:rsidRPr="00F77C7A" w:rsidTr="00451ADA">
        <w:trPr>
          <w:trHeight w:val="163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51ADA" w:rsidRPr="00D00E38" w:rsidRDefault="00451ADA" w:rsidP="00A12DD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451ADA" w:rsidRPr="00D00E38" w:rsidRDefault="00451ADA" w:rsidP="00A12DD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00E38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DA" w:rsidRPr="004740FD" w:rsidRDefault="00451ADA" w:rsidP="00A12DD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Zestaw specjalnego komputera stacjonarnego</w:t>
            </w:r>
            <w:r w:rsidRPr="004740FD">
              <w:rPr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8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DA" w:rsidRDefault="00451ADA" w:rsidP="00A12DD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……………………</w:t>
            </w:r>
          </w:p>
          <w:p w:rsidR="00451ADA" w:rsidRPr="00451ADA" w:rsidRDefault="00451ADA" w:rsidP="00A12DD6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451ADA">
              <w:rPr>
                <w:b/>
                <w:sz w:val="16"/>
                <w:szCs w:val="16"/>
                <w:lang w:eastAsia="en-US"/>
              </w:rPr>
              <w:t>W tym:</w:t>
            </w:r>
          </w:p>
          <w:p w:rsidR="00451ADA" w:rsidRDefault="00451ADA" w:rsidP="00451ADA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 w:rsidRPr="00451ADA">
              <w:rPr>
                <w:b/>
                <w:sz w:val="16"/>
                <w:szCs w:val="16"/>
                <w:lang w:eastAsia="en-US"/>
              </w:rPr>
              <w:t xml:space="preserve">jedn. </w:t>
            </w:r>
            <w:r>
              <w:rPr>
                <w:b/>
                <w:sz w:val="16"/>
                <w:szCs w:val="16"/>
                <w:lang w:eastAsia="en-US"/>
              </w:rPr>
              <w:t>ce</w:t>
            </w:r>
            <w:r w:rsidRPr="00451ADA">
              <w:rPr>
                <w:b/>
                <w:sz w:val="16"/>
                <w:szCs w:val="16"/>
                <w:lang w:eastAsia="en-US"/>
              </w:rPr>
              <w:t>ntralna</w:t>
            </w:r>
            <w:r>
              <w:rPr>
                <w:b/>
                <w:sz w:val="16"/>
                <w:szCs w:val="16"/>
                <w:lang w:eastAsia="en-US"/>
              </w:rPr>
              <w:t>:</w:t>
            </w:r>
          </w:p>
          <w:p w:rsidR="00451ADA" w:rsidRDefault="00451ADA" w:rsidP="00451ADA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………………</w:t>
            </w:r>
          </w:p>
          <w:p w:rsidR="00451ADA" w:rsidRDefault="00451ADA" w:rsidP="00451ADA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Monitor: ………………</w:t>
            </w:r>
          </w:p>
          <w:p w:rsidR="00451ADA" w:rsidRDefault="00451ADA" w:rsidP="00451ADA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Oprogramowanie: ……………….</w:t>
            </w:r>
          </w:p>
          <w:p w:rsidR="00451ADA" w:rsidRDefault="00451ADA" w:rsidP="00451ADA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Klawiatura: …………….</w:t>
            </w:r>
          </w:p>
          <w:p w:rsidR="00451ADA" w:rsidRPr="00451ADA" w:rsidRDefault="00451ADA" w:rsidP="00451ADA">
            <w:pPr>
              <w:spacing w:line="276" w:lineRule="auto"/>
              <w:ind w:right="425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Mysz: ……………………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DA" w:rsidRDefault="00451ADA" w:rsidP="00A12DD6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 szt.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DA" w:rsidRDefault="00451ADA" w:rsidP="00A12DD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DA" w:rsidRDefault="00451ADA" w:rsidP="00A12DD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51ADA" w:rsidRDefault="00451ADA" w:rsidP="00A12DD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1ADA" w:rsidRDefault="00451ADA" w:rsidP="00A12DD6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451ADA" w:rsidRPr="00F77C7A" w:rsidTr="00A12DD6">
        <w:trPr>
          <w:trHeight w:val="163"/>
        </w:trPr>
        <w:tc>
          <w:tcPr>
            <w:tcW w:w="879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51ADA" w:rsidRDefault="00451ADA" w:rsidP="00A12DD6">
            <w:pPr>
              <w:spacing w:line="276" w:lineRule="auto"/>
              <w:ind w:right="425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Razem: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1ADA" w:rsidRDefault="00451ADA" w:rsidP="00A12DD6">
            <w:pPr>
              <w:spacing w:line="276" w:lineRule="auto"/>
              <w:ind w:right="425"/>
              <w:rPr>
                <w:lang w:eastAsia="en-US"/>
              </w:rPr>
            </w:pPr>
          </w:p>
        </w:tc>
      </w:tr>
    </w:tbl>
    <w:p w:rsidR="00451ADA" w:rsidRDefault="00451ADA" w:rsidP="00451AD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451ADA" w:rsidRDefault="00451ADA" w:rsidP="00451AD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451ADA" w:rsidRDefault="00451ADA" w:rsidP="00451ADA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451ADA" w:rsidRDefault="00451ADA" w:rsidP="00451ADA">
      <w:pPr>
        <w:widowControl w:val="0"/>
        <w:spacing w:before="12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 (kryterium oceny): do ………………. </w:t>
      </w:r>
      <w:r>
        <w:rPr>
          <w:sz w:val="22"/>
          <w:szCs w:val="22"/>
        </w:rPr>
        <w:t xml:space="preserve">dni </w:t>
      </w:r>
      <w:r>
        <w:rPr>
          <w:sz w:val="22"/>
          <w:szCs w:val="22"/>
        </w:rPr>
        <w:t xml:space="preserve">roboczych </w:t>
      </w:r>
      <w:r>
        <w:rPr>
          <w:sz w:val="22"/>
          <w:szCs w:val="22"/>
        </w:rPr>
        <w:t xml:space="preserve">od daty </w:t>
      </w:r>
      <w:r>
        <w:rPr>
          <w:sz w:val="22"/>
          <w:szCs w:val="22"/>
        </w:rPr>
        <w:lastRenderedPageBreak/>
        <w:t xml:space="preserve">otrzymania zamówienia potwierdzonego przez </w:t>
      </w:r>
      <w:proofErr w:type="spellStart"/>
      <w:r>
        <w:rPr>
          <w:sz w:val="22"/>
          <w:szCs w:val="22"/>
        </w:rPr>
        <w:t>MNiSW</w:t>
      </w:r>
      <w:proofErr w:type="spellEnd"/>
    </w:p>
    <w:p w:rsidR="00451ADA" w:rsidRDefault="00451ADA" w:rsidP="00451ADA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gwarancji: ………… miesięcy</w:t>
      </w:r>
    </w:p>
    <w:p w:rsidR="00451ADA" w:rsidRDefault="00451ADA" w:rsidP="00451A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:rsidR="00451ADA" w:rsidRDefault="00451ADA" w:rsidP="00451ADA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451ADA" w:rsidRDefault="00451ADA" w:rsidP="00451ADA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451ADA" w:rsidRPr="00660341" w:rsidRDefault="00451ADA" w:rsidP="00451ADA">
      <w:pPr>
        <w:tabs>
          <w:tab w:val="left" w:pos="426"/>
        </w:tabs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451ADA" w:rsidRDefault="00451ADA" w:rsidP="00451AD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451ADA" w:rsidRDefault="00451ADA" w:rsidP="00451ADA">
      <w:pPr>
        <w:rPr>
          <w:b/>
          <w:sz w:val="22"/>
          <w:szCs w:val="22"/>
          <w:u w:val="single"/>
        </w:rPr>
      </w:pPr>
    </w:p>
    <w:p w:rsidR="00451ADA" w:rsidRDefault="00451ADA" w:rsidP="00451AD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51ADA" w:rsidRDefault="00451ADA" w:rsidP="00451AD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451ADA" w:rsidRPr="00DC5D29" w:rsidRDefault="00451ADA" w:rsidP="00451A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451ADA" w:rsidRDefault="00451ADA" w:rsidP="00451A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stacjonarny zestaw komputerowy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451ADA" w:rsidRDefault="00451ADA" w:rsidP="00451AD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>stacjonarny zestaw komputerowy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</w:t>
      </w:r>
      <w:r w:rsidRPr="00DD3698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 xml:space="preserve">przeznaczony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451ADA" w:rsidRDefault="00451ADA" w:rsidP="00451A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51ADA" w:rsidRDefault="00451ADA" w:rsidP="00451A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51ADA" w:rsidRDefault="00451ADA" w:rsidP="00451A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51ADA" w:rsidRDefault="00451ADA" w:rsidP="00451AD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51ADA" w:rsidTr="00A12DD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1ADA" w:rsidRDefault="00451ADA" w:rsidP="00A12D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1ADA" w:rsidRDefault="00451ADA" w:rsidP="00A12D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51ADA" w:rsidRDefault="00451ADA" w:rsidP="00A12D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51ADA" w:rsidRDefault="00451ADA" w:rsidP="00A12DD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51ADA" w:rsidTr="00A12DD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51ADA" w:rsidTr="00A12DD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51ADA" w:rsidTr="00A12DD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1ADA" w:rsidRDefault="00451ADA" w:rsidP="00A12DD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51ADA" w:rsidRDefault="00451ADA" w:rsidP="00451AD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451ADA" w:rsidRDefault="00451ADA" w:rsidP="00451AD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451ADA" w:rsidRDefault="00451ADA" w:rsidP="00451AD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451ADA" w:rsidRDefault="00451ADA" w:rsidP="00451AD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451ADA" w:rsidRDefault="00451ADA" w:rsidP="00451AD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451ADA" w:rsidRDefault="00451ADA" w:rsidP="00451A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51ADA" w:rsidRDefault="00451ADA" w:rsidP="00451AD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51ADA" w:rsidRDefault="00451ADA" w:rsidP="00451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51ADA" w:rsidRDefault="00451ADA" w:rsidP="00451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51ADA" w:rsidRDefault="00451ADA" w:rsidP="00451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51ADA" w:rsidRDefault="00451ADA" w:rsidP="00451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51ADA" w:rsidRDefault="00451ADA" w:rsidP="00451A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51ADA" w:rsidRDefault="00451ADA" w:rsidP="00451A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51ADA" w:rsidRDefault="00451ADA" w:rsidP="00451AD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51ADA" w:rsidRDefault="00451ADA" w:rsidP="00451A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51ADA" w:rsidRDefault="00451ADA" w:rsidP="00451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51ADA" w:rsidRDefault="00451ADA" w:rsidP="00451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51ADA" w:rsidRDefault="00451ADA" w:rsidP="00451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51ADA" w:rsidRDefault="00451ADA" w:rsidP="00451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51ADA" w:rsidRDefault="00451ADA" w:rsidP="00451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51ADA" w:rsidRDefault="00451ADA" w:rsidP="00451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51ADA" w:rsidRDefault="00451ADA" w:rsidP="00451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51ADA" w:rsidRDefault="00451ADA" w:rsidP="00451A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51ADA" w:rsidRDefault="00451ADA" w:rsidP="00451ADA">
      <w:pPr>
        <w:jc w:val="both"/>
        <w:rPr>
          <w:sz w:val="22"/>
          <w:szCs w:val="22"/>
        </w:rPr>
      </w:pPr>
    </w:p>
    <w:p w:rsidR="00451ADA" w:rsidRPr="0029777A" w:rsidRDefault="00451ADA" w:rsidP="00451ADA">
      <w:pPr>
        <w:jc w:val="both"/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FE545C" w:rsidRPr="001C2A4F" w:rsidRDefault="00FE545C" w:rsidP="001C2A4F"/>
    <w:sectPr w:rsidR="00FE545C" w:rsidRPr="001C2A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AC6" w:rsidRDefault="00472AC6">
      <w:r>
        <w:separator/>
      </w:r>
    </w:p>
  </w:endnote>
  <w:endnote w:type="continuationSeparator" w:id="0">
    <w:p w:rsidR="00472AC6" w:rsidRDefault="00472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87" w:rsidRDefault="00CC49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87" w:rsidRDefault="00CC49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AC6" w:rsidRDefault="00472AC6">
      <w:r>
        <w:separator/>
      </w:r>
    </w:p>
  </w:footnote>
  <w:footnote w:type="continuationSeparator" w:id="0">
    <w:p w:rsidR="00472AC6" w:rsidRDefault="00472AC6">
      <w:r>
        <w:continuationSeparator/>
      </w:r>
    </w:p>
  </w:footnote>
  <w:footnote w:id="1">
    <w:p w:rsidR="00451ADA" w:rsidRDefault="00451ADA" w:rsidP="00451AD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451ADA" w:rsidRDefault="00451ADA" w:rsidP="00451ADA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87" w:rsidRDefault="00CC49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87" w:rsidRDefault="00CC49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2AC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2A4F"/>
    <w:rsid w:val="001D4612"/>
    <w:rsid w:val="00207E98"/>
    <w:rsid w:val="002723B0"/>
    <w:rsid w:val="00315A4A"/>
    <w:rsid w:val="00451ADA"/>
    <w:rsid w:val="00472AC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4987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AD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7E0FF-41B5-48F2-A3DE-DCE9C51DB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657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2019-10-29T09:20:00Z</cp:lastPrinted>
  <dcterms:created xsi:type="dcterms:W3CDTF">2019-10-29T09:10:00Z</dcterms:created>
  <dcterms:modified xsi:type="dcterms:W3CDTF">2019-10-29T09:20:00Z</dcterms:modified>
</cp:coreProperties>
</file>