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A1B70">
      <w:pPr>
        <w:spacing w:line="360" w:lineRule="auto"/>
        <w:rPr>
          <w:b/>
          <w:bCs/>
          <w:color w:val="000000"/>
          <w:sz w:val="24"/>
        </w:rPr>
      </w:pPr>
      <w:r w:rsidRPr="006A1B7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6A1B70">
      <w:pPr>
        <w:spacing w:line="360" w:lineRule="auto"/>
        <w:rPr>
          <w:color w:val="000000"/>
          <w:sz w:val="24"/>
        </w:rPr>
      </w:pPr>
      <w:r w:rsidRPr="006A1B7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6A1B7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6A1B70">
      <w:pPr>
        <w:spacing w:line="360" w:lineRule="auto"/>
        <w:rPr>
          <w:color w:val="000000"/>
          <w:sz w:val="24"/>
        </w:rPr>
      </w:pPr>
      <w:r w:rsidRPr="006A1B7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6A1B70">
        <w:rPr>
          <w:color w:val="000000"/>
          <w:sz w:val="24"/>
        </w:rPr>
        <w:t>Częstochowa</w:t>
      </w:r>
      <w:r w:rsidR="000C74C9">
        <w:rPr>
          <w:color w:val="000000"/>
          <w:sz w:val="24"/>
        </w:rPr>
        <w:t>,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A1B70" w:rsidRPr="006A1B7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A1B70" w:rsidRPr="006A1B7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A1B70" w:rsidRPr="006A1B70">
        <w:rPr>
          <w:b/>
          <w:color w:val="000000"/>
          <w:sz w:val="24"/>
        </w:rPr>
        <w:t xml:space="preserve">Dostawa prasy do </w:t>
      </w:r>
      <w:proofErr w:type="spellStart"/>
      <w:r w:rsidR="006A1B70" w:rsidRPr="006A1B70">
        <w:rPr>
          <w:b/>
          <w:color w:val="000000"/>
          <w:sz w:val="24"/>
        </w:rPr>
        <w:t>inkludowania</w:t>
      </w:r>
      <w:proofErr w:type="spellEnd"/>
      <w:r w:rsidR="006A1B70" w:rsidRPr="006A1B70">
        <w:rPr>
          <w:b/>
          <w:color w:val="000000"/>
          <w:sz w:val="24"/>
        </w:rPr>
        <w:t xml:space="preserve"> próbek metalograficznych dla Instytutu Inżynierii Materiałowej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A1B70" w:rsidTr="000E6A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6A1B70" w:rsidRDefault="006A1B70" w:rsidP="000E6AF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6A1B70">
              <w:rPr>
                <w:sz w:val="24"/>
              </w:rPr>
              <w:t xml:space="preserve">Dostawa prasy do </w:t>
            </w:r>
            <w:proofErr w:type="spellStart"/>
            <w:r w:rsidRPr="006A1B70">
              <w:rPr>
                <w:sz w:val="24"/>
              </w:rPr>
              <w:t>inkludowania</w:t>
            </w:r>
            <w:proofErr w:type="spellEnd"/>
            <w:r w:rsidRPr="006A1B70">
              <w:rPr>
                <w:sz w:val="24"/>
              </w:rPr>
              <w:t xml:space="preserve"> próbek metalograficznych dla Instytutu Inżynierii Materiałowej Politechniki Częstochowskiej</w:t>
            </w:r>
          </w:p>
          <w:p w:rsidR="006A1B70" w:rsidRDefault="006A1B70" w:rsidP="000E6AF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6A1B70">
              <w:rPr>
                <w:b/>
                <w:sz w:val="24"/>
              </w:rPr>
              <w:t>Struers</w:t>
            </w:r>
            <w:proofErr w:type="spellEnd"/>
            <w:r w:rsidRPr="006A1B70">
              <w:rPr>
                <w:b/>
                <w:sz w:val="24"/>
              </w:rPr>
              <w:t xml:space="preserve"> GmbH</w:t>
            </w:r>
          </w:p>
          <w:p w:rsidR="006A1B70" w:rsidRDefault="006A1B70" w:rsidP="000E6AF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A1B70">
              <w:rPr>
                <w:b/>
                <w:sz w:val="24"/>
              </w:rPr>
              <w:t>47-877</w:t>
            </w:r>
            <w:r>
              <w:rPr>
                <w:b/>
                <w:sz w:val="24"/>
              </w:rPr>
              <w:t xml:space="preserve"> </w:t>
            </w:r>
            <w:proofErr w:type="spellStart"/>
            <w:r w:rsidRPr="006A1B70">
              <w:rPr>
                <w:b/>
                <w:sz w:val="24"/>
              </w:rPr>
              <w:t>Willich</w:t>
            </w:r>
            <w:proofErr w:type="spellEnd"/>
          </w:p>
          <w:p w:rsidR="006A1B70" w:rsidRDefault="006A1B70" w:rsidP="000E6AF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A1B70">
              <w:rPr>
                <w:b/>
                <w:sz w:val="24"/>
              </w:rPr>
              <w:t>Carl-Friedrich-Benz-Strasse</w:t>
            </w:r>
            <w:r>
              <w:rPr>
                <w:b/>
                <w:sz w:val="24"/>
              </w:rPr>
              <w:t xml:space="preserve"> </w:t>
            </w:r>
            <w:r w:rsidRPr="006A1B70">
              <w:rPr>
                <w:b/>
                <w:sz w:val="24"/>
              </w:rPr>
              <w:t>5</w:t>
            </w:r>
          </w:p>
          <w:p w:rsidR="006A1B70" w:rsidRDefault="006A1B70" w:rsidP="000E6AF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A1B70">
              <w:rPr>
                <w:b/>
                <w:sz w:val="24"/>
              </w:rPr>
              <w:t>54 940.46 zł</w:t>
            </w:r>
          </w:p>
          <w:p w:rsidR="006A1B70" w:rsidRPr="00253031" w:rsidRDefault="006A1B70" w:rsidP="000E6AF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A1B70" w:rsidRPr="006A1B70" w:rsidRDefault="006A1B70" w:rsidP="000E6AF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A1B70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80 punktów.</w:t>
            </w:r>
          </w:p>
          <w:p w:rsidR="006A1B70" w:rsidRDefault="006A1B70" w:rsidP="000E6AF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A1B70">
              <w:rPr>
                <w:sz w:val="24"/>
              </w:rPr>
              <w:t>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515"/>
        <w:gridCol w:w="1559"/>
        <w:gridCol w:w="1843"/>
        <w:gridCol w:w="1701"/>
      </w:tblGrid>
      <w:tr w:rsidR="000C74C9" w:rsidRPr="00C63DA0" w:rsidTr="000C74C9">
        <w:tc>
          <w:tcPr>
            <w:tcW w:w="540" w:type="dxa"/>
            <w:shd w:val="clear" w:color="auto" w:fill="auto"/>
            <w:vAlign w:val="center"/>
          </w:tcPr>
          <w:p w:rsidR="000C74C9" w:rsidRPr="00C63DA0" w:rsidRDefault="000C74C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C74C9" w:rsidRPr="00C63DA0" w:rsidRDefault="000C74C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C74C9" w:rsidRPr="00C63DA0" w:rsidRDefault="000C74C9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0C74C9" w:rsidRPr="00C63DA0" w:rsidRDefault="000C74C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B7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C74C9" w:rsidRPr="00C63DA0" w:rsidRDefault="000C74C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B70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C74C9" w:rsidRPr="00C63DA0" w:rsidRDefault="000C74C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B70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C74C9" w:rsidRPr="00C63DA0" w:rsidRDefault="000C74C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C74C9" w:rsidRPr="00C63DA0" w:rsidTr="000C74C9">
        <w:tc>
          <w:tcPr>
            <w:tcW w:w="540" w:type="dxa"/>
            <w:shd w:val="clear" w:color="auto" w:fill="auto"/>
            <w:vAlign w:val="center"/>
          </w:tcPr>
          <w:p w:rsidR="000C74C9" w:rsidRPr="00C63DA0" w:rsidRDefault="000C74C9" w:rsidP="000E6A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B7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C74C9" w:rsidRPr="00C63DA0" w:rsidRDefault="000C74C9" w:rsidP="000E6A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A1B70">
              <w:rPr>
                <w:rFonts w:ascii="Times New Roman" w:hAnsi="Times New Roman" w:cs="Times New Roman"/>
                <w:bCs/>
                <w:sz w:val="18"/>
                <w:szCs w:val="18"/>
              </w:rPr>
              <w:t>Struers</w:t>
            </w:r>
            <w:proofErr w:type="spellEnd"/>
            <w:r w:rsidRPr="006A1B7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GmbH</w:t>
            </w:r>
          </w:p>
          <w:p w:rsidR="000C74C9" w:rsidRPr="00C63DA0" w:rsidRDefault="000C74C9" w:rsidP="000E6A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B70">
              <w:rPr>
                <w:rFonts w:ascii="Times New Roman" w:hAnsi="Times New Roman" w:cs="Times New Roman"/>
                <w:bCs/>
                <w:sz w:val="18"/>
                <w:szCs w:val="18"/>
              </w:rPr>
              <w:t>Carl-Friedrich-Benz-Strasse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B7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C74C9" w:rsidRPr="00C63DA0" w:rsidRDefault="000C74C9" w:rsidP="000E6A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B70">
              <w:rPr>
                <w:rFonts w:ascii="Times New Roman" w:hAnsi="Times New Roman" w:cs="Times New Roman"/>
                <w:bCs/>
                <w:sz w:val="18"/>
                <w:szCs w:val="18"/>
              </w:rPr>
              <w:t>47-877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6A1B70">
              <w:rPr>
                <w:rFonts w:ascii="Times New Roman" w:hAnsi="Times New Roman" w:cs="Times New Roman"/>
                <w:bCs/>
                <w:sz w:val="18"/>
                <w:szCs w:val="18"/>
              </w:rPr>
              <w:t>Willich</w:t>
            </w:r>
            <w:proofErr w:type="spellEnd"/>
          </w:p>
          <w:p w:rsidR="000C74C9" w:rsidRPr="00C63DA0" w:rsidRDefault="000C74C9" w:rsidP="000E6A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A1B7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0C74C9" w:rsidRPr="00C63DA0" w:rsidRDefault="000C74C9" w:rsidP="000E6A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B7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C74C9" w:rsidRPr="00C63DA0" w:rsidRDefault="000C74C9" w:rsidP="000E6A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B7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C74C9" w:rsidRPr="00C63DA0" w:rsidRDefault="000C74C9" w:rsidP="000E6A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B7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C74C9" w:rsidRPr="00C63DA0" w:rsidRDefault="000C74C9" w:rsidP="000E6A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B70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A1B70">
      <w:pPr>
        <w:pStyle w:val="Nagwek"/>
        <w:tabs>
          <w:tab w:val="clear" w:pos="4536"/>
        </w:tabs>
        <w:jc w:val="both"/>
        <w:rPr>
          <w:sz w:val="24"/>
        </w:rPr>
      </w:pPr>
      <w:r w:rsidRPr="006A1B7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0C74C9">
        <w:rPr>
          <w:sz w:val="24"/>
        </w:rPr>
        <w:t>2019-11-12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800" w:rsidRDefault="00067800">
      <w:r>
        <w:separator/>
      </w:r>
    </w:p>
  </w:endnote>
  <w:endnote w:type="continuationSeparator" w:id="0">
    <w:p w:rsidR="00067800" w:rsidRDefault="00067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B70" w:rsidRDefault="006A1B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C74C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C74C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B70" w:rsidRDefault="006A1B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800" w:rsidRDefault="00067800">
      <w:r>
        <w:separator/>
      </w:r>
    </w:p>
  </w:footnote>
  <w:footnote w:type="continuationSeparator" w:id="0">
    <w:p w:rsidR="00067800" w:rsidRDefault="00067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B70" w:rsidRDefault="006A1B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B70" w:rsidRDefault="006A1B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B70" w:rsidRDefault="006A1B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7800"/>
    <w:rsid w:val="00067800"/>
    <w:rsid w:val="000C74C9"/>
    <w:rsid w:val="00140696"/>
    <w:rsid w:val="00253031"/>
    <w:rsid w:val="00377700"/>
    <w:rsid w:val="005C147E"/>
    <w:rsid w:val="006A1B70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483465"/>
  <w15:chartTrackingRefBased/>
  <w15:docId w15:val="{7419F076-4CA7-46DC-A406-6CBA00CA8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2019-11-07T08:16:00Z</dcterms:created>
  <dcterms:modified xsi:type="dcterms:W3CDTF">2019-11-07T08:16:00Z</dcterms:modified>
</cp:coreProperties>
</file>