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F5A21">
      <w:pPr>
        <w:spacing w:line="360" w:lineRule="auto"/>
        <w:rPr>
          <w:b/>
          <w:bCs/>
          <w:color w:val="000000"/>
          <w:sz w:val="24"/>
        </w:rPr>
      </w:pPr>
      <w:r w:rsidRPr="004F5A21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F5A21">
      <w:pPr>
        <w:spacing w:line="360" w:lineRule="auto"/>
        <w:rPr>
          <w:color w:val="000000"/>
          <w:sz w:val="24"/>
        </w:rPr>
      </w:pPr>
      <w:r w:rsidRPr="004F5A21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F5A21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4F5A21">
      <w:pPr>
        <w:spacing w:line="360" w:lineRule="auto"/>
        <w:rPr>
          <w:color w:val="000000"/>
          <w:sz w:val="24"/>
        </w:rPr>
      </w:pPr>
      <w:r w:rsidRPr="004F5A21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F5A21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4F5A21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F5A21" w:rsidRPr="004F5A2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F5A21" w:rsidRPr="004F5A2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F5A21" w:rsidRPr="004F5A21">
        <w:rPr>
          <w:b/>
          <w:color w:val="000000"/>
          <w:sz w:val="24"/>
        </w:rPr>
        <w:t>Kompleksowa usługa cateringowa dla Biura Karier i Marketingu Politechniki Częstochowskiej</w:t>
      </w:r>
      <w:r w:rsidR="00090DC7">
        <w:rPr>
          <w:b/>
          <w:color w:val="000000"/>
          <w:sz w:val="24"/>
        </w:rPr>
        <w:t xml:space="preserve">, </w:t>
      </w:r>
      <w:proofErr w:type="spellStart"/>
      <w:r w:rsidR="00090DC7">
        <w:rPr>
          <w:b/>
          <w:color w:val="000000"/>
          <w:sz w:val="24"/>
        </w:rPr>
        <w:t>spr</w:t>
      </w:r>
      <w:proofErr w:type="spellEnd"/>
      <w:r w:rsidR="00090DC7">
        <w:rPr>
          <w:b/>
          <w:color w:val="000000"/>
          <w:sz w:val="24"/>
        </w:rPr>
        <w:t>. nr. rej. ZP/US-13/19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F5A21" w:rsidTr="0069004C">
        <w:trPr>
          <w:cantSplit/>
          <w:trHeight w:val="2561"/>
        </w:trPr>
        <w:tc>
          <w:tcPr>
            <w:tcW w:w="9526" w:type="dxa"/>
          </w:tcPr>
          <w:p w:rsidR="004F5A21" w:rsidRDefault="004F5A21" w:rsidP="0069004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F5A21">
              <w:rPr>
                <w:b/>
                <w:color w:val="000000"/>
                <w:sz w:val="24"/>
              </w:rPr>
              <w:t>1</w:t>
            </w:r>
          </w:p>
          <w:p w:rsidR="004F5A21" w:rsidRDefault="004F5A21" w:rsidP="0069004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 xml:space="preserve">"Złote Arkady" Marzanna </w:t>
            </w:r>
            <w:proofErr w:type="spellStart"/>
            <w:r w:rsidRPr="004F5A21">
              <w:rPr>
                <w:b/>
                <w:sz w:val="24"/>
              </w:rPr>
              <w:t>Przerada</w:t>
            </w:r>
            <w:proofErr w:type="spellEnd"/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F5A21">
              <w:rPr>
                <w:b/>
                <w:sz w:val="24"/>
              </w:rPr>
              <w:t>Częstochowa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4F5A21">
              <w:rPr>
                <w:b/>
                <w:sz w:val="24"/>
              </w:rPr>
              <w:t>12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90DC7">
              <w:rPr>
                <w:b/>
                <w:sz w:val="24"/>
              </w:rPr>
              <w:t>12 000,</w:t>
            </w:r>
            <w:r w:rsidRPr="004F5A21">
              <w:rPr>
                <w:b/>
                <w:sz w:val="24"/>
              </w:rPr>
              <w:t>00 zł</w:t>
            </w:r>
            <w:r w:rsidR="00090DC7">
              <w:rPr>
                <w:b/>
                <w:sz w:val="24"/>
              </w:rPr>
              <w:t xml:space="preserve"> brutto</w:t>
            </w:r>
          </w:p>
          <w:p w:rsidR="000F6BB1" w:rsidRPr="008463A1" w:rsidRDefault="000F6BB1" w:rsidP="000F6BB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F6BB1" w:rsidRDefault="000F6BB1" w:rsidP="000F6BB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F5A21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4F5A21" w:rsidTr="0069004C">
        <w:trPr>
          <w:cantSplit/>
          <w:trHeight w:val="2561"/>
        </w:trPr>
        <w:tc>
          <w:tcPr>
            <w:tcW w:w="9526" w:type="dxa"/>
          </w:tcPr>
          <w:p w:rsidR="004F5A21" w:rsidRDefault="004F5A21" w:rsidP="0069004C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F5A21">
              <w:rPr>
                <w:b/>
                <w:color w:val="000000"/>
                <w:sz w:val="24"/>
              </w:rPr>
              <w:t>2</w:t>
            </w:r>
          </w:p>
          <w:p w:rsidR="004F5A21" w:rsidRDefault="004F5A21" w:rsidP="0069004C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 xml:space="preserve">BOULANGERIE Artur </w:t>
            </w:r>
            <w:proofErr w:type="spellStart"/>
            <w:r w:rsidRPr="004F5A21">
              <w:rPr>
                <w:b/>
                <w:sz w:val="24"/>
              </w:rPr>
              <w:t>Brędzel</w:t>
            </w:r>
            <w:proofErr w:type="spellEnd"/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4F5A21">
              <w:rPr>
                <w:b/>
                <w:sz w:val="24"/>
              </w:rPr>
              <w:t>Konopiska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F5A21">
              <w:rPr>
                <w:b/>
                <w:sz w:val="24"/>
              </w:rPr>
              <w:t>Jowisza</w:t>
            </w:r>
            <w:r>
              <w:rPr>
                <w:b/>
                <w:sz w:val="24"/>
              </w:rPr>
              <w:t xml:space="preserve">    </w:t>
            </w:r>
            <w:r w:rsidRPr="004F5A21">
              <w:rPr>
                <w:b/>
                <w:sz w:val="24"/>
              </w:rPr>
              <w:t>13</w:t>
            </w:r>
          </w:p>
          <w:p w:rsidR="004F5A21" w:rsidRDefault="004F5A21" w:rsidP="0069004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90DC7">
              <w:rPr>
                <w:b/>
                <w:sz w:val="24"/>
              </w:rPr>
              <w:t>26 380,</w:t>
            </w:r>
            <w:r w:rsidRPr="004F5A21">
              <w:rPr>
                <w:b/>
                <w:sz w:val="24"/>
              </w:rPr>
              <w:t>00 zł</w:t>
            </w:r>
            <w:r w:rsidR="00090DC7">
              <w:rPr>
                <w:b/>
                <w:sz w:val="24"/>
              </w:rPr>
              <w:t xml:space="preserve"> brutto</w:t>
            </w:r>
            <w:bookmarkStart w:id="0" w:name="_GoBack"/>
            <w:bookmarkEnd w:id="0"/>
          </w:p>
          <w:p w:rsidR="000F6BB1" w:rsidRPr="008463A1" w:rsidRDefault="000F6BB1" w:rsidP="000F6BB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F6BB1" w:rsidRDefault="000F6BB1" w:rsidP="000F6BB1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4F5A21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- uroczystość wręczenia medali i odznaczeń pracownikom Politechniki Częstochowskiej z okazji 70-lecia Uczelni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BOULANGERIE Artur </w:t>
            </w:r>
            <w:proofErr w:type="spellStart"/>
            <w:r w:rsidRPr="004F5A21">
              <w:rPr>
                <w:sz w:val="18"/>
                <w:szCs w:val="18"/>
              </w:rPr>
              <w:t>Brędzel</w:t>
            </w:r>
            <w:proofErr w:type="spellEnd"/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Jowisza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13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- 93.46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93,46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- uroczystość wręczenia medali i odznaczeń pracownikom Politechniki Częstochowskiej z okazji 70-lecia Uczelni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"Karczma w Miłosnej"</w:t>
            </w:r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Miłosna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6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99-340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Krośniewice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 0,00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- uroczystość wręczenia medali i odznaczeń pracownikom Politechniki Częstochowskiej z okazji 70-lecia Uczelni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"Mamy Smak" S.C. Małgorzata Posyłek, Marta Politańska</w:t>
            </w:r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Al. Armii Krajowej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21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 0,00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- uroczystość wręczenia medali i odznaczeń pracownikom Politechniki Częstochowskiej z okazji 70-lecia Uczelni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"Złote Arkady" Marzanna </w:t>
            </w:r>
            <w:proofErr w:type="spellStart"/>
            <w:r w:rsidRPr="004F5A21">
              <w:rPr>
                <w:sz w:val="18"/>
                <w:szCs w:val="18"/>
              </w:rPr>
              <w:t>Przerada</w:t>
            </w:r>
            <w:proofErr w:type="spellEnd"/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12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- 100</w:t>
            </w:r>
            <w:r w:rsidR="004F5A21" w:rsidRPr="004F5A21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0F6BB1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</w:t>
            </w:r>
            <w:r w:rsidR="000F6BB1">
              <w:rPr>
                <w:sz w:val="18"/>
                <w:szCs w:val="18"/>
              </w:rPr>
              <w:t>10</w:t>
            </w:r>
            <w:r w:rsidRPr="004F5A21">
              <w:rPr>
                <w:sz w:val="18"/>
                <w:szCs w:val="18"/>
              </w:rPr>
              <w:t>0,00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z okazji uroczystości jubileuszu 70-lecia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BOULANGERIE Artur </w:t>
            </w:r>
            <w:proofErr w:type="spellStart"/>
            <w:r w:rsidRPr="004F5A21">
              <w:rPr>
                <w:sz w:val="18"/>
                <w:szCs w:val="18"/>
              </w:rPr>
              <w:t>Brędzel</w:t>
            </w:r>
            <w:proofErr w:type="spellEnd"/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Jowisza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13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Konopiska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- 100</w:t>
            </w:r>
            <w:r w:rsidR="004F5A21" w:rsidRPr="004F5A21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100</w:t>
            </w:r>
            <w:r w:rsidR="004F5A21" w:rsidRPr="004F5A21">
              <w:rPr>
                <w:sz w:val="18"/>
                <w:szCs w:val="18"/>
              </w:rPr>
              <w:t>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z okazji uroczystości jubileuszu 70-lecia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"Karczma w Miłosnej"</w:t>
            </w:r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Miłosna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6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99-340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Krośniewice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 0,00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z okazji uroczystości jubileuszu 70-lecia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"Mamy Smak" S.C. Małgorzata Posyłek, Marta Politańska</w:t>
            </w:r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Al. Armii Krajowej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21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 0,00</w:t>
            </w:r>
          </w:p>
        </w:tc>
      </w:tr>
      <w:tr w:rsidR="004F5A21" w:rsidRPr="008463A1" w:rsidTr="0069004C">
        <w:tc>
          <w:tcPr>
            <w:tcW w:w="2277" w:type="dxa"/>
            <w:shd w:val="clear" w:color="auto" w:fill="auto"/>
          </w:tcPr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F5A21">
              <w:rPr>
                <w:sz w:val="18"/>
                <w:szCs w:val="18"/>
              </w:rPr>
              <w:t>Kompleksowa usługa cateringowa z okazji uroczystości jubileuszu 70-lecia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"Złote Arkady" Marzanna </w:t>
            </w:r>
            <w:proofErr w:type="spellStart"/>
            <w:r w:rsidRPr="004F5A21">
              <w:rPr>
                <w:sz w:val="18"/>
                <w:szCs w:val="18"/>
              </w:rPr>
              <w:t>Przerada</w:t>
            </w:r>
            <w:proofErr w:type="spellEnd"/>
          </w:p>
          <w:p w:rsidR="004F5A21" w:rsidRPr="008463A1" w:rsidRDefault="004F5A21" w:rsidP="0069004C">
            <w:pPr>
              <w:rPr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Boya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12</w:t>
            </w:r>
          </w:p>
          <w:p w:rsidR="004F5A21" w:rsidRPr="008463A1" w:rsidRDefault="004F5A21" w:rsidP="0069004C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F5A21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F5A21" w:rsidRPr="008463A1" w:rsidRDefault="000F6BB1" w:rsidP="0069004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- 90.65</w:t>
            </w:r>
          </w:p>
        </w:tc>
        <w:tc>
          <w:tcPr>
            <w:tcW w:w="1748" w:type="dxa"/>
            <w:shd w:val="clear" w:color="auto" w:fill="auto"/>
          </w:tcPr>
          <w:p w:rsidR="004F5A21" w:rsidRPr="008463A1" w:rsidRDefault="004F5A21" w:rsidP="000F6BB1">
            <w:pPr>
              <w:rPr>
                <w:color w:val="000000"/>
                <w:sz w:val="18"/>
                <w:szCs w:val="18"/>
              </w:rPr>
            </w:pPr>
            <w:r w:rsidRPr="004F5A21">
              <w:rPr>
                <w:sz w:val="18"/>
                <w:szCs w:val="18"/>
              </w:rPr>
              <w:t xml:space="preserve">  </w:t>
            </w:r>
            <w:r w:rsidR="000F6BB1">
              <w:rPr>
                <w:sz w:val="18"/>
                <w:szCs w:val="18"/>
              </w:rPr>
              <w:t>90,65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F5A2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F5A21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4F5A21">
        <w:rPr>
          <w:sz w:val="24"/>
          <w:szCs w:val="24"/>
        </w:rPr>
        <w:t>2019-11-05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64D" w:rsidRDefault="00C4064D">
      <w:r>
        <w:separator/>
      </w:r>
    </w:p>
  </w:endnote>
  <w:endnote w:type="continuationSeparator" w:id="0">
    <w:p w:rsidR="00C4064D" w:rsidRDefault="00C4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21" w:rsidRDefault="004F5A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90DC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0DC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0DC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21" w:rsidRDefault="004F5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64D" w:rsidRDefault="00C4064D">
      <w:r>
        <w:separator/>
      </w:r>
    </w:p>
  </w:footnote>
  <w:footnote w:type="continuationSeparator" w:id="0">
    <w:p w:rsidR="00C4064D" w:rsidRDefault="00C40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21" w:rsidRDefault="004F5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21" w:rsidRDefault="004F5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A21" w:rsidRDefault="004F5A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64D"/>
    <w:rsid w:val="000034E3"/>
    <w:rsid w:val="00090DC7"/>
    <w:rsid w:val="000F6BB1"/>
    <w:rsid w:val="0029663E"/>
    <w:rsid w:val="00440209"/>
    <w:rsid w:val="004E4C84"/>
    <w:rsid w:val="004F5A21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4064D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5E1552"/>
  <w15:chartTrackingRefBased/>
  <w15:docId w15:val="{F555AA8A-C4B5-4E25-B8A0-BB43097F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2019-11-05T09:27:00Z</dcterms:created>
  <dcterms:modified xsi:type="dcterms:W3CDTF">2019-11-05T09:27:00Z</dcterms:modified>
</cp:coreProperties>
</file>