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CC6152">
      <w:pPr>
        <w:spacing w:line="360" w:lineRule="auto"/>
        <w:rPr>
          <w:b/>
          <w:bCs/>
          <w:color w:val="000000"/>
          <w:sz w:val="24"/>
        </w:rPr>
      </w:pPr>
      <w:r w:rsidRPr="00CC6152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CC6152">
      <w:pPr>
        <w:spacing w:line="360" w:lineRule="auto"/>
        <w:rPr>
          <w:color w:val="000000"/>
          <w:sz w:val="24"/>
        </w:rPr>
      </w:pPr>
      <w:r w:rsidRPr="00CC6152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CC6152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CC6152">
      <w:pPr>
        <w:spacing w:line="360" w:lineRule="auto"/>
        <w:rPr>
          <w:color w:val="000000"/>
          <w:sz w:val="24"/>
        </w:rPr>
      </w:pPr>
      <w:r w:rsidRPr="00CC6152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CC6152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CC6152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C6152" w:rsidRPr="00CC615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C6152" w:rsidRPr="00CC615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C6152" w:rsidRPr="00CC6152">
        <w:rPr>
          <w:b/>
          <w:color w:val="000000"/>
          <w:sz w:val="24"/>
        </w:rPr>
        <w:t>Dostawa i montaż mebli dla jednostek organizacyjnych Politechniki Częstochowskiej</w:t>
      </w:r>
      <w:r w:rsidR="00B240F3">
        <w:rPr>
          <w:b/>
          <w:color w:val="000000"/>
          <w:sz w:val="24"/>
        </w:rPr>
        <w:t xml:space="preserve">, </w:t>
      </w:r>
      <w:proofErr w:type="spellStart"/>
      <w:r w:rsidR="00B240F3">
        <w:rPr>
          <w:b/>
          <w:color w:val="000000"/>
          <w:sz w:val="24"/>
        </w:rPr>
        <w:t>spr</w:t>
      </w:r>
      <w:proofErr w:type="spellEnd"/>
      <w:r w:rsidR="00B240F3">
        <w:rPr>
          <w:b/>
          <w:color w:val="000000"/>
          <w:sz w:val="24"/>
        </w:rPr>
        <w:t>. nr rej. ZP/D-30/19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C6152" w:rsidTr="00D903F8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CC6152" w:rsidRDefault="00CC6152" w:rsidP="00D903F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C6152">
              <w:rPr>
                <w:b/>
                <w:color w:val="000000"/>
                <w:sz w:val="24"/>
              </w:rPr>
              <w:t>1</w:t>
            </w:r>
          </w:p>
          <w:p w:rsidR="00CC6152" w:rsidRDefault="00CC6152" w:rsidP="00D903F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Przedsiębiorstwo Handlowo - Usługowe "BOSTO" s. c.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CC6152">
              <w:rPr>
                <w:b/>
                <w:sz w:val="24"/>
              </w:rPr>
              <w:t>Częstochowa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   </w:t>
            </w:r>
            <w:r w:rsidRPr="00CC6152">
              <w:rPr>
                <w:b/>
                <w:sz w:val="24"/>
              </w:rPr>
              <w:t>40</w:t>
            </w:r>
          </w:p>
          <w:p w:rsidR="00CC6152" w:rsidRDefault="00CC6152" w:rsidP="00B240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C6152">
              <w:rPr>
                <w:b/>
                <w:sz w:val="24"/>
              </w:rPr>
              <w:t>1</w:t>
            </w:r>
            <w:r w:rsidR="00B240F3">
              <w:rPr>
                <w:b/>
                <w:sz w:val="24"/>
              </w:rPr>
              <w:t> </w:t>
            </w:r>
            <w:r w:rsidRPr="00CC6152">
              <w:rPr>
                <w:b/>
                <w:sz w:val="24"/>
              </w:rPr>
              <w:t>404</w:t>
            </w:r>
            <w:r w:rsidR="00B240F3">
              <w:rPr>
                <w:b/>
                <w:sz w:val="24"/>
              </w:rPr>
              <w:t>,</w:t>
            </w:r>
            <w:r w:rsidRPr="00CC6152">
              <w:rPr>
                <w:b/>
                <w:sz w:val="24"/>
              </w:rPr>
              <w:t>00 zł</w:t>
            </w:r>
            <w:r w:rsidR="00B240F3">
              <w:rPr>
                <w:b/>
                <w:sz w:val="24"/>
              </w:rPr>
              <w:t xml:space="preserve"> brutto</w:t>
            </w:r>
          </w:p>
          <w:p w:rsidR="00B240F3" w:rsidRPr="008463A1" w:rsidRDefault="00B240F3" w:rsidP="00B240F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240F3" w:rsidRDefault="00B240F3" w:rsidP="00B240F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C6152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- 86,67 pkt. Cena oferty mieści się w możliwościach finansowych Zamawiającego.</w:t>
            </w:r>
          </w:p>
        </w:tc>
      </w:tr>
      <w:tr w:rsidR="00CC6152" w:rsidTr="00D903F8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CC6152" w:rsidRDefault="00CC6152" w:rsidP="00D903F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C6152">
              <w:rPr>
                <w:b/>
                <w:color w:val="000000"/>
                <w:sz w:val="24"/>
              </w:rPr>
              <w:t>2</w:t>
            </w:r>
          </w:p>
          <w:p w:rsidR="00CC6152" w:rsidRDefault="00CC6152" w:rsidP="00D903F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EURO-MEBLE Małgorzata Masłoń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40-384</w:t>
            </w:r>
            <w:r>
              <w:rPr>
                <w:b/>
                <w:sz w:val="24"/>
              </w:rPr>
              <w:t xml:space="preserve"> </w:t>
            </w:r>
            <w:r w:rsidRPr="00CC6152">
              <w:rPr>
                <w:b/>
                <w:sz w:val="24"/>
              </w:rPr>
              <w:t>Katowice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ks. bp. H. Bednorza</w:t>
            </w:r>
            <w:r>
              <w:rPr>
                <w:b/>
                <w:sz w:val="24"/>
              </w:rPr>
              <w:t xml:space="preserve">    </w:t>
            </w:r>
            <w:r w:rsidRPr="00CC6152">
              <w:rPr>
                <w:b/>
                <w:sz w:val="24"/>
              </w:rPr>
              <w:t>2A-6</w:t>
            </w:r>
          </w:p>
          <w:p w:rsidR="00CC6152" w:rsidRDefault="00CC6152" w:rsidP="00B240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C6152">
              <w:rPr>
                <w:b/>
                <w:sz w:val="24"/>
              </w:rPr>
              <w:t>2</w:t>
            </w:r>
            <w:r w:rsidR="00B240F3">
              <w:rPr>
                <w:b/>
                <w:sz w:val="24"/>
              </w:rPr>
              <w:t> </w:t>
            </w:r>
            <w:r w:rsidRPr="00CC6152">
              <w:rPr>
                <w:b/>
                <w:sz w:val="24"/>
              </w:rPr>
              <w:t>767</w:t>
            </w:r>
            <w:r w:rsidR="00B240F3">
              <w:rPr>
                <w:b/>
                <w:sz w:val="24"/>
              </w:rPr>
              <w:t>,</w:t>
            </w:r>
            <w:r w:rsidRPr="00CC6152">
              <w:rPr>
                <w:b/>
                <w:sz w:val="24"/>
              </w:rPr>
              <w:t>50 zł</w:t>
            </w:r>
            <w:r w:rsidR="00B240F3">
              <w:rPr>
                <w:b/>
                <w:sz w:val="24"/>
              </w:rPr>
              <w:t xml:space="preserve"> brutto</w:t>
            </w:r>
          </w:p>
          <w:p w:rsidR="00B240F3" w:rsidRPr="008463A1" w:rsidRDefault="00B240F3" w:rsidP="00B240F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240F3" w:rsidRDefault="00B240F3" w:rsidP="00B240F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C6152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- 88,00 pkt. Cena oferty mieści się w możliwościach finansowych Zamawiającego.</w:t>
            </w:r>
          </w:p>
        </w:tc>
      </w:tr>
      <w:tr w:rsidR="00CC6152" w:rsidTr="00D903F8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CC6152" w:rsidRDefault="00CC6152" w:rsidP="00D903F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CC6152">
              <w:rPr>
                <w:b/>
                <w:color w:val="000000"/>
                <w:sz w:val="24"/>
              </w:rPr>
              <w:t>3</w:t>
            </w:r>
          </w:p>
          <w:p w:rsidR="00CC6152" w:rsidRDefault="00CC6152" w:rsidP="00D903F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Przedsiębiorstwo Handlowo - Usługowe "BOSTO" s. c.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CC6152">
              <w:rPr>
                <w:b/>
                <w:sz w:val="24"/>
              </w:rPr>
              <w:t>Częstochowa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   </w:t>
            </w:r>
            <w:r w:rsidRPr="00CC6152">
              <w:rPr>
                <w:b/>
                <w:sz w:val="24"/>
              </w:rPr>
              <w:t>40</w:t>
            </w:r>
          </w:p>
          <w:p w:rsidR="00CC6152" w:rsidRDefault="00CC6152" w:rsidP="00B240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C6152">
              <w:rPr>
                <w:b/>
                <w:sz w:val="24"/>
              </w:rPr>
              <w:t>3</w:t>
            </w:r>
            <w:r w:rsidR="00B240F3">
              <w:rPr>
                <w:b/>
                <w:sz w:val="24"/>
              </w:rPr>
              <w:t> </w:t>
            </w:r>
            <w:r w:rsidRPr="00CC6152">
              <w:rPr>
                <w:b/>
                <w:sz w:val="24"/>
              </w:rPr>
              <w:t>616</w:t>
            </w:r>
            <w:r w:rsidR="00B240F3">
              <w:rPr>
                <w:b/>
                <w:sz w:val="24"/>
              </w:rPr>
              <w:t>,</w:t>
            </w:r>
            <w:r w:rsidRPr="00CC6152">
              <w:rPr>
                <w:b/>
                <w:sz w:val="24"/>
              </w:rPr>
              <w:t>20 zł</w:t>
            </w:r>
            <w:r w:rsidR="00B240F3">
              <w:rPr>
                <w:b/>
                <w:sz w:val="24"/>
              </w:rPr>
              <w:t xml:space="preserve"> brutto</w:t>
            </w:r>
          </w:p>
          <w:p w:rsidR="00B240F3" w:rsidRPr="008463A1" w:rsidRDefault="00B240F3" w:rsidP="00B240F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240F3" w:rsidRDefault="00B240F3" w:rsidP="00B240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  <w:p w:rsidR="00B240F3" w:rsidRDefault="00B240F3" w:rsidP="00B240F3">
            <w:pPr>
              <w:spacing w:line="360" w:lineRule="auto"/>
              <w:ind w:firstLine="284"/>
              <w:jc w:val="both"/>
              <w:rPr>
                <w:sz w:val="24"/>
              </w:rPr>
            </w:pPr>
          </w:p>
        </w:tc>
      </w:tr>
      <w:tr w:rsidR="00CC6152" w:rsidTr="00D903F8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CC6152" w:rsidRDefault="00CC6152" w:rsidP="00D903F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C6152">
              <w:rPr>
                <w:b/>
                <w:color w:val="000000"/>
                <w:sz w:val="24"/>
              </w:rPr>
              <w:t>4</w:t>
            </w:r>
          </w:p>
          <w:p w:rsidR="00CC6152" w:rsidRDefault="00CC6152" w:rsidP="00D903F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EURO-MEBLE Małgorzata Masłoń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40-384</w:t>
            </w:r>
            <w:r>
              <w:rPr>
                <w:b/>
                <w:sz w:val="24"/>
              </w:rPr>
              <w:t xml:space="preserve"> </w:t>
            </w:r>
            <w:r w:rsidRPr="00CC6152">
              <w:rPr>
                <w:b/>
                <w:sz w:val="24"/>
              </w:rPr>
              <w:t>Katowice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6152">
              <w:rPr>
                <w:b/>
                <w:sz w:val="24"/>
              </w:rPr>
              <w:t>ks. bp. H. Bednorza</w:t>
            </w:r>
            <w:r>
              <w:rPr>
                <w:b/>
                <w:sz w:val="24"/>
              </w:rPr>
              <w:t xml:space="preserve">    </w:t>
            </w:r>
            <w:r w:rsidRPr="00CC6152">
              <w:rPr>
                <w:b/>
                <w:sz w:val="24"/>
              </w:rPr>
              <w:t>2A-6</w:t>
            </w:r>
          </w:p>
          <w:p w:rsidR="00CC6152" w:rsidRDefault="00CC6152" w:rsidP="00D903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C6152">
              <w:rPr>
                <w:b/>
                <w:sz w:val="24"/>
              </w:rPr>
              <w:t>23</w:t>
            </w:r>
            <w:r w:rsidR="00B240F3">
              <w:rPr>
                <w:b/>
                <w:sz w:val="24"/>
              </w:rPr>
              <w:t> 911,</w:t>
            </w:r>
            <w:r w:rsidRPr="00CC6152">
              <w:rPr>
                <w:b/>
                <w:sz w:val="24"/>
              </w:rPr>
              <w:t>20 zł</w:t>
            </w:r>
            <w:r w:rsidR="00B240F3">
              <w:rPr>
                <w:b/>
                <w:sz w:val="24"/>
              </w:rPr>
              <w:t xml:space="preserve"> brutto</w:t>
            </w:r>
          </w:p>
          <w:p w:rsidR="00B240F3" w:rsidRPr="008463A1" w:rsidRDefault="00B240F3" w:rsidP="00B240F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240F3" w:rsidRDefault="00B240F3" w:rsidP="00B240F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C6152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- 95,57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krzesła obrotowego, ergonomicznego dla Biura Studentów  Zagranicznych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Przedsiębiorstwo Handlowo - Usługowe "BOSTO" s. c.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40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- 60.00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- 20.00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- 6.67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86,67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krzesła obrotowego, ergonomicznego dla Biura Studentów  Zagranicznych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EURO-MEBLE Małgorzata Masłoń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ks. bp. H. Bednorza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2A-6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40-384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- 34.24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- 20.00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74,24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lastRenderedPageBreak/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krzesła obrotowego, ergonomicznego dla Biura Studentów  Zagranicznych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proofErr w:type="spellStart"/>
            <w:r w:rsidRPr="00CC6152">
              <w:rPr>
                <w:sz w:val="18"/>
                <w:szCs w:val="18"/>
              </w:rPr>
              <w:t>Tronus</w:t>
            </w:r>
            <w:proofErr w:type="spellEnd"/>
            <w:r w:rsidRPr="00CC6152">
              <w:rPr>
                <w:sz w:val="18"/>
                <w:szCs w:val="18"/>
              </w:rPr>
              <w:t xml:space="preserve"> Polska Sp. z o.o.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2A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- 48.57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68,57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krzeseł biurowych dla Działu Kadr, Płac i Spraw Socjalnych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EURO-MEBLE Małgorzata Masłoń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ks. bp. H. Bednorza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2A-6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40-384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- 48.00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- 20.00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88,00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krzeseł biurowych dla Działu Kadr, Płac i Spraw Socjalnych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Przedsiębiorstwo Handlowo - Usługowe "BOSTO" s. c.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40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- 60.00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- 20.00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80,00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krzeseł biurowych dla Działu Kadr, Płac i Spraw Socjalnych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proofErr w:type="spellStart"/>
            <w:r w:rsidRPr="00CC6152">
              <w:rPr>
                <w:sz w:val="18"/>
                <w:szCs w:val="18"/>
              </w:rPr>
              <w:t>Tronus</w:t>
            </w:r>
            <w:proofErr w:type="spellEnd"/>
            <w:r w:rsidRPr="00CC6152">
              <w:rPr>
                <w:sz w:val="18"/>
                <w:szCs w:val="18"/>
              </w:rPr>
              <w:t xml:space="preserve"> Polska Sp. z o.o.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2A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- 38.34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58,34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krzeseł biurowych dla Kwestury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Przedsiębiorstwo Handlowo - Usługowe "BOSTO" s. c.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40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- 60.00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- 20.00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100,00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krzeseł biurowych dla Kwestury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EURO-MEBLE Małgorzata Masłoń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ks. bp. H. Bednorza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2A-6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40-384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- 42.00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- 20.00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82,00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krzeseł biurowych dla Kwestury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proofErr w:type="spellStart"/>
            <w:r w:rsidRPr="00CC6152">
              <w:rPr>
                <w:sz w:val="18"/>
                <w:szCs w:val="18"/>
              </w:rPr>
              <w:t>Tronus</w:t>
            </w:r>
            <w:proofErr w:type="spellEnd"/>
            <w:r w:rsidRPr="00CC6152">
              <w:rPr>
                <w:sz w:val="18"/>
                <w:szCs w:val="18"/>
              </w:rPr>
              <w:t xml:space="preserve"> Polska Sp. z o.o.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2A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- 29.11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49,11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mebli biurowych dla Instytutu Przeróbki Plastycznej i Inżynierii Bezpieczeństwa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KOMFORT Sp. z o.o.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M. Curie-Skłodowskiej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19/3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15-275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- 60.00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- 13.33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73,33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mebli biurowych dla Instytutu Przeróbki Plastycznej i Inżynierii Bezpieczeństwa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EURO-MEBLE Małgorzata Masłoń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ks. bp. H. Bednorza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2A-6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40-384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- 55.57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- 20.00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95,57</w:t>
            </w:r>
          </w:p>
        </w:tc>
      </w:tr>
      <w:tr w:rsidR="00CC6152" w:rsidRPr="008463A1" w:rsidTr="00D903F8">
        <w:tc>
          <w:tcPr>
            <w:tcW w:w="2277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C6152">
              <w:rPr>
                <w:sz w:val="18"/>
                <w:szCs w:val="18"/>
              </w:rPr>
              <w:t>Dostawa mebli biurowych dla Instytutu Przeróbki Plastycznej i Inżynierii Bezpieczeństwa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CC6152" w:rsidRPr="008463A1" w:rsidRDefault="00CC6152" w:rsidP="00D903F8">
            <w:pPr>
              <w:rPr>
                <w:sz w:val="18"/>
                <w:szCs w:val="18"/>
              </w:rPr>
            </w:pPr>
            <w:proofErr w:type="spellStart"/>
            <w:r w:rsidRPr="00CC6152">
              <w:rPr>
                <w:sz w:val="18"/>
                <w:szCs w:val="18"/>
              </w:rPr>
              <w:t>Tronus</w:t>
            </w:r>
            <w:proofErr w:type="spellEnd"/>
            <w:r w:rsidRPr="00CC6152">
              <w:rPr>
                <w:sz w:val="18"/>
                <w:szCs w:val="18"/>
              </w:rPr>
              <w:t xml:space="preserve"> Polska Sp. z o.o.</w:t>
            </w:r>
          </w:p>
          <w:p w:rsidR="00CC6152" w:rsidRPr="008463A1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2A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C615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1 - Cena - 27.31</w:t>
            </w:r>
          </w:p>
          <w:p w:rsidR="00CC6152" w:rsidRPr="00CC6152" w:rsidRDefault="00CC6152" w:rsidP="00D903F8">
            <w:pPr>
              <w:rPr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2 - Termin wykonania - 0.00</w:t>
            </w:r>
          </w:p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CC6152" w:rsidRPr="008463A1" w:rsidRDefault="00CC6152" w:rsidP="00D903F8">
            <w:pPr>
              <w:rPr>
                <w:color w:val="000000"/>
                <w:sz w:val="18"/>
                <w:szCs w:val="18"/>
              </w:rPr>
            </w:pPr>
            <w:r w:rsidRPr="00CC6152">
              <w:rPr>
                <w:sz w:val="18"/>
                <w:szCs w:val="18"/>
              </w:rPr>
              <w:t xml:space="preserve">  47,31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CC6152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CC6152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CC6152">
        <w:rPr>
          <w:sz w:val="24"/>
          <w:szCs w:val="24"/>
        </w:rPr>
        <w:t>2019-11-05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F6F" w:rsidRDefault="00676F6F">
      <w:r>
        <w:separator/>
      </w:r>
    </w:p>
  </w:endnote>
  <w:endnote w:type="continuationSeparator" w:id="0">
    <w:p w:rsidR="00676F6F" w:rsidRDefault="00676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152" w:rsidRDefault="00CC61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240F3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240F3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152" w:rsidRDefault="00CC61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F6F" w:rsidRDefault="00676F6F">
      <w:r>
        <w:separator/>
      </w:r>
    </w:p>
  </w:footnote>
  <w:footnote w:type="continuationSeparator" w:id="0">
    <w:p w:rsidR="00676F6F" w:rsidRDefault="00676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152" w:rsidRDefault="00CC6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152" w:rsidRDefault="00CC6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152" w:rsidRDefault="00CC61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F6F"/>
    <w:rsid w:val="000034E3"/>
    <w:rsid w:val="0029663E"/>
    <w:rsid w:val="00440209"/>
    <w:rsid w:val="004E4C84"/>
    <w:rsid w:val="00564B92"/>
    <w:rsid w:val="00667F91"/>
    <w:rsid w:val="00676F6F"/>
    <w:rsid w:val="006D0934"/>
    <w:rsid w:val="008463A1"/>
    <w:rsid w:val="008B2DA8"/>
    <w:rsid w:val="008B74C9"/>
    <w:rsid w:val="009406E9"/>
    <w:rsid w:val="00AF25E0"/>
    <w:rsid w:val="00B240F3"/>
    <w:rsid w:val="00BF155D"/>
    <w:rsid w:val="00C21CF7"/>
    <w:rsid w:val="00C57239"/>
    <w:rsid w:val="00CC6152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DC7BF9"/>
  <w15:chartTrackingRefBased/>
  <w15:docId w15:val="{30897B2E-52D2-49DF-9798-E4806564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793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2019-11-05T08:03:00Z</dcterms:created>
  <dcterms:modified xsi:type="dcterms:W3CDTF">2019-11-05T08:03:00Z</dcterms:modified>
</cp:coreProperties>
</file>