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E4CA5" w:rsidRPr="005E4CA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E4CA5" w:rsidRPr="005E4CA5">
        <w:rPr>
          <w:rFonts w:ascii="Times New Roman" w:hAnsi="Times New Roman"/>
          <w:b/>
        </w:rPr>
        <w:t>ZP/D-38/19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4CA5" w:rsidRPr="005E4CA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4CA5" w:rsidRPr="005E4CA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E4CA5" w:rsidRPr="005E4CA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4CA5" w:rsidRPr="005E4CA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E4CA5" w:rsidRPr="005E4CA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E4CA5" w:rsidRPr="005E4CA5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E4CA5" w:rsidRPr="005E4CA5">
        <w:rPr>
          <w:rFonts w:ascii="Times New Roman" w:hAnsi="Times New Roman"/>
          <w:b/>
        </w:rPr>
        <w:t>Dostawa artykułów i gadżetów reklamowych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E4CA5" w:rsidRPr="005E4CA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3A3" w:rsidRDefault="005123A3" w:rsidP="0038231F">
      <w:pPr>
        <w:spacing w:after="0" w:line="240" w:lineRule="auto"/>
      </w:pPr>
      <w:r>
        <w:separator/>
      </w:r>
    </w:p>
  </w:endnote>
  <w:endnote w:type="continuationSeparator" w:id="0">
    <w:p w:rsidR="005123A3" w:rsidRDefault="005123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CA5" w:rsidRDefault="005E4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1B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1B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CA5" w:rsidRDefault="005E4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3A3" w:rsidRDefault="005123A3" w:rsidP="0038231F">
      <w:pPr>
        <w:spacing w:after="0" w:line="240" w:lineRule="auto"/>
      </w:pPr>
      <w:r>
        <w:separator/>
      </w:r>
    </w:p>
  </w:footnote>
  <w:footnote w:type="continuationSeparator" w:id="0">
    <w:p w:rsidR="005123A3" w:rsidRDefault="005123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CA5" w:rsidRDefault="005E4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CA5" w:rsidRDefault="005E4C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CA5" w:rsidRDefault="005E4C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3A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3A3"/>
    <w:rsid w:val="00520174"/>
    <w:rsid w:val="005641F0"/>
    <w:rsid w:val="005C39CA"/>
    <w:rsid w:val="005E176A"/>
    <w:rsid w:val="005E4CA5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1B3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F293D7-B0D1-4D0F-8A61-183ABDE78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4702C-5218-4C73-9B12-A0687A2C8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2019-10-30T13:45:00Z</dcterms:created>
  <dcterms:modified xsi:type="dcterms:W3CDTF">2019-10-30T13:45:00Z</dcterms:modified>
</cp:coreProperties>
</file>