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23E" w:rsidRPr="00335C1C" w:rsidRDefault="00396E44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>
        <w:rPr>
          <w:b/>
          <w:sz w:val="24"/>
        </w:rPr>
        <w:t>7</w:t>
      </w:r>
      <w:bookmarkStart w:id="0" w:name="_GoBack"/>
      <w:bookmarkEnd w:id="0"/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E806C4" w:rsidRPr="00E806C4">
        <w:rPr>
          <w:sz w:val="24"/>
          <w:szCs w:val="24"/>
        </w:rPr>
        <w:t>IBR.271.21.2019.KG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E806C4" w:rsidRPr="00E806C4">
        <w:rPr>
          <w:b/>
        </w:rPr>
        <w:t>przetarg nieograniczony</w:t>
      </w:r>
      <w:r>
        <w:t xml:space="preserve"> na :</w:t>
      </w:r>
    </w:p>
    <w:p w:rsidR="00F4623E" w:rsidRDefault="00E806C4">
      <w:pPr>
        <w:pStyle w:val="Tekstpodstawowy2"/>
        <w:spacing w:line="360" w:lineRule="auto"/>
      </w:pPr>
      <w:r w:rsidRPr="00E806C4">
        <w:rPr>
          <w:b/>
        </w:rPr>
        <w:t xml:space="preserve">Rewitalizacja miejscowości </w:t>
      </w:r>
      <w:proofErr w:type="spellStart"/>
      <w:r w:rsidRPr="00E806C4">
        <w:rPr>
          <w:b/>
        </w:rPr>
        <w:t>Kłotno</w:t>
      </w:r>
      <w:proofErr w:type="spellEnd"/>
    </w:p>
    <w:p w:rsidR="00F4623E" w:rsidRDefault="00F4623E">
      <w:pPr>
        <w:pStyle w:val="Tekstpodstawowy2"/>
        <w:spacing w:line="360" w:lineRule="auto"/>
      </w:pPr>
      <w:r>
        <w:t>oświadczamy, że:</w:t>
      </w:r>
    </w:p>
    <w:p w:rsidR="00211283" w:rsidRPr="00577C7C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E806C4" w:rsidRPr="00E806C4">
        <w:t>10</w:t>
      </w:r>
      <w:r>
        <w:t xml:space="preserve"> % ceny ofertowej brutto, czyli </w:t>
      </w:r>
      <w:r w:rsidRPr="00577C7C">
        <w:t>.....</w:t>
      </w:r>
      <w:r w:rsidR="00211283" w:rsidRPr="00577C7C">
        <w:t>........................</w:t>
      </w:r>
      <w:r w:rsidR="00577C7C">
        <w:t>......</w:t>
      </w:r>
      <w:r w:rsidR="00211283" w:rsidRPr="00577C7C">
        <w:t>...</w:t>
      </w:r>
      <w:r w:rsidRPr="00577C7C">
        <w:t xml:space="preserve">......zł </w:t>
      </w:r>
    </w:p>
    <w:p w:rsidR="00F4623E" w:rsidRDefault="00F4623E">
      <w:pPr>
        <w:pStyle w:val="Tekstpodstawowy2"/>
        <w:spacing w:line="360" w:lineRule="auto"/>
      </w:pPr>
      <w:r w:rsidRPr="00577C7C">
        <w:t>(słownie............</w:t>
      </w:r>
      <w:r w:rsidR="00211283" w:rsidRPr="00577C7C">
        <w:t>.......................................................................</w:t>
      </w:r>
      <w:r w:rsidR="00577C7C">
        <w:t>...........</w:t>
      </w:r>
      <w:r w:rsidR="00211283" w:rsidRPr="00577C7C">
        <w:t>....</w:t>
      </w:r>
      <w:r w:rsidRPr="00577C7C">
        <w:t>.............................................)</w:t>
      </w:r>
      <w:r>
        <w:t xml:space="preserve"> nie później niż w dacie zawarcia umowy, w formie: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577C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C52" w:rsidRDefault="00D52C52">
      <w:r>
        <w:separator/>
      </w:r>
    </w:p>
  </w:endnote>
  <w:endnote w:type="continuationSeparator" w:id="0">
    <w:p w:rsidR="00D52C52" w:rsidRDefault="00D52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396E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 w:rsidP="00577C7C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C52" w:rsidRDefault="00D52C52">
      <w:r>
        <w:separator/>
      </w:r>
    </w:p>
  </w:footnote>
  <w:footnote w:type="continuationSeparator" w:id="0">
    <w:p w:rsidR="00D52C52" w:rsidRDefault="00D52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6C4" w:rsidRDefault="00E80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6C4" w:rsidRDefault="00E806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C52"/>
    <w:rsid w:val="000166C1"/>
    <w:rsid w:val="00211283"/>
    <w:rsid w:val="00335C1C"/>
    <w:rsid w:val="00381ABC"/>
    <w:rsid w:val="00396E44"/>
    <w:rsid w:val="00577C7C"/>
    <w:rsid w:val="00673CC0"/>
    <w:rsid w:val="00C430E7"/>
    <w:rsid w:val="00CA36F6"/>
    <w:rsid w:val="00D52C52"/>
    <w:rsid w:val="00E806C4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155D58"/>
  <w15:chartTrackingRefBased/>
  <w15:docId w15:val="{8F5E3882-30F2-4C95-B32F-7AE25761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2000-12-12T17:59:00Z</cp:lastPrinted>
  <dcterms:created xsi:type="dcterms:W3CDTF">2019-10-30T11:33:00Z</dcterms:created>
  <dcterms:modified xsi:type="dcterms:W3CDTF">2019-10-30T11:33:00Z</dcterms:modified>
</cp:coreProperties>
</file>