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4.9pt;margin-top:-25.15pt;width:162.75pt;height:1in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92BB1" w:rsidRPr="00E92BB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92BB1" w:rsidRPr="00E92BB1">
        <w:rPr>
          <w:b/>
          <w:sz w:val="24"/>
        </w:rPr>
        <w:t>IBR.271.21.2019.KG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92BB1" w:rsidRPr="00E92BB1">
        <w:rPr>
          <w:b/>
        </w:rPr>
        <w:t>przetarg nieograniczony</w:t>
      </w:r>
      <w:r w:rsidR="00753DC1">
        <w:t xml:space="preserve"> na:</w:t>
      </w:r>
    </w:p>
    <w:p w:rsidR="0000184A" w:rsidRDefault="00E92BB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92BB1">
        <w:rPr>
          <w:b/>
          <w:sz w:val="24"/>
          <w:szCs w:val="24"/>
        </w:rPr>
        <w:t xml:space="preserve">Rewitalizacja miejscowości </w:t>
      </w:r>
      <w:proofErr w:type="spellStart"/>
      <w:r w:rsidRPr="00E92BB1">
        <w:rPr>
          <w:b/>
          <w:sz w:val="24"/>
          <w:szCs w:val="24"/>
        </w:rPr>
        <w:t>Kłotno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92BB1" w:rsidRPr="00E92BB1">
        <w:rPr>
          <w:sz w:val="24"/>
          <w:szCs w:val="24"/>
        </w:rPr>
        <w:t>(</w:t>
      </w:r>
      <w:proofErr w:type="spellStart"/>
      <w:r w:rsidR="00E92BB1" w:rsidRPr="00E92BB1">
        <w:rPr>
          <w:sz w:val="24"/>
          <w:szCs w:val="24"/>
        </w:rPr>
        <w:t>t.j</w:t>
      </w:r>
      <w:proofErr w:type="spellEnd"/>
      <w:r w:rsidR="00E92BB1" w:rsidRPr="00E92BB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92BB1" w:rsidRPr="00E92BB1">
        <w:rPr>
          <w:sz w:val="24"/>
          <w:szCs w:val="24"/>
        </w:rPr>
        <w:t>(</w:t>
      </w:r>
      <w:proofErr w:type="spellStart"/>
      <w:r w:rsidR="00E92BB1" w:rsidRPr="00E92BB1">
        <w:rPr>
          <w:sz w:val="24"/>
          <w:szCs w:val="24"/>
        </w:rPr>
        <w:t>t.j</w:t>
      </w:r>
      <w:proofErr w:type="spellEnd"/>
      <w:r w:rsidR="00E92BB1" w:rsidRPr="00E92BB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92BB1" w:rsidRPr="00E92BB1">
        <w:rPr>
          <w:sz w:val="24"/>
          <w:szCs w:val="24"/>
        </w:rPr>
        <w:t>(</w:t>
      </w:r>
      <w:proofErr w:type="spellStart"/>
      <w:r w:rsidR="00E92BB1" w:rsidRPr="00E92BB1">
        <w:rPr>
          <w:sz w:val="24"/>
          <w:szCs w:val="24"/>
        </w:rPr>
        <w:t>t.j</w:t>
      </w:r>
      <w:proofErr w:type="spellEnd"/>
      <w:r w:rsidR="00E92BB1" w:rsidRPr="00E92BB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EB31AA" w:rsidRPr="0000184A" w:rsidRDefault="00EB31A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  <w:vertAlign w:val="superscript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EB31AA" w:rsidRPr="0000184A" w:rsidRDefault="00EB31A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CFE" w:rsidRDefault="007D1CFE">
      <w:r>
        <w:separator/>
      </w:r>
    </w:p>
  </w:endnote>
  <w:endnote w:type="continuationSeparator" w:id="0">
    <w:p w:rsidR="007D1CFE" w:rsidRDefault="007D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BB1" w:rsidRDefault="00E92B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CFE" w:rsidRDefault="007D1CFE">
      <w:r>
        <w:separator/>
      </w:r>
    </w:p>
  </w:footnote>
  <w:footnote w:type="continuationSeparator" w:id="0">
    <w:p w:rsidR="007D1CFE" w:rsidRDefault="007D1CF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BB1" w:rsidRDefault="00E92B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BB1" w:rsidRDefault="00E92B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BB1" w:rsidRDefault="00E92B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CF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1CFE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92BB1"/>
    <w:rsid w:val="00EB31AA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9E0041"/>
  <w15:chartTrackingRefBased/>
  <w15:docId w15:val="{AE895A6F-9832-4495-AD15-918CE53F3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9F6A6-D4D8-47EE-8F59-B93A16411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2010-01-07T09:39:00Z</cp:lastPrinted>
  <dcterms:created xsi:type="dcterms:W3CDTF">2019-10-28T13:54:00Z</dcterms:created>
  <dcterms:modified xsi:type="dcterms:W3CDTF">2019-10-28T13:54:00Z</dcterms:modified>
</cp:coreProperties>
</file>