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884EE1" w14:textId="77777777" w:rsidR="00EE6A98" w:rsidRPr="003E1EA1" w:rsidRDefault="00EE6A98" w:rsidP="001749EF">
      <w:pPr>
        <w:pStyle w:val="Tytu"/>
        <w:spacing w:before="0" w:line="240" w:lineRule="auto"/>
        <w:jc w:val="right"/>
        <w:rPr>
          <w:rFonts w:ascii="Times New Roman" w:hAnsi="Times New Roman"/>
          <w:sz w:val="24"/>
        </w:rPr>
      </w:pPr>
      <w:r w:rsidRPr="003E1EA1">
        <w:rPr>
          <w:rFonts w:ascii="Times New Roman" w:hAnsi="Times New Roman"/>
          <w:sz w:val="24"/>
        </w:rPr>
        <w:t xml:space="preserve">Załącznik nr </w:t>
      </w:r>
      <w:r w:rsidR="003E1EA1" w:rsidRPr="003E1EA1">
        <w:rPr>
          <w:rFonts w:ascii="Times New Roman" w:hAnsi="Times New Roman"/>
          <w:sz w:val="24"/>
        </w:rPr>
        <w:t>2</w:t>
      </w:r>
    </w:p>
    <w:p w14:paraId="2E4705ED" w14:textId="77777777" w:rsidR="00EE6A98" w:rsidRDefault="00EE6A98" w:rsidP="001749EF">
      <w:pPr>
        <w:rPr>
          <w:sz w:val="22"/>
        </w:rPr>
      </w:pPr>
    </w:p>
    <w:p w14:paraId="75BB160F" w14:textId="77777777" w:rsidR="00EE6A98" w:rsidRDefault="00801C4E" w:rsidP="001749EF">
      <w:pPr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26EE0B8D" wp14:editId="153DE28A">
                <wp:simplePos x="0" y="0"/>
                <wp:positionH relativeFrom="column">
                  <wp:posOffset>-48895</wp:posOffset>
                </wp:positionH>
                <wp:positionV relativeFrom="paragraph">
                  <wp:posOffset>-26035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54F71B0" w14:textId="77777777" w:rsidR="00EE6A98" w:rsidRDefault="00EE6A98"/>
                          <w:p w14:paraId="23C92A9B" w14:textId="77777777" w:rsidR="00EE6A98" w:rsidRDefault="00EE6A9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7744297" w14:textId="77777777" w:rsidR="00EE6A98" w:rsidRDefault="00EE6A9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22B833B" w14:textId="77777777" w:rsidR="00EE6A98" w:rsidRDefault="00EE6A9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A564953" w14:textId="77777777" w:rsidR="00EE6A98" w:rsidRDefault="00EE6A9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B47B54A" w14:textId="77777777" w:rsidR="00EE6A98" w:rsidRDefault="00EE6A98">
                            <w:pPr>
                              <w:jc w:val="center"/>
                              <w:rPr>
                                <w:rFonts w:ascii="Tahoma" w:hAnsi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/>
                                <w:sz w:val="16"/>
                              </w:rPr>
                              <w:t>pieczęć wykonawcy</w:t>
                            </w:r>
                          </w:p>
                          <w:p w14:paraId="0902C44F" w14:textId="77777777" w:rsidR="00EE6A98" w:rsidRDefault="00EE6A9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6EE0B8D" id="AutoShape 2" o:spid="_x0000_s1026" style="position:absolute;margin-left:-3.85pt;margin-top:-2.0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" o:allowincell="f" filled="f" strokeweight=".25pt">
                <v:textbox inset="1pt,1pt,1pt,1pt">
                  <w:txbxContent>
                    <w:p w14:paraId="154F71B0" w14:textId="77777777" w:rsidR="00EE6A98" w:rsidRDefault="00EE6A98"/>
                    <w:p w14:paraId="23C92A9B" w14:textId="77777777" w:rsidR="00EE6A98" w:rsidRDefault="00EE6A98">
                      <w:pPr>
                        <w:rPr>
                          <w:sz w:val="12"/>
                        </w:rPr>
                      </w:pPr>
                    </w:p>
                    <w:p w14:paraId="77744297" w14:textId="77777777" w:rsidR="00EE6A98" w:rsidRDefault="00EE6A98">
                      <w:pPr>
                        <w:rPr>
                          <w:sz w:val="12"/>
                        </w:rPr>
                      </w:pPr>
                    </w:p>
                    <w:p w14:paraId="422B833B" w14:textId="77777777" w:rsidR="00EE6A98" w:rsidRDefault="00EE6A98">
                      <w:pPr>
                        <w:rPr>
                          <w:sz w:val="12"/>
                        </w:rPr>
                      </w:pPr>
                    </w:p>
                    <w:p w14:paraId="1A564953" w14:textId="77777777" w:rsidR="00EE6A98" w:rsidRDefault="00EE6A98">
                      <w:pPr>
                        <w:rPr>
                          <w:sz w:val="12"/>
                        </w:rPr>
                      </w:pPr>
                    </w:p>
                    <w:p w14:paraId="7B47B54A" w14:textId="77777777" w:rsidR="00EE6A98" w:rsidRDefault="00EE6A98">
                      <w:pPr>
                        <w:jc w:val="center"/>
                        <w:rPr>
                          <w:rFonts w:ascii="Tahoma" w:hAnsi="Tahoma"/>
                          <w:sz w:val="16"/>
                        </w:rPr>
                      </w:pPr>
                      <w:r>
                        <w:rPr>
                          <w:rFonts w:ascii="Tahoma" w:hAnsi="Tahoma"/>
                          <w:sz w:val="16"/>
                        </w:rPr>
                        <w:t>pieczęć wykonawcy</w:t>
                      </w:r>
                    </w:p>
                    <w:p w14:paraId="0902C44F" w14:textId="77777777" w:rsidR="00EE6A98" w:rsidRDefault="00EE6A98"/>
                  </w:txbxContent>
                </v:textbox>
              </v:roundrect>
            </w:pict>
          </mc:Fallback>
        </mc:AlternateContent>
      </w:r>
    </w:p>
    <w:p w14:paraId="254A29CC" w14:textId="77777777" w:rsidR="00EE6A98" w:rsidRDefault="00EE6A98" w:rsidP="001749EF">
      <w:pPr>
        <w:rPr>
          <w:sz w:val="22"/>
        </w:rPr>
      </w:pPr>
    </w:p>
    <w:p w14:paraId="293243C3" w14:textId="77777777" w:rsidR="00EE6A98" w:rsidRDefault="00EE6A98" w:rsidP="001749EF">
      <w:pPr>
        <w:rPr>
          <w:sz w:val="22"/>
        </w:rPr>
      </w:pPr>
    </w:p>
    <w:p w14:paraId="085E62B7" w14:textId="77777777" w:rsidR="00EE6A98" w:rsidRDefault="00EE6A98" w:rsidP="001749EF"/>
    <w:p w14:paraId="27FDB5E9" w14:textId="77777777" w:rsidR="00EE6A98" w:rsidRDefault="00EE6A98" w:rsidP="001749EF"/>
    <w:p w14:paraId="4B3884A9" w14:textId="6A5EF25A" w:rsidR="00EE6A98" w:rsidRPr="00005795" w:rsidRDefault="00276606" w:rsidP="001749EF">
      <w:pPr>
        <w:rPr>
          <w:b/>
          <w:sz w:val="22"/>
        </w:rPr>
      </w:pPr>
      <w:r w:rsidRPr="00276606">
        <w:rPr>
          <w:b/>
          <w:sz w:val="22"/>
        </w:rPr>
        <w:t>ZP/</w:t>
      </w:r>
      <w:r w:rsidR="008C0951">
        <w:rPr>
          <w:b/>
          <w:sz w:val="22"/>
        </w:rPr>
        <w:t>40</w:t>
      </w:r>
      <w:r w:rsidRPr="00276606">
        <w:rPr>
          <w:b/>
          <w:sz w:val="22"/>
        </w:rPr>
        <w:t>/201</w:t>
      </w:r>
      <w:r w:rsidR="00493510">
        <w:rPr>
          <w:b/>
          <w:sz w:val="22"/>
        </w:rPr>
        <w:t>9</w:t>
      </w:r>
    </w:p>
    <w:p w14:paraId="52461924" w14:textId="744EE90D" w:rsidR="00EE6A98" w:rsidRDefault="00EE6A98" w:rsidP="001749EF">
      <w:pPr>
        <w:pStyle w:val="Nagwek2"/>
        <w:jc w:val="center"/>
        <w:rPr>
          <w:b/>
        </w:rPr>
      </w:pPr>
      <w:r>
        <w:rPr>
          <w:b/>
        </w:rPr>
        <w:t>WYKAZ</w:t>
      </w:r>
      <w:r w:rsidR="008C0951">
        <w:rPr>
          <w:b/>
        </w:rPr>
        <w:t xml:space="preserve"> </w:t>
      </w:r>
      <w:r w:rsidRPr="003E1EA1">
        <w:rPr>
          <w:b/>
        </w:rPr>
        <w:t>DOSTAW</w:t>
      </w:r>
    </w:p>
    <w:p w14:paraId="663F5A6F" w14:textId="77777777" w:rsidR="00EE6A98" w:rsidRDefault="00EE6A98" w:rsidP="001749EF">
      <w:pPr>
        <w:rPr>
          <w:sz w:val="22"/>
        </w:rPr>
      </w:pPr>
    </w:p>
    <w:p w14:paraId="277D44CB" w14:textId="77777777" w:rsidR="00EE6A98" w:rsidRDefault="00EE6A98" w:rsidP="001749EF">
      <w:pPr>
        <w:rPr>
          <w:sz w:val="22"/>
        </w:rPr>
      </w:pPr>
    </w:p>
    <w:p w14:paraId="0BC4EBE0" w14:textId="77777777" w:rsidR="00EE6A98" w:rsidRDefault="00EE6A98" w:rsidP="001749EF">
      <w:pPr>
        <w:rPr>
          <w:sz w:val="24"/>
        </w:rPr>
      </w:pPr>
      <w:r>
        <w:rPr>
          <w:sz w:val="24"/>
        </w:rPr>
        <w:t>Składając ofertę w przetargu „</w:t>
      </w:r>
      <w:r w:rsidR="00276606" w:rsidRPr="00276606">
        <w:rPr>
          <w:b/>
          <w:sz w:val="24"/>
        </w:rPr>
        <w:t>przetarg nieograniczony</w:t>
      </w:r>
      <w:r>
        <w:rPr>
          <w:sz w:val="24"/>
        </w:rPr>
        <w:t>„ na :</w:t>
      </w:r>
    </w:p>
    <w:p w14:paraId="7EFB4C23" w14:textId="77777777" w:rsidR="008C0951" w:rsidRDefault="00276606" w:rsidP="008C0951">
      <w:pPr>
        <w:jc w:val="center"/>
        <w:rPr>
          <w:b/>
          <w:sz w:val="24"/>
        </w:rPr>
      </w:pPr>
      <w:r w:rsidRPr="00276606">
        <w:rPr>
          <w:b/>
          <w:sz w:val="24"/>
        </w:rPr>
        <w:t>Zakup energii elektrycznej do obiektu: Szpital Miejski Specjalistyczny im. Gabriela Narutowicza w Krakowie</w:t>
      </w:r>
      <w:r w:rsidR="00952FFD">
        <w:rPr>
          <w:b/>
          <w:sz w:val="24"/>
        </w:rPr>
        <w:t xml:space="preserve"> </w:t>
      </w:r>
    </w:p>
    <w:p w14:paraId="50548FA8" w14:textId="3760286A" w:rsidR="00EE6A98" w:rsidRDefault="00EE6A98" w:rsidP="008C0951">
      <w:pPr>
        <w:jc w:val="center"/>
        <w:rPr>
          <w:sz w:val="24"/>
        </w:rPr>
      </w:pPr>
      <w:r>
        <w:rPr>
          <w:sz w:val="24"/>
        </w:rPr>
        <w:t>oświadczamy, że:</w:t>
      </w:r>
    </w:p>
    <w:p w14:paraId="5717F66C" w14:textId="1B02C298" w:rsidR="00742C2E" w:rsidRDefault="00742C2E" w:rsidP="00A46592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w okresie ostatnich 3 lat przed upływem terminu składania ofert, a jeżeli okres prowadzenia działalności jest krótszy – w tym okresie, </w:t>
      </w:r>
      <w:r w:rsidR="00A45044">
        <w:rPr>
          <w:rFonts w:ascii="Times New Roman" w:hAnsi="Times New Roman" w:cs="Times New Roman"/>
          <w:color w:val="auto"/>
          <w:sz w:val="22"/>
          <w:szCs w:val="22"/>
        </w:rPr>
        <w:t xml:space="preserve">wykonaliśmy następujące </w:t>
      </w:r>
      <w:r w:rsidR="00A45044" w:rsidRPr="00A45044">
        <w:rPr>
          <w:rFonts w:ascii="Times New Roman" w:hAnsi="Times New Roman" w:cs="Times New Roman"/>
          <w:b/>
          <w:color w:val="auto"/>
          <w:sz w:val="22"/>
          <w:szCs w:val="22"/>
        </w:rPr>
        <w:t>dostawy</w:t>
      </w:r>
      <w:r w:rsidR="00A45044">
        <w:rPr>
          <w:rFonts w:ascii="Times New Roman" w:hAnsi="Times New Roman" w:cs="Times New Roman"/>
          <w:color w:val="auto"/>
          <w:sz w:val="22"/>
          <w:szCs w:val="22"/>
        </w:rPr>
        <w:t xml:space="preserve"> odpowiadające swoim rodzajem </w:t>
      </w:r>
      <w:r w:rsidR="008C0951">
        <w:rPr>
          <w:rFonts w:ascii="Times New Roman" w:hAnsi="Times New Roman" w:cs="Times New Roman"/>
          <w:color w:val="auto"/>
          <w:sz w:val="22"/>
          <w:szCs w:val="22"/>
        </w:rPr>
        <w:br/>
      </w:r>
      <w:r w:rsidR="00A45044">
        <w:rPr>
          <w:rFonts w:ascii="Times New Roman" w:hAnsi="Times New Roman" w:cs="Times New Roman"/>
          <w:color w:val="auto"/>
          <w:sz w:val="22"/>
          <w:szCs w:val="22"/>
        </w:rPr>
        <w:t xml:space="preserve">i wartością dostawie stanowiącej przedmiot </w:t>
      </w:r>
      <w:bookmarkStart w:id="0" w:name="_GoBack"/>
      <w:bookmarkEnd w:id="0"/>
      <w:r w:rsidR="00A45044">
        <w:rPr>
          <w:rFonts w:ascii="Times New Roman" w:hAnsi="Times New Roman" w:cs="Times New Roman"/>
          <w:color w:val="auto"/>
          <w:sz w:val="22"/>
          <w:szCs w:val="22"/>
        </w:rPr>
        <w:t xml:space="preserve">zamówienia. W załączeniu </w:t>
      </w:r>
      <w:r>
        <w:rPr>
          <w:rFonts w:ascii="Times New Roman" w:hAnsi="Times New Roman" w:cs="Times New Roman"/>
          <w:color w:val="auto"/>
          <w:sz w:val="22"/>
          <w:szCs w:val="22"/>
        </w:rPr>
        <w:t>dowod</w:t>
      </w:r>
      <w:r w:rsidR="00A45044">
        <w:rPr>
          <w:rFonts w:ascii="Times New Roman" w:hAnsi="Times New Roman" w:cs="Times New Roman"/>
          <w:color w:val="auto"/>
          <w:sz w:val="22"/>
          <w:szCs w:val="22"/>
        </w:rPr>
        <w:t>y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określając</w:t>
      </w:r>
      <w:r w:rsidR="00A45044">
        <w:rPr>
          <w:rFonts w:ascii="Times New Roman" w:hAnsi="Times New Roman" w:cs="Times New Roman"/>
          <w:color w:val="auto"/>
          <w:sz w:val="22"/>
          <w:szCs w:val="22"/>
        </w:rPr>
        <w:t>e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czy te dostawy zostały wykonane lub są wykonywane należycie</w:t>
      </w:r>
      <w:r w:rsidR="00A46592">
        <w:rPr>
          <w:rFonts w:ascii="Times New Roman" w:hAnsi="Times New Roman" w:cs="Times New Roman"/>
          <w:color w:val="auto"/>
          <w:sz w:val="22"/>
          <w:szCs w:val="22"/>
        </w:rPr>
        <w:t>:</w:t>
      </w:r>
    </w:p>
    <w:p w14:paraId="4D5577A2" w14:textId="77777777" w:rsidR="00742C2E" w:rsidRDefault="00742C2E" w:rsidP="001749EF">
      <w:pPr>
        <w:pStyle w:val="Tekstpodstawowy"/>
        <w:spacing w:line="240" w:lineRule="auto"/>
        <w:jc w:val="both"/>
        <w:rPr>
          <w:rFonts w:ascii="Times New Roman" w:hAnsi="Times New Roman"/>
          <w:sz w:val="24"/>
        </w:rPr>
      </w:pPr>
    </w:p>
    <w:p w14:paraId="62DB58FE" w14:textId="77777777" w:rsidR="00EE6A98" w:rsidRDefault="00EE6A98" w:rsidP="00EE6A98">
      <w:pPr>
        <w:rPr>
          <w:sz w:val="24"/>
        </w:rPr>
      </w:pPr>
    </w:p>
    <w:tbl>
      <w:tblPr>
        <w:tblW w:w="0" w:type="auto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0"/>
        <w:gridCol w:w="2977"/>
        <w:gridCol w:w="2268"/>
        <w:gridCol w:w="1417"/>
        <w:gridCol w:w="2594"/>
      </w:tblGrid>
      <w:tr w:rsidR="00EE6A98" w14:paraId="6DC8C6F8" w14:textId="77777777"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F1EBA2" w14:textId="77777777" w:rsidR="00EE6A98" w:rsidRDefault="00EE6A98">
            <w:pPr>
              <w:pStyle w:val="Nagwek"/>
              <w:tabs>
                <w:tab w:val="left" w:pos="708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Lp.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E953C8" w14:textId="77777777" w:rsidR="00EE6A98" w:rsidRDefault="00EE6A98">
            <w:pPr>
              <w:pStyle w:val="Nagwek"/>
              <w:tabs>
                <w:tab w:val="left" w:pos="708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Nazwa odbiorcy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4006C3" w14:textId="77777777" w:rsidR="00EE6A98" w:rsidRDefault="00EE6A98">
            <w:pPr>
              <w:pStyle w:val="Nagwek"/>
              <w:tabs>
                <w:tab w:val="left" w:pos="708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Opis przedmiotu zamówienia (zakres dostaw/realizacji)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5017EC" w14:textId="77777777" w:rsidR="00EE6A98" w:rsidRDefault="00EE6A98">
            <w:pPr>
              <w:jc w:val="center"/>
              <w:rPr>
                <w:sz w:val="24"/>
              </w:rPr>
            </w:pPr>
            <w:r>
              <w:rPr>
                <w:sz w:val="24"/>
              </w:rPr>
              <w:t>Wartość brutto</w:t>
            </w:r>
          </w:p>
        </w:tc>
        <w:tc>
          <w:tcPr>
            <w:tcW w:w="2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B26B3D" w14:textId="77777777" w:rsidR="00EE6A98" w:rsidRDefault="00EE6A98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Data wykonania</w:t>
            </w:r>
          </w:p>
        </w:tc>
      </w:tr>
      <w:tr w:rsidR="00EE6A98" w14:paraId="0F2BEFD7" w14:textId="77777777">
        <w:trPr>
          <w:trHeight w:val="765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8600B1" w14:textId="77777777" w:rsidR="00EE6A98" w:rsidRDefault="00EE6A98">
            <w:pPr>
              <w:rPr>
                <w:sz w:val="24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D57606" w14:textId="77777777" w:rsidR="00EE6A98" w:rsidRDefault="00EE6A98">
            <w:pPr>
              <w:rPr>
                <w:sz w:val="24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451D70FD" w14:textId="77777777" w:rsidR="00EE6A98" w:rsidRDefault="00EE6A98">
            <w:pPr>
              <w:rPr>
                <w:sz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46537" w14:textId="77777777" w:rsidR="00EE6A98" w:rsidRDefault="00EE6A98">
            <w:pPr>
              <w:rPr>
                <w:sz w:val="24"/>
              </w:rPr>
            </w:pPr>
          </w:p>
        </w:tc>
        <w:tc>
          <w:tcPr>
            <w:tcW w:w="2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2BB784" w14:textId="77777777" w:rsidR="00EE6A98" w:rsidRDefault="00EE6A98">
            <w:pPr>
              <w:rPr>
                <w:sz w:val="24"/>
              </w:rPr>
            </w:pPr>
          </w:p>
        </w:tc>
      </w:tr>
      <w:tr w:rsidR="00EE6A98" w14:paraId="2EEC9165" w14:textId="77777777"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9CB704" w14:textId="77777777" w:rsidR="00EE6A98" w:rsidRDefault="00EE6A98">
            <w:pPr>
              <w:rPr>
                <w:sz w:val="24"/>
              </w:rPr>
            </w:pPr>
          </w:p>
          <w:p w14:paraId="4E25D8DD" w14:textId="77777777" w:rsidR="00EE6A98" w:rsidRDefault="00EE6A98">
            <w:pPr>
              <w:rPr>
                <w:sz w:val="24"/>
              </w:rPr>
            </w:pPr>
          </w:p>
          <w:p w14:paraId="1CFD69E8" w14:textId="77777777" w:rsidR="00EE6A98" w:rsidRDefault="00EE6A98">
            <w:pPr>
              <w:rPr>
                <w:sz w:val="24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D4B808" w14:textId="77777777" w:rsidR="00EE6A98" w:rsidRDefault="00EE6A98">
            <w:pPr>
              <w:rPr>
                <w:sz w:val="24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A4E113" w14:textId="77777777" w:rsidR="00EE6A98" w:rsidRDefault="00EE6A98">
            <w:pPr>
              <w:rPr>
                <w:sz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5B6B65" w14:textId="77777777" w:rsidR="00EE6A98" w:rsidRDefault="00EE6A98">
            <w:pPr>
              <w:rPr>
                <w:sz w:val="24"/>
              </w:rPr>
            </w:pPr>
          </w:p>
        </w:tc>
        <w:tc>
          <w:tcPr>
            <w:tcW w:w="2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33E533" w14:textId="77777777" w:rsidR="00EE6A98" w:rsidRDefault="00EE6A98">
            <w:pPr>
              <w:rPr>
                <w:sz w:val="24"/>
              </w:rPr>
            </w:pPr>
          </w:p>
        </w:tc>
      </w:tr>
      <w:tr w:rsidR="00EE6A98" w14:paraId="70AF9F9C" w14:textId="77777777"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92AE8D" w14:textId="77777777" w:rsidR="00EE6A98" w:rsidRDefault="00EE6A98">
            <w:pPr>
              <w:rPr>
                <w:sz w:val="24"/>
              </w:rPr>
            </w:pPr>
          </w:p>
          <w:p w14:paraId="4A3F2F6A" w14:textId="77777777" w:rsidR="00EE6A98" w:rsidRDefault="00EE6A98">
            <w:pPr>
              <w:rPr>
                <w:sz w:val="24"/>
              </w:rPr>
            </w:pPr>
          </w:p>
          <w:p w14:paraId="750AC754" w14:textId="77777777" w:rsidR="00EE6A98" w:rsidRDefault="00EE6A98">
            <w:pPr>
              <w:rPr>
                <w:sz w:val="24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8DC8D8" w14:textId="77777777" w:rsidR="00EE6A98" w:rsidRDefault="00EE6A98">
            <w:pPr>
              <w:rPr>
                <w:sz w:val="24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5ECC88" w14:textId="77777777" w:rsidR="00EE6A98" w:rsidRDefault="00EE6A98">
            <w:pPr>
              <w:rPr>
                <w:sz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D92A83" w14:textId="77777777" w:rsidR="00EE6A98" w:rsidRDefault="00EE6A98">
            <w:pPr>
              <w:rPr>
                <w:sz w:val="24"/>
              </w:rPr>
            </w:pPr>
          </w:p>
        </w:tc>
        <w:tc>
          <w:tcPr>
            <w:tcW w:w="2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40CAC5" w14:textId="77777777" w:rsidR="00EE6A98" w:rsidRDefault="00EE6A98">
            <w:pPr>
              <w:rPr>
                <w:sz w:val="24"/>
              </w:rPr>
            </w:pPr>
          </w:p>
        </w:tc>
      </w:tr>
      <w:tr w:rsidR="00EE6A98" w14:paraId="7C571029" w14:textId="77777777"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8B1EC8" w14:textId="77777777" w:rsidR="00EE6A98" w:rsidRDefault="00EE6A98">
            <w:pPr>
              <w:rPr>
                <w:sz w:val="24"/>
              </w:rPr>
            </w:pPr>
          </w:p>
          <w:p w14:paraId="2028A2EB" w14:textId="77777777" w:rsidR="00EE6A98" w:rsidRDefault="00EE6A98">
            <w:pPr>
              <w:rPr>
                <w:sz w:val="24"/>
              </w:rPr>
            </w:pPr>
          </w:p>
          <w:p w14:paraId="51FED70E" w14:textId="77777777" w:rsidR="00EE6A98" w:rsidRDefault="00EE6A98">
            <w:pPr>
              <w:rPr>
                <w:sz w:val="24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8D0B14" w14:textId="77777777" w:rsidR="00EE6A98" w:rsidRDefault="00EE6A98">
            <w:pPr>
              <w:rPr>
                <w:sz w:val="24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EED3B0" w14:textId="77777777" w:rsidR="00EE6A98" w:rsidRDefault="00EE6A98">
            <w:pPr>
              <w:rPr>
                <w:sz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3BBD1D" w14:textId="77777777" w:rsidR="00EE6A98" w:rsidRDefault="00EE6A98">
            <w:pPr>
              <w:rPr>
                <w:sz w:val="24"/>
              </w:rPr>
            </w:pPr>
          </w:p>
        </w:tc>
        <w:tc>
          <w:tcPr>
            <w:tcW w:w="2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D2C186" w14:textId="77777777" w:rsidR="00EE6A98" w:rsidRDefault="00EE6A98">
            <w:pPr>
              <w:rPr>
                <w:sz w:val="24"/>
              </w:rPr>
            </w:pPr>
          </w:p>
        </w:tc>
      </w:tr>
    </w:tbl>
    <w:p w14:paraId="3313F6F9" w14:textId="77777777" w:rsidR="00EE6A98" w:rsidRDefault="00EE6A98" w:rsidP="00EE6A98">
      <w:pPr>
        <w:tabs>
          <w:tab w:val="left" w:pos="1985"/>
          <w:tab w:val="left" w:pos="4820"/>
          <w:tab w:val="left" w:pos="5387"/>
          <w:tab w:val="left" w:pos="8931"/>
        </w:tabs>
        <w:spacing w:before="60"/>
        <w:rPr>
          <w:sz w:val="24"/>
          <w:u w:val="dotted"/>
        </w:rPr>
      </w:pPr>
    </w:p>
    <w:p w14:paraId="1FF66E86" w14:textId="77777777" w:rsidR="00EE6A98" w:rsidRDefault="00EE6A98" w:rsidP="00EE6A98">
      <w:pPr>
        <w:tabs>
          <w:tab w:val="left" w:pos="1985"/>
          <w:tab w:val="left" w:pos="4820"/>
          <w:tab w:val="left" w:pos="5387"/>
          <w:tab w:val="left" w:pos="8931"/>
        </w:tabs>
        <w:spacing w:before="60"/>
        <w:rPr>
          <w:sz w:val="24"/>
          <w:u w:val="dotted"/>
        </w:rPr>
      </w:pPr>
    </w:p>
    <w:p w14:paraId="4BFAC9C5" w14:textId="77777777" w:rsidR="00EE6A98" w:rsidRDefault="00EE6A98" w:rsidP="00EE6A98">
      <w:pPr>
        <w:tabs>
          <w:tab w:val="left" w:pos="1985"/>
          <w:tab w:val="left" w:pos="4820"/>
          <w:tab w:val="left" w:pos="5387"/>
          <w:tab w:val="left" w:pos="8931"/>
        </w:tabs>
        <w:spacing w:before="60"/>
        <w:rPr>
          <w:sz w:val="24"/>
          <w:u w:val="dotted"/>
        </w:rPr>
      </w:pPr>
    </w:p>
    <w:p w14:paraId="6F1B6228" w14:textId="77777777" w:rsidR="00EE6A98" w:rsidRDefault="00EE6A9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08917F56" w14:textId="77777777" w:rsidR="00EE6A98" w:rsidRDefault="00EE6A98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14:paraId="50CEC1CF" w14:textId="77777777" w:rsidR="00EE6A98" w:rsidRDefault="00EE6A98"/>
    <w:sectPr w:rsidR="00EE6A9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449D7E" w14:textId="77777777" w:rsidR="004F7717" w:rsidRDefault="004F7717">
      <w:r>
        <w:separator/>
      </w:r>
    </w:p>
  </w:endnote>
  <w:endnote w:type="continuationSeparator" w:id="0">
    <w:p w14:paraId="337AB51D" w14:textId="77777777" w:rsidR="004F7717" w:rsidRDefault="004F77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93D949" w14:textId="77777777" w:rsidR="00EE6A98" w:rsidRDefault="00EE6A9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038A4D" w14:textId="77777777" w:rsidR="00EE6A98" w:rsidRDefault="00EE6A9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AD5CD5" w14:textId="77777777" w:rsidR="00EE6A98" w:rsidRDefault="00EE6A9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2CF2F6B" w14:textId="77777777" w:rsidR="00EE6A98" w:rsidRDefault="00EE6A9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A002FE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34D490" w14:textId="77777777" w:rsidR="00EE6A98" w:rsidRDefault="00EE6A9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1CB6018" w14:textId="77777777" w:rsidR="00EE6A98" w:rsidRDefault="00EE6A98">
    <w:pPr>
      <w:pStyle w:val="Stopka"/>
      <w:tabs>
        <w:tab w:val="clear" w:pos="4536"/>
      </w:tabs>
      <w:jc w:val="center"/>
    </w:pPr>
  </w:p>
  <w:p w14:paraId="52325302" w14:textId="77777777" w:rsidR="00EE6A98" w:rsidRDefault="00EE6A9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F771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287219" w14:textId="77777777" w:rsidR="004F7717" w:rsidRDefault="004F7717">
      <w:r>
        <w:separator/>
      </w:r>
    </w:p>
  </w:footnote>
  <w:footnote w:type="continuationSeparator" w:id="0">
    <w:p w14:paraId="7B553E3E" w14:textId="77777777" w:rsidR="004F7717" w:rsidRDefault="004F77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945D7E" w14:textId="77777777" w:rsidR="00276606" w:rsidRDefault="002766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86496F" w14:textId="77777777" w:rsidR="00276606" w:rsidRDefault="002766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069C77" w14:textId="77777777" w:rsidR="00EE6A98" w:rsidRDefault="00EE6A9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7717"/>
    <w:rsid w:val="00005795"/>
    <w:rsid w:val="001749EF"/>
    <w:rsid w:val="00276606"/>
    <w:rsid w:val="003E1EA1"/>
    <w:rsid w:val="00493510"/>
    <w:rsid w:val="004F7717"/>
    <w:rsid w:val="00742C2E"/>
    <w:rsid w:val="00801C4E"/>
    <w:rsid w:val="008C0951"/>
    <w:rsid w:val="00952FFD"/>
    <w:rsid w:val="00975371"/>
    <w:rsid w:val="00A002FE"/>
    <w:rsid w:val="00A45044"/>
    <w:rsid w:val="00A46592"/>
    <w:rsid w:val="00EE6A98"/>
    <w:rsid w:val="00F86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C5C985"/>
  <w15:chartTrackingRefBased/>
  <w15:docId w15:val="{0860BBAE-D2AB-4BAC-8236-A3E9A92DA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customStyle="1" w:styleId="Default">
    <w:name w:val="Default"/>
    <w:rsid w:val="00742C2E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29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1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SI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97</Words>
  <Characters>706</Characters>
  <Application>Microsoft Office Word</Application>
  <DocSecurity>0</DocSecurity>
  <Lines>5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nr pisma</vt:lpstr>
      <vt:lpstr>nr pisma</vt:lpstr>
    </vt:vector>
  </TitlesOfParts>
  <Company>Datacomp</Company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dell</dc:creator>
  <cp:keywords/>
  <cp:lastModifiedBy>Kinga Polak-Wiatrowska</cp:lastModifiedBy>
  <cp:revision>5</cp:revision>
  <cp:lastPrinted>2019-02-11T16:05:00Z</cp:lastPrinted>
  <dcterms:created xsi:type="dcterms:W3CDTF">2019-02-26T14:02:00Z</dcterms:created>
  <dcterms:modified xsi:type="dcterms:W3CDTF">2019-10-23T05:38:00Z</dcterms:modified>
</cp:coreProperties>
</file>