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F223C2" w14:textId="606BE6F6" w:rsidR="00025386" w:rsidRPr="00B2089B" w:rsidRDefault="00C2335F" w:rsidP="00025386">
      <w:pPr>
        <w:pStyle w:val="Nagwek4"/>
        <w:rPr>
          <w:b/>
          <w:i w:val="0"/>
          <w:sz w:val="22"/>
          <w:szCs w:val="22"/>
        </w:rPr>
      </w:pPr>
      <w:r>
        <w:rPr>
          <w:noProof/>
          <w:sz w:val="22"/>
          <w:szCs w:val="22"/>
        </w:rPr>
        <w:pict w14:anchorId="5E7E0EEF"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14:paraId="3FA3E832" w14:textId="77777777" w:rsidR="00025386" w:rsidRDefault="00025386" w:rsidP="00025386"/>
                <w:p w14:paraId="0E0F9E95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08437A7F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1FBF0EBD" w14:textId="77777777"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7FA52FC3" w14:textId="77777777"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14:paraId="7F265A80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7D6ADAB4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0755357D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6AF1A6E4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539C78A8" w14:textId="77777777" w:rsidR="00025386" w:rsidRPr="00A56A6F" w:rsidRDefault="00025386" w:rsidP="00025386"/>
              </w:txbxContent>
            </v:textbox>
          </v:roundrect>
        </w:pict>
      </w:r>
      <w:r w:rsidR="00025386" w:rsidRPr="00443883">
        <w:rPr>
          <w:b/>
          <w:i w:val="0"/>
          <w:sz w:val="22"/>
          <w:szCs w:val="22"/>
        </w:rPr>
        <w:t>Załącznik nr</w:t>
      </w:r>
      <w:r w:rsidR="00B2089B">
        <w:rPr>
          <w:b/>
          <w:iCs/>
          <w:sz w:val="22"/>
          <w:szCs w:val="22"/>
        </w:rPr>
        <w:t xml:space="preserve"> </w:t>
      </w:r>
      <w:r>
        <w:rPr>
          <w:b/>
          <w:i w:val="0"/>
          <w:sz w:val="22"/>
          <w:szCs w:val="22"/>
        </w:rPr>
        <w:t>5</w:t>
      </w:r>
      <w:bookmarkStart w:id="0" w:name="_GoBack"/>
      <w:bookmarkEnd w:id="0"/>
    </w:p>
    <w:p w14:paraId="6752A8C9" w14:textId="77777777" w:rsidR="00025386" w:rsidRDefault="00025386"/>
    <w:p w14:paraId="692202A8" w14:textId="77777777" w:rsidR="00025386" w:rsidRPr="00025386" w:rsidRDefault="00025386" w:rsidP="00025386"/>
    <w:p w14:paraId="58CCC67D" w14:textId="77777777" w:rsidR="00025386" w:rsidRPr="00025386" w:rsidRDefault="00025386" w:rsidP="00025386"/>
    <w:p w14:paraId="42E792FC" w14:textId="77777777"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066716" w:rsidRPr="00066716">
        <w:rPr>
          <w:rFonts w:ascii="Times New Roman" w:eastAsia="Times New Roman" w:hAnsi="Times New Roman"/>
          <w:b/>
          <w:lang w:eastAsia="pl-PL"/>
        </w:rPr>
        <w:t>ZP/40/2019</w:t>
      </w:r>
    </w:p>
    <w:p w14:paraId="48FEA4C3" w14:textId="77777777" w:rsidR="00025386" w:rsidRPr="00025386" w:rsidRDefault="00025386" w:rsidP="00025386"/>
    <w:p w14:paraId="6C03B729" w14:textId="77777777" w:rsidR="00025386" w:rsidRDefault="00025386" w:rsidP="00025386"/>
    <w:p w14:paraId="6596966E" w14:textId="77777777"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14:paraId="5D15E196" w14:textId="77777777"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14:paraId="2B7C195A" w14:textId="77777777"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14:paraId="52E54DB6" w14:textId="77777777"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14:paraId="41E32BEA" w14:textId="77777777"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14:paraId="43187FF5" w14:textId="77777777"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nazwa</w:t>
      </w:r>
      <w:proofErr w:type="spellEnd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 xml:space="preserve">, 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adres</w:t>
      </w:r>
      <w:proofErr w:type="spellEnd"/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14:paraId="1DF1AC94" w14:textId="77777777"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5B7663AF" w14:textId="77777777"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066716" w:rsidRPr="00066716">
        <w:rPr>
          <w:rFonts w:ascii="Times New Roman" w:eastAsia="Times New Roman" w:hAnsi="Times New Roman"/>
          <w:b/>
          <w:lang w:eastAsia="pl-PL"/>
        </w:rPr>
        <w:t>przetarg nieograniczony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14:paraId="67DB1A12" w14:textId="77777777" w:rsidR="00A56A6F" w:rsidRPr="00443883" w:rsidRDefault="00066716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lang w:eastAsia="pl-PL"/>
        </w:rPr>
      </w:pPr>
      <w:r w:rsidRPr="00066716">
        <w:rPr>
          <w:rFonts w:ascii="Times New Roman" w:eastAsia="Times New Roman" w:hAnsi="Times New Roman"/>
          <w:b/>
          <w:lang w:eastAsia="pl-PL"/>
        </w:rPr>
        <w:t>Zakup energii elektrycznej do obiektu: Szpital Miejski Specjalistyczny im. Gabriela Narutowicza w Krakowie</w:t>
      </w:r>
    </w:p>
    <w:p w14:paraId="5B841B26" w14:textId="77777777"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14:paraId="76126F3F" w14:textId="77777777"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14:paraId="3C42BA0D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14:paraId="7D6D8204" w14:textId="77777777" w:rsidTr="00443883">
        <w:tc>
          <w:tcPr>
            <w:tcW w:w="522" w:type="dxa"/>
            <w:shd w:val="clear" w:color="auto" w:fill="auto"/>
          </w:tcPr>
          <w:p w14:paraId="66E8496E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7855F073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14:paraId="13F676C6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1373B4E" w14:textId="77777777"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14:paraId="6EEB1412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14:paraId="4B6DF6BE" w14:textId="77777777"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49FA8C5" w14:textId="77777777"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14:paraId="0C1A6DED" w14:textId="77777777"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14:paraId="6CF7E733" w14:textId="77777777"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14:paraId="29CA389A" w14:textId="77777777" w:rsidTr="00254EBF">
        <w:trPr>
          <w:trHeight w:val="1509"/>
        </w:trPr>
        <w:tc>
          <w:tcPr>
            <w:tcW w:w="522" w:type="dxa"/>
            <w:shd w:val="clear" w:color="auto" w:fill="auto"/>
          </w:tcPr>
          <w:p w14:paraId="6D21C245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14:paraId="4326C3C8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14:paraId="4131AD18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4DEA3F57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E8CCCD1" w14:textId="77777777"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6A9A2A17" w14:textId="77777777"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</w:t>
      </w:r>
      <w:r w:rsidR="00443883">
        <w:rPr>
          <w:rFonts w:ascii="Times New Roman" w:hAnsi="Times New Roman"/>
          <w:sz w:val="24"/>
          <w:szCs w:val="24"/>
        </w:rPr>
        <w:t>informacji</w:t>
      </w:r>
      <w:r w:rsidR="008F2498">
        <w:rPr>
          <w:rFonts w:ascii="Times New Roman" w:hAnsi="Times New Roman"/>
          <w:sz w:val="24"/>
          <w:szCs w:val="24"/>
        </w:rPr>
        <w:t xml:space="preserve">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443883">
        <w:rPr>
          <w:rFonts w:ascii="Times New Roman" w:hAnsi="Times New Roman"/>
          <w:sz w:val="24"/>
          <w:szCs w:val="24"/>
        </w:rPr>
        <w:t xml:space="preserve">adanej oferty tylko w przypadku </w:t>
      </w:r>
      <w:r w:rsidR="00443883" w:rsidRPr="00443883">
        <w:rPr>
          <w:rFonts w:ascii="Times New Roman" w:hAnsi="Times New Roman"/>
          <w:sz w:val="24"/>
          <w:szCs w:val="24"/>
        </w:rPr>
        <w:t>powstania u zamawiającego obowiązku podatkowego</w:t>
      </w:r>
      <w:r w:rsidR="00443883">
        <w:rPr>
          <w:rFonts w:ascii="Times New Roman" w:hAnsi="Times New Roman"/>
          <w:sz w:val="24"/>
          <w:szCs w:val="24"/>
        </w:rPr>
        <w:t xml:space="preserve"> w związku z wyborem oferty wykonawcy. </w:t>
      </w:r>
    </w:p>
    <w:p w14:paraId="374DAF17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A42CD10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FC1B222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4DB9B98" w14:textId="77777777"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7ECD681" w14:textId="77777777"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14:paraId="03EE0D3A" w14:textId="77777777"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134CCD" w14:textId="77777777" w:rsidR="00AC1461" w:rsidRDefault="00AC1461" w:rsidP="00025386">
      <w:pPr>
        <w:spacing w:after="0" w:line="240" w:lineRule="auto"/>
      </w:pPr>
      <w:r>
        <w:separator/>
      </w:r>
    </w:p>
  </w:endnote>
  <w:endnote w:type="continuationSeparator" w:id="0">
    <w:p w14:paraId="6F382EA2" w14:textId="77777777" w:rsidR="00AC1461" w:rsidRDefault="00AC146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B6A667" w14:textId="77777777" w:rsidR="00066716" w:rsidRDefault="000667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353BA3" w14:textId="77777777" w:rsidR="00025386" w:rsidRDefault="00C2335F" w:rsidP="00025386">
    <w:pPr>
      <w:pStyle w:val="Stopka"/>
      <w:tabs>
        <w:tab w:val="clear" w:pos="4536"/>
      </w:tabs>
      <w:jc w:val="center"/>
    </w:pPr>
    <w:r>
      <w:rPr>
        <w:noProof/>
      </w:rPr>
      <w:pict w14:anchorId="67AF001B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93DE11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5EFFE9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9EA3A1" w14:textId="77777777" w:rsidR="00066716" w:rsidRDefault="000667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7B731D" w14:textId="77777777" w:rsidR="00AC1461" w:rsidRDefault="00AC1461" w:rsidP="00025386">
      <w:pPr>
        <w:spacing w:after="0" w:line="240" w:lineRule="auto"/>
      </w:pPr>
      <w:r>
        <w:separator/>
      </w:r>
    </w:p>
  </w:footnote>
  <w:footnote w:type="continuationSeparator" w:id="0">
    <w:p w14:paraId="0E29B50B" w14:textId="77777777" w:rsidR="00AC1461" w:rsidRDefault="00AC146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05218B" w14:textId="77777777" w:rsidR="00066716" w:rsidRDefault="000667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015145" w14:textId="77777777" w:rsidR="00066716" w:rsidRDefault="000667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88F827" w14:textId="77777777" w:rsidR="00066716" w:rsidRDefault="000667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1461"/>
    <w:rsid w:val="00025386"/>
    <w:rsid w:val="00066716"/>
    <w:rsid w:val="001527B3"/>
    <w:rsid w:val="001B232E"/>
    <w:rsid w:val="001C2314"/>
    <w:rsid w:val="00254EBF"/>
    <w:rsid w:val="00443883"/>
    <w:rsid w:val="0047653F"/>
    <w:rsid w:val="005624D8"/>
    <w:rsid w:val="008F2498"/>
    <w:rsid w:val="00A56A6F"/>
    <w:rsid w:val="00AC1461"/>
    <w:rsid w:val="00B2089B"/>
    <w:rsid w:val="00C2335F"/>
    <w:rsid w:val="00D55FC4"/>
    <w:rsid w:val="00DC2A7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239C1CB"/>
  <w15:chartTrackingRefBased/>
  <w15:docId w15:val="{4A5BB749-2294-4BA7-9C76-826075B7D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Pol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Polak-Wiatrowska</dc:creator>
  <cp:keywords/>
  <dc:description/>
  <cp:lastModifiedBy>Kinga Polak-Wiatrowska</cp:lastModifiedBy>
  <cp:revision>2</cp:revision>
  <dcterms:created xsi:type="dcterms:W3CDTF">2019-10-21T12:28:00Z</dcterms:created>
  <dcterms:modified xsi:type="dcterms:W3CDTF">2019-10-21T12:28:00Z</dcterms:modified>
</cp:coreProperties>
</file>