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91F08" w14:textId="7914098F" w:rsidR="00025386" w:rsidRPr="00FE3044" w:rsidRDefault="00C2158A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w:pict w14:anchorId="002A1E7D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0EB4C50B" w14:textId="77777777" w:rsidR="00025386" w:rsidRDefault="00025386" w:rsidP="00025386"/>
                <w:p w14:paraId="47F7E09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B6F86B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08F614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794FD33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19C25DC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094636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7B529A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C0C967C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9F5D535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>
        <w:rPr>
          <w:b/>
          <w:i w:val="0"/>
          <w:iCs/>
          <w:lang w:val="pl-PL"/>
        </w:rPr>
        <w:t>6</w:t>
      </w:r>
      <w:bookmarkStart w:id="0" w:name="_GoBack"/>
      <w:bookmarkEnd w:id="0"/>
    </w:p>
    <w:p w14:paraId="67686818" w14:textId="77777777" w:rsidR="00025386" w:rsidRDefault="00025386"/>
    <w:p w14:paraId="2B6E5A07" w14:textId="77777777" w:rsidR="00025386" w:rsidRPr="00025386" w:rsidRDefault="00025386" w:rsidP="00025386"/>
    <w:p w14:paraId="43809B4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690E" w:rsidRPr="003E690E">
        <w:rPr>
          <w:rFonts w:ascii="Times New Roman" w:eastAsia="Times New Roman" w:hAnsi="Times New Roman"/>
          <w:b/>
          <w:sz w:val="24"/>
          <w:szCs w:val="20"/>
          <w:lang w:eastAsia="pl-PL"/>
        </w:rPr>
        <w:t>ZP/40/2019</w:t>
      </w:r>
    </w:p>
    <w:p w14:paraId="37D2D43B" w14:textId="77777777" w:rsidR="00025386" w:rsidRPr="00025386" w:rsidRDefault="00025386" w:rsidP="00025386"/>
    <w:p w14:paraId="2E24AD8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022FD6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60F418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3E690E" w:rsidRPr="003E690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7813115" w14:textId="77777777" w:rsidR="00A56A6F" w:rsidRPr="00A56A6F" w:rsidRDefault="003E690E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E690E">
        <w:rPr>
          <w:rFonts w:ascii="Times New Roman" w:eastAsia="Times New Roman" w:hAnsi="Times New Roman"/>
          <w:b/>
          <w:sz w:val="24"/>
          <w:szCs w:val="24"/>
          <w:lang w:eastAsia="pl-PL"/>
        </w:rPr>
        <w:t>Zakup energii elektrycznej do obiektu: Szpital Miejski Specjalistyczny im. Gabriela Narutowicza w Krakowie</w:t>
      </w:r>
    </w:p>
    <w:p w14:paraId="4244CFD7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4E6437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0B64C2B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01DCA14E" w14:textId="77777777" w:rsidTr="00C2318B">
        <w:tc>
          <w:tcPr>
            <w:tcW w:w="772" w:type="dxa"/>
            <w:shd w:val="clear" w:color="auto" w:fill="auto"/>
          </w:tcPr>
          <w:p w14:paraId="1C95131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E09605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8C202C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5F0B0C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DBBB0F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481D851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545F4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3D94944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2C50CB9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0824DA8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8DFE81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0D7F8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85FEAF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85E1A1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2DE82E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7310EF0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0171269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25BE7" w14:textId="77777777" w:rsidR="00BC4DD6" w:rsidRDefault="00BC4DD6" w:rsidP="00025386">
      <w:pPr>
        <w:spacing w:after="0" w:line="240" w:lineRule="auto"/>
      </w:pPr>
      <w:r>
        <w:separator/>
      </w:r>
    </w:p>
  </w:endnote>
  <w:endnote w:type="continuationSeparator" w:id="0">
    <w:p w14:paraId="63F7FEE5" w14:textId="77777777" w:rsidR="00BC4DD6" w:rsidRDefault="00BC4D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D61ED" w14:textId="77777777" w:rsidR="003E690E" w:rsidRDefault="003E69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2F4E9" w14:textId="77777777" w:rsidR="00025386" w:rsidRDefault="00C2158A" w:rsidP="00025386">
    <w:pPr>
      <w:pStyle w:val="Stopka"/>
      <w:tabs>
        <w:tab w:val="clear" w:pos="4536"/>
      </w:tabs>
      <w:jc w:val="center"/>
    </w:pPr>
    <w:r>
      <w:rPr>
        <w:noProof/>
      </w:rPr>
      <w:pict w14:anchorId="3DCD795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BA6A4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8C2B9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8058E" w14:textId="77777777" w:rsidR="003E690E" w:rsidRDefault="003E6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086FEC" w14:textId="77777777" w:rsidR="00BC4DD6" w:rsidRDefault="00BC4DD6" w:rsidP="00025386">
      <w:pPr>
        <w:spacing w:after="0" w:line="240" w:lineRule="auto"/>
      </w:pPr>
      <w:r>
        <w:separator/>
      </w:r>
    </w:p>
  </w:footnote>
  <w:footnote w:type="continuationSeparator" w:id="0">
    <w:p w14:paraId="50B0C317" w14:textId="77777777" w:rsidR="00BC4DD6" w:rsidRDefault="00BC4D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5073C" w14:textId="77777777" w:rsidR="003E690E" w:rsidRDefault="003E6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0C0FA" w14:textId="77777777" w:rsidR="003E690E" w:rsidRDefault="003E6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DAAE3" w14:textId="77777777" w:rsidR="003E690E" w:rsidRDefault="003E6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DD6"/>
    <w:rsid w:val="00025386"/>
    <w:rsid w:val="001C2314"/>
    <w:rsid w:val="003E690E"/>
    <w:rsid w:val="004E2B1B"/>
    <w:rsid w:val="005624D8"/>
    <w:rsid w:val="008F2498"/>
    <w:rsid w:val="009B09E9"/>
    <w:rsid w:val="00A56A6F"/>
    <w:rsid w:val="00AD38B5"/>
    <w:rsid w:val="00BC4DD6"/>
    <w:rsid w:val="00C2158A"/>
    <w:rsid w:val="00C2318B"/>
    <w:rsid w:val="00D55FC4"/>
    <w:rsid w:val="00FB7BA7"/>
    <w:rsid w:val="00FE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4D0434"/>
  <w15:chartTrackingRefBased/>
  <w15:docId w15:val="{1B019399-43DC-4B1F-BE47-BEB030ADD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2019-10-23T06:12:00Z</dcterms:created>
  <dcterms:modified xsi:type="dcterms:W3CDTF">2019-10-23T06:12:00Z</dcterms:modified>
</cp:coreProperties>
</file>