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51C86" w:rsidRPr="00B51C8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51C86" w:rsidRPr="00B51C86">
        <w:rPr>
          <w:b/>
          <w:sz w:val="24"/>
        </w:rPr>
        <w:t>ZP/D-52/A/19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51C86" w:rsidRPr="00B51C86">
        <w:rPr>
          <w:b/>
        </w:rPr>
        <w:t>przetarg nieograniczony</w:t>
      </w:r>
      <w:r w:rsidR="00753DC1">
        <w:t xml:space="preserve"> na:</w:t>
      </w:r>
    </w:p>
    <w:p w:rsidR="0000184A" w:rsidRDefault="00B51C8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51C86">
        <w:rPr>
          <w:b/>
          <w:sz w:val="24"/>
          <w:szCs w:val="24"/>
        </w:rPr>
        <w:t>Dostawa projektorów  dla 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51C86" w:rsidRPr="00B51C8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51C86" w:rsidRPr="00B51C8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51C86" w:rsidRPr="00B51C8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950" w:rsidRDefault="00D42950">
      <w:r>
        <w:separator/>
      </w:r>
    </w:p>
  </w:endnote>
  <w:endnote w:type="continuationSeparator" w:id="0">
    <w:p w:rsidR="00D42950" w:rsidRDefault="00D42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C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1C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C86" w:rsidRDefault="00B51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950" w:rsidRDefault="00D42950">
      <w:r>
        <w:separator/>
      </w:r>
    </w:p>
  </w:footnote>
  <w:footnote w:type="continuationSeparator" w:id="0">
    <w:p w:rsidR="00D42950" w:rsidRDefault="00D4295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C86" w:rsidRDefault="00B51C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C86" w:rsidRDefault="00B51C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C86" w:rsidRDefault="00B51C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95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1C86"/>
    <w:rsid w:val="00B54FB4"/>
    <w:rsid w:val="00BE6092"/>
    <w:rsid w:val="00C33407"/>
    <w:rsid w:val="00C527C7"/>
    <w:rsid w:val="00C606B9"/>
    <w:rsid w:val="00CB6204"/>
    <w:rsid w:val="00CC527A"/>
    <w:rsid w:val="00D4295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4FA7FC-33A2-4DAE-A113-6FAF1E86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FEFE7-B423-46B3-845E-0FDD7418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2019-10-28T09:35:00Z</dcterms:created>
  <dcterms:modified xsi:type="dcterms:W3CDTF">2019-10-28T09:35:00Z</dcterms:modified>
</cp:coreProperties>
</file>