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60D4C">
      <w:pPr>
        <w:spacing w:line="360" w:lineRule="auto"/>
        <w:rPr>
          <w:b/>
          <w:bCs/>
          <w:color w:val="000000"/>
          <w:sz w:val="24"/>
        </w:rPr>
      </w:pPr>
      <w:r w:rsidRPr="00D60D4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60D4C">
      <w:pPr>
        <w:spacing w:line="360" w:lineRule="auto"/>
        <w:rPr>
          <w:color w:val="000000"/>
          <w:sz w:val="24"/>
        </w:rPr>
      </w:pPr>
      <w:r w:rsidRPr="00D60D4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60D4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60D4C">
      <w:pPr>
        <w:spacing w:line="360" w:lineRule="auto"/>
        <w:rPr>
          <w:color w:val="000000"/>
          <w:sz w:val="24"/>
        </w:rPr>
      </w:pPr>
      <w:r w:rsidRPr="00D60D4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60D4C">
        <w:rPr>
          <w:color w:val="000000"/>
          <w:sz w:val="24"/>
        </w:rPr>
        <w:t>Częstochowa</w:t>
      </w:r>
      <w:r w:rsidR="00145BC0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60D4C" w:rsidRPr="00D60D4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60D4C" w:rsidRPr="00D60D4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60D4C" w:rsidRPr="00D60D4C">
        <w:rPr>
          <w:b/>
          <w:color w:val="000000"/>
          <w:sz w:val="24"/>
        </w:rPr>
        <w:t>Dostawa drukarki 3 D dla Wydziału Inżynierii Mechanicznej i Informatyki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60D4C" w:rsidTr="0097158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60D4C" w:rsidRDefault="00D60D4C" w:rsidP="009715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60D4C">
              <w:rPr>
                <w:sz w:val="24"/>
              </w:rPr>
              <w:t>Dostawa drukarki 3 D dla Wydziału Inżynierii Mechanicznej i Informatyki Politechniki Częstochowskiej</w:t>
            </w:r>
          </w:p>
          <w:p w:rsidR="00D60D4C" w:rsidRDefault="00D60D4C" w:rsidP="009715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60D4C">
              <w:rPr>
                <w:b/>
                <w:sz w:val="24"/>
              </w:rPr>
              <w:t>ACOM Spółka Jawna Wanda Drzewiecka Anna Drzewiecka</w:t>
            </w:r>
          </w:p>
          <w:p w:rsidR="00D60D4C" w:rsidRDefault="00D60D4C" w:rsidP="009715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60D4C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D60D4C">
              <w:rPr>
                <w:b/>
                <w:sz w:val="24"/>
              </w:rPr>
              <w:t>Częstochowa</w:t>
            </w:r>
          </w:p>
          <w:p w:rsidR="00D60D4C" w:rsidRDefault="00D60D4C" w:rsidP="009715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60D4C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</w:t>
            </w:r>
            <w:r w:rsidRPr="00D60D4C">
              <w:rPr>
                <w:b/>
                <w:sz w:val="24"/>
              </w:rPr>
              <w:t>13/4A/B</w:t>
            </w:r>
          </w:p>
          <w:p w:rsidR="00D60D4C" w:rsidRDefault="00D60D4C" w:rsidP="0097158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60D4C">
              <w:rPr>
                <w:b/>
                <w:sz w:val="24"/>
              </w:rPr>
              <w:t>7 244.70 zł</w:t>
            </w:r>
          </w:p>
          <w:p w:rsidR="00D60D4C" w:rsidRPr="00253031" w:rsidRDefault="00D60D4C" w:rsidP="0097158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60D4C" w:rsidRDefault="00D60D4C" w:rsidP="0097158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60D4C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743"/>
        <w:gridCol w:w="2410"/>
        <w:gridCol w:w="1985"/>
      </w:tblGrid>
      <w:tr w:rsidR="00145BC0" w:rsidRPr="00C63DA0" w:rsidTr="00145BC0">
        <w:tc>
          <w:tcPr>
            <w:tcW w:w="540" w:type="dxa"/>
            <w:shd w:val="clear" w:color="auto" w:fill="auto"/>
            <w:vAlign w:val="center"/>
          </w:tcPr>
          <w:p w:rsidR="00145BC0" w:rsidRPr="00C63DA0" w:rsidRDefault="00145B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145BC0" w:rsidRPr="00C63DA0" w:rsidRDefault="00145B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45BC0" w:rsidRPr="00C63DA0" w:rsidRDefault="00145BC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45BC0" w:rsidRPr="00C63DA0" w:rsidRDefault="00145B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45BC0" w:rsidRPr="00C63DA0" w:rsidRDefault="00145B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45BC0" w:rsidRPr="00C63DA0" w:rsidTr="00145BC0">
        <w:tc>
          <w:tcPr>
            <w:tcW w:w="540" w:type="dxa"/>
            <w:shd w:val="clear" w:color="auto" w:fill="auto"/>
            <w:vAlign w:val="center"/>
          </w:tcPr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5BC0" w:rsidRPr="00C63DA0" w:rsidTr="00145BC0">
        <w:tc>
          <w:tcPr>
            <w:tcW w:w="540" w:type="dxa"/>
            <w:shd w:val="clear" w:color="auto" w:fill="auto"/>
            <w:vAlign w:val="center"/>
          </w:tcPr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GLOBAL 3D s.c.</w:t>
            </w:r>
          </w:p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0D4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sz w:val="18"/>
                <w:szCs w:val="18"/>
              </w:rPr>
              <w:t xml:space="preserve">  91,80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45BC0" w:rsidRPr="00C63DA0" w:rsidRDefault="00145BC0" w:rsidP="00971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0D4C">
              <w:rPr>
                <w:rFonts w:ascii="Times New Roman" w:hAnsi="Times New Roman" w:cs="Times New Roman"/>
                <w:sz w:val="18"/>
                <w:szCs w:val="18"/>
              </w:rPr>
              <w:t xml:space="preserve">  91,80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60D4C" w:rsidP="00145BC0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D60D4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60D4C">
        <w:rPr>
          <w:sz w:val="24"/>
        </w:rPr>
        <w:t>2019-10-2</w:t>
      </w:r>
      <w:r w:rsidR="00145BC0">
        <w:rPr>
          <w:sz w:val="24"/>
        </w:rPr>
        <w:t>9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8D1" w:rsidRDefault="003E18D1">
      <w:r>
        <w:separator/>
      </w:r>
    </w:p>
  </w:endnote>
  <w:endnote w:type="continuationSeparator" w:id="0">
    <w:p w:rsidR="003E18D1" w:rsidRDefault="003E1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4C" w:rsidRDefault="00D60D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45BC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45BC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4C" w:rsidRDefault="00D60D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8D1" w:rsidRDefault="003E18D1">
      <w:r>
        <w:separator/>
      </w:r>
    </w:p>
  </w:footnote>
  <w:footnote w:type="continuationSeparator" w:id="0">
    <w:p w:rsidR="003E18D1" w:rsidRDefault="003E1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4C" w:rsidRDefault="00D60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4C" w:rsidRDefault="00D60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4C" w:rsidRDefault="00D60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8D1"/>
    <w:rsid w:val="00140696"/>
    <w:rsid w:val="00145BC0"/>
    <w:rsid w:val="00253031"/>
    <w:rsid w:val="00377700"/>
    <w:rsid w:val="003E18D1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D60D4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690FCC"/>
  <w15:chartTrackingRefBased/>
  <w15:docId w15:val="{A693CA3C-C3A7-43F7-A4AF-76959961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45B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5B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2019-10-28T07:45:00Z</cp:lastPrinted>
  <dcterms:created xsi:type="dcterms:W3CDTF">2019-10-28T07:45:00Z</dcterms:created>
  <dcterms:modified xsi:type="dcterms:W3CDTF">2019-10-28T07:45:00Z</dcterms:modified>
</cp:coreProperties>
</file>