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923AA" w:rsidRPr="006923AA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923AA" w:rsidRPr="006923AA">
        <w:rPr>
          <w:b/>
          <w:sz w:val="24"/>
        </w:rPr>
        <w:t>ZP/DK-38/19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923AA" w:rsidRPr="006923AA">
        <w:rPr>
          <w:b/>
        </w:rPr>
        <w:t>przetarg nieograniczony</w:t>
      </w:r>
      <w:r w:rsidR="00753DC1">
        <w:t xml:space="preserve"> na:</w:t>
      </w:r>
    </w:p>
    <w:p w:rsidR="0000184A" w:rsidRDefault="006923A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923AA">
        <w:rPr>
          <w:b/>
          <w:sz w:val="24"/>
          <w:szCs w:val="24"/>
        </w:rPr>
        <w:t>Dostawa sprzętu komputerowego i oprogramowania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923AA" w:rsidRPr="006923AA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923AA" w:rsidRPr="006923AA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923AA" w:rsidRPr="006923AA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F49" w:rsidRDefault="00A17F49">
      <w:r>
        <w:separator/>
      </w:r>
    </w:p>
  </w:endnote>
  <w:endnote w:type="continuationSeparator" w:id="0">
    <w:p w:rsidR="00A17F49" w:rsidRDefault="00A17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23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23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3AA" w:rsidRDefault="006923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F49" w:rsidRDefault="00A17F49">
      <w:r>
        <w:separator/>
      </w:r>
    </w:p>
  </w:footnote>
  <w:footnote w:type="continuationSeparator" w:id="0">
    <w:p w:rsidR="00A17F49" w:rsidRDefault="00A17F4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3AA" w:rsidRDefault="006923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3AA" w:rsidRDefault="006923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3AA" w:rsidRDefault="006923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7F4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23AA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17F49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567EC9D-94AF-4AF7-85AD-949CB8AE2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52133-C13F-4423-9C93-770E96D58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2019-10-24T07:08:00Z</dcterms:created>
  <dcterms:modified xsi:type="dcterms:W3CDTF">2019-10-24T07:08:00Z</dcterms:modified>
</cp:coreProperties>
</file>