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680730">
        <w:rPr>
          <w:rFonts w:ascii="Times New Roman" w:hAnsi="Times New Roman"/>
          <w:b/>
        </w:rPr>
        <w:t>ZP/US-16</w:t>
      </w:r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3E08AC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680730" w:rsidRPr="00680730">
        <w:rPr>
          <w:rFonts w:ascii="Times New Roman" w:hAnsi="Times New Roman"/>
          <w:b/>
        </w:rPr>
        <w:t>Kompleksowe sukcesywne świadczenie usług cateringowych dla jednostek organizacyjnych Politechniki Częstochowskiej</w:t>
      </w:r>
      <w:bookmarkStart w:id="0" w:name="_GoBack"/>
      <w:bookmarkEnd w:id="0"/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295018" w:rsidRPr="003E08AC" w:rsidTr="00E10F8E">
        <w:tc>
          <w:tcPr>
            <w:tcW w:w="709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FB0" w:rsidRDefault="00F02FB0" w:rsidP="0038231F">
      <w:pPr>
        <w:spacing w:after="0" w:line="240" w:lineRule="auto"/>
      </w:pPr>
      <w:r>
        <w:separator/>
      </w:r>
    </w:p>
  </w:endnote>
  <w:endnote w:type="continuationSeparator" w:id="0">
    <w:p w:rsidR="00F02FB0" w:rsidRDefault="00F02F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07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07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FB0" w:rsidRDefault="00F02FB0" w:rsidP="0038231F">
      <w:pPr>
        <w:spacing w:after="0" w:line="240" w:lineRule="auto"/>
      </w:pPr>
      <w:r>
        <w:separator/>
      </w:r>
    </w:p>
  </w:footnote>
  <w:footnote w:type="continuationSeparator" w:id="0">
    <w:p w:rsidR="00F02FB0" w:rsidRDefault="00F02F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8A3"/>
    <w:rsid w:val="00475BE4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0AC3"/>
    <w:rsid w:val="005C39CA"/>
    <w:rsid w:val="005E176A"/>
    <w:rsid w:val="00634311"/>
    <w:rsid w:val="00641874"/>
    <w:rsid w:val="006676AE"/>
    <w:rsid w:val="00680730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257"/>
    <w:rsid w:val="00804F07"/>
    <w:rsid w:val="00824E16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AA3"/>
    <w:rsid w:val="008F13A6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497"/>
    <w:rsid w:val="00B61FBB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2FB0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C0BFA2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5FFFA-F56D-443D-9BDA-561C02015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3</cp:revision>
  <cp:lastPrinted>2016-07-26T10:32:00Z</cp:lastPrinted>
  <dcterms:created xsi:type="dcterms:W3CDTF">2019-10-25T07:20:00Z</dcterms:created>
  <dcterms:modified xsi:type="dcterms:W3CDTF">2019-10-25T07:27:00Z</dcterms:modified>
</cp:coreProperties>
</file>