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6A4ABD" w:rsidRPr="006A4ABD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A4ABD" w:rsidRPr="006A4ABD">
        <w:rPr>
          <w:rFonts w:ascii="Times New Roman" w:hAnsi="Times New Roman"/>
          <w:b/>
        </w:rPr>
        <w:t>ZP/D-53/A/19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A4ABD" w:rsidRPr="006A4ABD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A4ABD" w:rsidRPr="006A4ABD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6A4ABD" w:rsidRPr="006A4ABD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A4ABD" w:rsidRPr="006A4ABD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6A4ABD" w:rsidRPr="006A4ABD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6A4ABD" w:rsidRPr="006A4ABD">
        <w:rPr>
          <w:rFonts w:ascii="Times New Roman" w:hAnsi="Times New Roman"/>
        </w:rPr>
        <w:t>(</w:t>
      </w:r>
      <w:proofErr w:type="spellStart"/>
      <w:r w:rsidR="006A4ABD" w:rsidRPr="006A4ABD">
        <w:rPr>
          <w:rFonts w:ascii="Times New Roman" w:hAnsi="Times New Roman"/>
        </w:rPr>
        <w:t>t.j</w:t>
      </w:r>
      <w:proofErr w:type="spellEnd"/>
      <w:r w:rsidR="006A4ABD" w:rsidRPr="006A4ABD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804F07" w:rsidRPr="006676AE" w:rsidRDefault="00F66810" w:rsidP="00A12470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6A4ABD" w:rsidRPr="006A4ABD">
        <w:rPr>
          <w:rFonts w:ascii="Times New Roman" w:hAnsi="Times New Roman"/>
          <w:b/>
        </w:rPr>
        <w:t>Dostawa 2 szybkich kamer wraz z synchronizatorem oraz generatorem posiewu do systemu PIV dla Katedry Maszyn Cieplnych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6A4ABD" w:rsidRPr="006A4ABD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314A" w:rsidRDefault="00C5314A" w:rsidP="0038231F">
      <w:pPr>
        <w:spacing w:after="0" w:line="240" w:lineRule="auto"/>
      </w:pPr>
      <w:r>
        <w:separator/>
      </w:r>
    </w:p>
  </w:endnote>
  <w:endnote w:type="continuationSeparator" w:id="0">
    <w:p w:rsidR="00C5314A" w:rsidRDefault="00C5314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4ABD" w:rsidRDefault="006A4AB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12470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1247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4ABD" w:rsidRDefault="006A4A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314A" w:rsidRDefault="00C5314A" w:rsidP="0038231F">
      <w:pPr>
        <w:spacing w:after="0" w:line="240" w:lineRule="auto"/>
      </w:pPr>
      <w:r>
        <w:separator/>
      </w:r>
    </w:p>
  </w:footnote>
  <w:footnote w:type="continuationSeparator" w:id="0">
    <w:p w:rsidR="00C5314A" w:rsidRDefault="00C5314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4ABD" w:rsidRDefault="006A4A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4ABD" w:rsidRDefault="006A4A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4ABD" w:rsidRDefault="006A4A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314A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4ABD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2470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314A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4C4658"/>
  <w15:docId w15:val="{BD100DAC-F498-42E3-8D83-04F937161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CE80F6-90BA-4C6D-816E-634FE6F080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362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2019-10-24T13:25:00Z</cp:lastPrinted>
  <dcterms:created xsi:type="dcterms:W3CDTF">2019-10-24T13:25:00Z</dcterms:created>
  <dcterms:modified xsi:type="dcterms:W3CDTF">2019-10-24T13:25:00Z</dcterms:modified>
</cp:coreProperties>
</file>