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4736D" w:rsidRPr="0094736D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4736D" w:rsidRPr="0094736D">
        <w:rPr>
          <w:b/>
          <w:sz w:val="24"/>
        </w:rPr>
        <w:t>ZP/D-53/A/19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4736D" w:rsidRPr="0094736D">
        <w:rPr>
          <w:b/>
        </w:rPr>
        <w:t>przetarg nieograniczony</w:t>
      </w:r>
      <w:r w:rsidR="00753DC1">
        <w:t xml:space="preserve"> na:</w:t>
      </w:r>
    </w:p>
    <w:p w:rsidR="0000184A" w:rsidRDefault="0094736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4736D">
        <w:rPr>
          <w:b/>
          <w:sz w:val="24"/>
          <w:szCs w:val="24"/>
        </w:rPr>
        <w:t>Dostawa 2 szybkich kamer wraz z synchronizatorem oraz generatorem posiewu do systemu PIV dla Katedry Maszyn Cieplnych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4736D" w:rsidRPr="0094736D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4736D" w:rsidRPr="0094736D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4736D" w:rsidRPr="0094736D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48D5" w:rsidRDefault="004348D5">
      <w:r>
        <w:separator/>
      </w:r>
    </w:p>
  </w:endnote>
  <w:endnote w:type="continuationSeparator" w:id="0">
    <w:p w:rsidR="004348D5" w:rsidRDefault="00434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473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473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36D" w:rsidRDefault="009473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48D5" w:rsidRDefault="004348D5">
      <w:r>
        <w:separator/>
      </w:r>
    </w:p>
  </w:footnote>
  <w:footnote w:type="continuationSeparator" w:id="0">
    <w:p w:rsidR="004348D5" w:rsidRDefault="004348D5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36D" w:rsidRDefault="009473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36D" w:rsidRDefault="009473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36D" w:rsidRDefault="009473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48D5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348D5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4736D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2F276FB-CE4E-49A3-9CEC-ADC6B0524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C7A5CA-17AC-42B4-9A9B-6038839C6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2019-10-24T13:23:00Z</dcterms:created>
  <dcterms:modified xsi:type="dcterms:W3CDTF">2019-10-24T13:23:00Z</dcterms:modified>
</cp:coreProperties>
</file>