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A2C55">
      <w:pPr>
        <w:spacing w:line="360" w:lineRule="auto"/>
        <w:rPr>
          <w:b/>
          <w:bCs/>
          <w:color w:val="000000"/>
          <w:sz w:val="24"/>
        </w:rPr>
      </w:pPr>
      <w:r w:rsidRPr="00FA2C5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A2C55">
      <w:pPr>
        <w:spacing w:line="360" w:lineRule="auto"/>
        <w:rPr>
          <w:color w:val="000000"/>
          <w:sz w:val="24"/>
        </w:rPr>
      </w:pPr>
      <w:r w:rsidRPr="00FA2C5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A2C5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A2C55">
      <w:pPr>
        <w:spacing w:line="360" w:lineRule="auto"/>
        <w:rPr>
          <w:color w:val="000000"/>
          <w:sz w:val="24"/>
        </w:rPr>
      </w:pPr>
      <w:r w:rsidRPr="00FA2C5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A2C5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A2C5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A2C55" w:rsidRPr="00FA2C5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A2C55" w:rsidRPr="00FA2C5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A2C55" w:rsidRPr="00FA2C55">
        <w:rPr>
          <w:b/>
          <w:color w:val="000000"/>
          <w:sz w:val="24"/>
        </w:rPr>
        <w:t>Dostawa artykułów biurowych wraz z transportem i rozładunkiem dla jednostek organizacyjnych Politechniki Częstochowskiej</w:t>
      </w:r>
      <w:r w:rsidR="00197003">
        <w:rPr>
          <w:b/>
          <w:color w:val="000000"/>
          <w:sz w:val="24"/>
        </w:rPr>
        <w:t xml:space="preserve">, </w:t>
      </w:r>
      <w:proofErr w:type="spellStart"/>
      <w:r w:rsidR="00197003">
        <w:rPr>
          <w:b/>
          <w:color w:val="000000"/>
          <w:sz w:val="24"/>
        </w:rPr>
        <w:t>spr</w:t>
      </w:r>
      <w:proofErr w:type="spellEnd"/>
      <w:r w:rsidR="00197003">
        <w:rPr>
          <w:b/>
          <w:color w:val="000000"/>
          <w:sz w:val="24"/>
        </w:rPr>
        <w:t>. nr rej. ZP/D-33/19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A2C55" w:rsidTr="007347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A2C55" w:rsidRDefault="00FA2C55" w:rsidP="00734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55">
              <w:rPr>
                <w:b/>
                <w:sz w:val="24"/>
              </w:rPr>
              <w:t>PAPIRUS Sp. j. M. Górecki, A. Nowicki, J. Karyś</w:t>
            </w:r>
          </w:p>
          <w:p w:rsidR="00FA2C55" w:rsidRDefault="00FA2C55" w:rsidP="00734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55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FA2C55">
              <w:rPr>
                <w:b/>
                <w:sz w:val="24"/>
              </w:rPr>
              <w:t>Częstochowa</w:t>
            </w:r>
          </w:p>
          <w:p w:rsidR="00FA2C55" w:rsidRDefault="00FA2C55" w:rsidP="00734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55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FA2C55">
              <w:rPr>
                <w:b/>
                <w:sz w:val="24"/>
              </w:rPr>
              <w:t>3</w:t>
            </w:r>
          </w:p>
          <w:p w:rsidR="00FA2C55" w:rsidRDefault="00FA2C55" w:rsidP="0073475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97003">
              <w:rPr>
                <w:b/>
                <w:sz w:val="24"/>
              </w:rPr>
              <w:t>249 250,</w:t>
            </w:r>
            <w:r w:rsidRPr="00FA2C55">
              <w:rPr>
                <w:b/>
                <w:sz w:val="24"/>
              </w:rPr>
              <w:t>78 zł</w:t>
            </w:r>
            <w:r w:rsidR="00197003">
              <w:rPr>
                <w:b/>
                <w:sz w:val="24"/>
              </w:rPr>
              <w:t xml:space="preserve"> brutto</w:t>
            </w:r>
          </w:p>
          <w:p w:rsidR="00FA2C55" w:rsidRPr="00253031" w:rsidRDefault="00FA2C55" w:rsidP="0073475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A2C55" w:rsidRDefault="00FA2C55" w:rsidP="0073475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A2C55">
              <w:rPr>
                <w:sz w:val="24"/>
              </w:rPr>
              <w:t>Wybrana oferta jest jedyną ofertą jaka wpłynęła w przedmiotowym postępowaniu</w:t>
            </w:r>
            <w:r w:rsidR="00197003">
              <w:rPr>
                <w:sz w:val="24"/>
              </w:rPr>
              <w:t xml:space="preserve">                      </w:t>
            </w:r>
            <w:r w:rsidRPr="00FA2C55">
              <w:rPr>
                <w:sz w:val="24"/>
              </w:rPr>
              <w:t xml:space="preserve"> i jednocześnie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878"/>
        <w:gridCol w:w="2126"/>
        <w:gridCol w:w="1559"/>
      </w:tblGrid>
      <w:tr w:rsidR="00197003" w:rsidRPr="00C63DA0" w:rsidTr="00197003">
        <w:tc>
          <w:tcPr>
            <w:tcW w:w="540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3" w:colLast="4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>Termin realizacji  zamówień cząstkowych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>Zwiększenie kary umownej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7003" w:rsidRPr="00C63DA0" w:rsidRDefault="001970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bookmarkEnd w:id="0"/>
      <w:tr w:rsidR="00197003" w:rsidRPr="00C63DA0" w:rsidTr="00197003">
        <w:tc>
          <w:tcPr>
            <w:tcW w:w="540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A2C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7003" w:rsidRPr="00C63DA0" w:rsidRDefault="00197003" w:rsidP="007347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A2C55">
      <w:pPr>
        <w:pStyle w:val="Nagwek"/>
        <w:tabs>
          <w:tab w:val="clear" w:pos="4536"/>
        </w:tabs>
        <w:jc w:val="both"/>
        <w:rPr>
          <w:sz w:val="24"/>
        </w:rPr>
      </w:pPr>
      <w:r w:rsidRPr="00FA2C5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A2C55">
        <w:rPr>
          <w:sz w:val="24"/>
        </w:rPr>
        <w:t>2019-10-25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D5F" w:rsidRDefault="006E2D5F">
      <w:r>
        <w:separator/>
      </w:r>
    </w:p>
  </w:endnote>
  <w:endnote w:type="continuationSeparator" w:id="0">
    <w:p w:rsidR="006E2D5F" w:rsidRDefault="006E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55" w:rsidRDefault="00FA2C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9700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9700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55" w:rsidRDefault="00FA2C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D5F" w:rsidRDefault="006E2D5F">
      <w:r>
        <w:separator/>
      </w:r>
    </w:p>
  </w:footnote>
  <w:footnote w:type="continuationSeparator" w:id="0">
    <w:p w:rsidR="006E2D5F" w:rsidRDefault="006E2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55" w:rsidRDefault="00FA2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55" w:rsidRDefault="00FA2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55" w:rsidRDefault="00FA2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D5F"/>
    <w:rsid w:val="00140696"/>
    <w:rsid w:val="00197003"/>
    <w:rsid w:val="00253031"/>
    <w:rsid w:val="00377700"/>
    <w:rsid w:val="005C147E"/>
    <w:rsid w:val="006E2D5F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A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37376"/>
  <w15:chartTrackingRefBased/>
  <w15:docId w15:val="{B87B04CE-A331-4F5F-81F7-05F6E865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2019-10-25T06:42:00Z</dcterms:created>
  <dcterms:modified xsi:type="dcterms:W3CDTF">2019-10-25T06:42:00Z</dcterms:modified>
</cp:coreProperties>
</file>