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CE39A4" w:rsidP="001A443E">
      <w:pPr>
        <w:jc w:val="right"/>
        <w:rPr>
          <w:b/>
          <w:bCs/>
          <w:sz w:val="24"/>
        </w:rPr>
      </w:pPr>
      <w:r w:rsidRPr="00CE39A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E39A4">
        <w:rPr>
          <w:sz w:val="24"/>
        </w:rPr>
        <w:t>2019-10-25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E39A4" w:rsidP="0018613E">
      <w:pPr>
        <w:spacing w:after="40"/>
        <w:rPr>
          <w:b/>
          <w:bCs/>
          <w:sz w:val="24"/>
        </w:rPr>
      </w:pPr>
      <w:r w:rsidRPr="00CE39A4">
        <w:rPr>
          <w:b/>
          <w:bCs/>
          <w:sz w:val="24"/>
        </w:rPr>
        <w:t>Politechnika Częstochowska</w:t>
      </w:r>
    </w:p>
    <w:p w:rsidR="00A80738" w:rsidRPr="0018613E" w:rsidRDefault="00CE39A4" w:rsidP="00A80738">
      <w:pPr>
        <w:rPr>
          <w:bCs/>
          <w:sz w:val="24"/>
        </w:rPr>
      </w:pPr>
      <w:r w:rsidRPr="00CE39A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E39A4">
        <w:rPr>
          <w:bCs/>
          <w:sz w:val="24"/>
        </w:rPr>
        <w:t>69</w:t>
      </w:r>
    </w:p>
    <w:p w:rsidR="00A80738" w:rsidRPr="0018613E" w:rsidRDefault="00CE39A4" w:rsidP="00A80738">
      <w:pPr>
        <w:rPr>
          <w:bCs/>
          <w:sz w:val="24"/>
        </w:rPr>
      </w:pPr>
      <w:r w:rsidRPr="00CE39A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E39A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E39A4" w:rsidRPr="00CE39A4">
        <w:rPr>
          <w:b/>
          <w:sz w:val="24"/>
          <w:szCs w:val="24"/>
        </w:rPr>
        <w:t>ZP/D-47/A/19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E39A4" w:rsidRPr="00CE39A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E39A4" w:rsidP="00CB5EDB">
      <w:pPr>
        <w:pStyle w:val="Tekstpodstawowywcity"/>
        <w:spacing w:before="120" w:after="240"/>
        <w:ind w:firstLine="0"/>
        <w:jc w:val="center"/>
      </w:pPr>
      <w:r w:rsidRPr="00CE39A4">
        <w:rPr>
          <w:b/>
        </w:rPr>
        <w:t>Dostawa aparatury badawczej i pomiarowej dla Wydziału Zarządzania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E39A4" w:rsidRPr="00CE39A4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E39A4" w:rsidRPr="00CE39A4">
        <w:rPr>
          <w:sz w:val="24"/>
          <w:szCs w:val="24"/>
        </w:rPr>
        <w:t>25/10/2019</w:t>
      </w:r>
      <w:r w:rsidRPr="00FF4AB1">
        <w:rPr>
          <w:sz w:val="24"/>
          <w:szCs w:val="24"/>
        </w:rPr>
        <w:t xml:space="preserve"> o godz. </w:t>
      </w:r>
      <w:r w:rsidR="00CE39A4" w:rsidRPr="00CE39A4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E39A4" w:rsidRPr="006646D9" w:rsidTr="00CD1D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E39A4" w:rsidRPr="00A3048A" w:rsidRDefault="00CE39A4" w:rsidP="00CD1D5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39A4">
              <w:rPr>
                <w:sz w:val="24"/>
                <w:szCs w:val="24"/>
              </w:rPr>
              <w:t>części 1 zamówienia w wysokości 70 000.00 zł brutto;</w:t>
            </w:r>
          </w:p>
        </w:tc>
      </w:tr>
      <w:tr w:rsidR="00CE39A4" w:rsidRPr="006646D9" w:rsidTr="00CD1D5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E39A4" w:rsidRPr="00A3048A" w:rsidRDefault="00CE39A4" w:rsidP="00CD1D5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39A4">
              <w:rPr>
                <w:sz w:val="24"/>
                <w:szCs w:val="24"/>
              </w:rPr>
              <w:t>części 2 zamówienia w wysokości 30 000.00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E39A4" w:rsidRPr="00075CD0" w:rsidTr="00CD1D52">
        <w:tc>
          <w:tcPr>
            <w:tcW w:w="824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2</w:t>
            </w:r>
          </w:p>
        </w:tc>
        <w:tc>
          <w:tcPr>
            <w:tcW w:w="2295" w:type="dxa"/>
            <w:shd w:val="clear" w:color="auto" w:fill="auto"/>
          </w:tcPr>
          <w:p w:rsidR="00CE39A4" w:rsidRPr="00CB5EDB" w:rsidRDefault="00CE39A4" w:rsidP="00CD1D52">
            <w:pPr>
              <w:spacing w:before="40"/>
            </w:pPr>
            <w:r w:rsidRPr="00CE39A4">
              <w:t>Taylor Hobson Polska Ireneusz Chmielnik</w:t>
            </w:r>
          </w:p>
          <w:p w:rsidR="00CE39A4" w:rsidRPr="00CB5EDB" w:rsidRDefault="00CE39A4" w:rsidP="00CD1D52">
            <w:r w:rsidRPr="00CE39A4">
              <w:t>Zwoleńska</w:t>
            </w:r>
            <w:r w:rsidRPr="00CB5EDB">
              <w:t xml:space="preserve"> </w:t>
            </w:r>
            <w:r w:rsidRPr="00CE39A4">
              <w:t>46/H</w:t>
            </w:r>
            <w:r w:rsidRPr="00CB5EDB">
              <w:t xml:space="preserve"> </w:t>
            </w:r>
          </w:p>
          <w:p w:rsidR="00CE39A4" w:rsidRPr="00CB5EDB" w:rsidRDefault="00CE39A4" w:rsidP="00CD1D52">
            <w:pPr>
              <w:spacing w:before="40" w:after="40"/>
              <w:jc w:val="both"/>
            </w:pPr>
            <w:r w:rsidRPr="00CE39A4">
              <w:t>04-761</w:t>
            </w:r>
            <w:r w:rsidRPr="00CB5EDB">
              <w:t xml:space="preserve"> </w:t>
            </w:r>
            <w:r w:rsidRPr="00CE39A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20 295.00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do 4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39A4" w:rsidRPr="00CB5EDB" w:rsidRDefault="00337021" w:rsidP="00CD1D5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zgodnie ze SIWZ</w:t>
            </w:r>
          </w:p>
        </w:tc>
      </w:tr>
      <w:tr w:rsidR="00CE39A4" w:rsidRPr="00075CD0" w:rsidTr="00CD1D52">
        <w:tc>
          <w:tcPr>
            <w:tcW w:w="824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1</w:t>
            </w:r>
          </w:p>
        </w:tc>
        <w:tc>
          <w:tcPr>
            <w:tcW w:w="2295" w:type="dxa"/>
            <w:shd w:val="clear" w:color="auto" w:fill="auto"/>
          </w:tcPr>
          <w:p w:rsidR="00CE39A4" w:rsidRPr="00CB5EDB" w:rsidRDefault="00CE39A4" w:rsidP="00CD1D52">
            <w:pPr>
              <w:spacing w:before="40"/>
            </w:pPr>
            <w:r w:rsidRPr="00CE39A4">
              <w:t>INNOVATEST Polska Sp. z o.o.</w:t>
            </w:r>
          </w:p>
          <w:p w:rsidR="00CE39A4" w:rsidRPr="00CB5EDB" w:rsidRDefault="00CE39A4" w:rsidP="00CD1D52">
            <w:r w:rsidRPr="00CE39A4">
              <w:t>Komornicka</w:t>
            </w:r>
            <w:r w:rsidRPr="00CB5EDB">
              <w:t xml:space="preserve"> </w:t>
            </w:r>
            <w:r w:rsidRPr="00CE39A4">
              <w:t>127</w:t>
            </w:r>
            <w:r w:rsidRPr="00CB5EDB">
              <w:t xml:space="preserve"> </w:t>
            </w:r>
          </w:p>
          <w:p w:rsidR="00CE39A4" w:rsidRPr="00CB5EDB" w:rsidRDefault="00CE39A4" w:rsidP="00CD1D52">
            <w:pPr>
              <w:spacing w:before="40" w:after="40"/>
              <w:jc w:val="both"/>
            </w:pPr>
            <w:r w:rsidRPr="00CE39A4">
              <w:t>62-051</w:t>
            </w:r>
            <w:r w:rsidRPr="00CB5EDB">
              <w:t xml:space="preserve"> </w:t>
            </w:r>
            <w:r w:rsidRPr="00CE39A4">
              <w:t>Wiry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68 757.00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do 4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39A4" w:rsidRPr="00CB5EDB" w:rsidRDefault="00337021" w:rsidP="00CD1D52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zgodnie ze SIWZ</w:t>
            </w:r>
          </w:p>
        </w:tc>
      </w:tr>
      <w:tr w:rsidR="00CE39A4" w:rsidRPr="00075CD0" w:rsidTr="00CD1D52">
        <w:tc>
          <w:tcPr>
            <w:tcW w:w="824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2</w:t>
            </w:r>
          </w:p>
        </w:tc>
        <w:tc>
          <w:tcPr>
            <w:tcW w:w="2295" w:type="dxa"/>
            <w:shd w:val="clear" w:color="auto" w:fill="auto"/>
          </w:tcPr>
          <w:p w:rsidR="00CE39A4" w:rsidRPr="00CB5EDB" w:rsidRDefault="00CE39A4" w:rsidP="00CD1D52">
            <w:pPr>
              <w:spacing w:before="40"/>
            </w:pPr>
            <w:r w:rsidRPr="00CE39A4">
              <w:t>PHU FAKTOR Piotr Pachczyński</w:t>
            </w:r>
          </w:p>
          <w:p w:rsidR="00CE39A4" w:rsidRPr="00CB5EDB" w:rsidRDefault="00CE39A4" w:rsidP="00CD1D52">
            <w:r w:rsidRPr="00CE39A4">
              <w:t>Jagiellońska</w:t>
            </w:r>
            <w:r w:rsidRPr="00CB5EDB">
              <w:t xml:space="preserve"> </w:t>
            </w:r>
            <w:r w:rsidRPr="00CE39A4">
              <w:t>26</w:t>
            </w:r>
            <w:r w:rsidRPr="00CB5EDB">
              <w:t xml:space="preserve"> </w:t>
            </w:r>
          </w:p>
          <w:p w:rsidR="00CE39A4" w:rsidRPr="00CB5EDB" w:rsidRDefault="00CE39A4" w:rsidP="00CD1D52">
            <w:pPr>
              <w:spacing w:before="40" w:after="40"/>
              <w:jc w:val="both"/>
            </w:pPr>
            <w:r w:rsidRPr="00CE39A4">
              <w:t>64-800</w:t>
            </w:r>
            <w:r w:rsidRPr="00CB5EDB">
              <w:t xml:space="preserve"> </w:t>
            </w:r>
            <w:r w:rsidRPr="00CE39A4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16 543.50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do 4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39A4" w:rsidRPr="00CB5EDB" w:rsidRDefault="00337021" w:rsidP="00CD1D52">
            <w:pPr>
              <w:spacing w:before="120" w:after="120"/>
              <w:jc w:val="center"/>
            </w:pPr>
            <w:r>
              <w:t>60 miesięcy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CE39A4" w:rsidRPr="00CB5EDB" w:rsidRDefault="00CE39A4" w:rsidP="00CD1D52">
            <w:pPr>
              <w:spacing w:before="120" w:after="120"/>
              <w:jc w:val="center"/>
            </w:pPr>
            <w:r w:rsidRPr="00CE39A4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337021" w:rsidRDefault="00337021">
      <w:pPr>
        <w:rPr>
          <w:b/>
          <w:sz w:val="24"/>
          <w:szCs w:val="24"/>
        </w:rPr>
      </w:pPr>
      <w:r w:rsidRPr="00337021">
        <w:rPr>
          <w:b/>
          <w:sz w:val="24"/>
          <w:szCs w:val="24"/>
        </w:rPr>
        <w:t>Wykonawca, w terminie 3 dni od dnia zamieszczenia na stronie internetowej niniejszej informacji, przekazuje Zamawiającemu oświadczenie o przynależności lub braku przynależności do tej samej grupy kapitałowej, o której mowa w art. 24 ust. 1 pkt 23 ustawy Pzp, zgodnie z pkt 8.2 SIWZ.</w:t>
      </w:r>
    </w:p>
    <w:sectPr w:rsidR="00C236D3" w:rsidRPr="00337021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DDE" w:rsidRDefault="00C23DDE">
      <w:r>
        <w:separator/>
      </w:r>
    </w:p>
  </w:endnote>
  <w:endnote w:type="continuationSeparator" w:id="0">
    <w:p w:rsidR="00C23DDE" w:rsidRDefault="00C2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0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0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55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DDE" w:rsidRDefault="00C23DDE">
      <w:r>
        <w:separator/>
      </w:r>
    </w:p>
  </w:footnote>
  <w:footnote w:type="continuationSeparator" w:id="0">
    <w:p w:rsidR="00C23DDE" w:rsidRDefault="00C23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9A4" w:rsidRDefault="00CE3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9A4" w:rsidRDefault="00CE3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9A4" w:rsidRDefault="00CE3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598"/>
    <w:rsid w:val="0001764B"/>
    <w:rsid w:val="0003529D"/>
    <w:rsid w:val="00075CD0"/>
    <w:rsid w:val="00092C61"/>
    <w:rsid w:val="0014428B"/>
    <w:rsid w:val="0018613E"/>
    <w:rsid w:val="001A443E"/>
    <w:rsid w:val="002628C2"/>
    <w:rsid w:val="0033702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23DDE"/>
    <w:rsid w:val="00C94D43"/>
    <w:rsid w:val="00CB5EDB"/>
    <w:rsid w:val="00CE39A4"/>
    <w:rsid w:val="00D75598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F3885C"/>
  <w15:chartTrackingRefBased/>
  <w15:docId w15:val="{B0645AE7-FDEB-4EC5-9B0D-4449175C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3</cp:revision>
  <dcterms:created xsi:type="dcterms:W3CDTF">2019-10-25T10:45:00Z</dcterms:created>
  <dcterms:modified xsi:type="dcterms:W3CDTF">2019-10-25T10:46:00Z</dcterms:modified>
</cp:coreProperties>
</file>