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2B4" w:rsidRPr="00E874DC" w:rsidRDefault="00C402B4" w:rsidP="00C402B4">
      <w:pPr>
        <w:spacing w:before="48" w:line="240" w:lineRule="atLeast"/>
        <w:jc w:val="right"/>
        <w:rPr>
          <w:b/>
          <w:sz w:val="24"/>
          <w:szCs w:val="24"/>
          <w:lang w:val="pl-PL"/>
        </w:rPr>
      </w:pPr>
      <w:r>
        <w:rPr>
          <w:b/>
          <w:sz w:val="24"/>
          <w:szCs w:val="24"/>
          <w:lang w:val="pl-PL"/>
        </w:rPr>
        <w:t>Załącznik nr 3</w:t>
      </w:r>
    </w:p>
    <w:p w:rsidR="00C402B4" w:rsidRDefault="00C402B4" w:rsidP="00C402B4">
      <w:pPr>
        <w:spacing w:before="48" w:line="240" w:lineRule="atLeast"/>
        <w:jc w:val="right"/>
        <w:rPr>
          <w:b/>
          <w:sz w:val="24"/>
          <w:szCs w:val="24"/>
          <w:lang w:val="pl-PL"/>
        </w:rPr>
      </w:pPr>
    </w:p>
    <w:p w:rsidR="00C402B4" w:rsidRDefault="00C402B4" w:rsidP="00C402B4">
      <w:pPr>
        <w:spacing w:before="48" w:line="240" w:lineRule="atLeast"/>
        <w:jc w:val="center"/>
        <w:rPr>
          <w:b/>
          <w:sz w:val="24"/>
          <w:szCs w:val="24"/>
          <w:lang w:val="pl-PL"/>
        </w:rPr>
      </w:pPr>
      <w:r>
        <w:rPr>
          <w:b/>
          <w:sz w:val="24"/>
          <w:szCs w:val="24"/>
          <w:lang w:val="pl-PL"/>
        </w:rPr>
        <w:t>WZÓR UMOWY</w:t>
      </w:r>
    </w:p>
    <w:p w:rsidR="00C402B4" w:rsidRDefault="00C402B4" w:rsidP="00C402B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C402B4" w:rsidRDefault="00C402B4" w:rsidP="00C402B4">
      <w:pPr>
        <w:spacing w:before="48" w:line="240" w:lineRule="atLeast"/>
        <w:jc w:val="center"/>
        <w:rPr>
          <w:b/>
          <w:sz w:val="28"/>
          <w:lang w:val="pl-PL"/>
        </w:rPr>
      </w:pPr>
    </w:p>
    <w:p w:rsidR="00C402B4" w:rsidRDefault="00C402B4" w:rsidP="00C402B4">
      <w:pPr>
        <w:spacing w:before="48" w:line="240" w:lineRule="atLeast"/>
        <w:jc w:val="center"/>
        <w:rPr>
          <w:b/>
          <w:sz w:val="28"/>
          <w:lang w:val="pl-PL"/>
        </w:rPr>
      </w:pPr>
    </w:p>
    <w:p w:rsidR="00C402B4" w:rsidRDefault="00C402B4" w:rsidP="00C402B4">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w:t>
      </w:r>
    </w:p>
    <w:p w:rsidR="00C402B4" w:rsidRDefault="00C402B4" w:rsidP="00C402B4">
      <w:pPr>
        <w:pStyle w:val="Tekstpodstawowy"/>
        <w:ind w:right="-47"/>
        <w:jc w:val="both"/>
        <w:rPr>
          <w:rFonts w:ascii="Times New Roman" w:hAnsi="Times New Roman"/>
        </w:rPr>
      </w:pPr>
      <w:r>
        <w:rPr>
          <w:rFonts w:ascii="Times New Roman" w:hAnsi="Times New Roman"/>
        </w:rPr>
        <w:t>pomiędzy</w:t>
      </w:r>
    </w:p>
    <w:p w:rsidR="00C402B4" w:rsidRDefault="00C402B4" w:rsidP="00C402B4">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C402B4" w:rsidRDefault="00C402B4" w:rsidP="00C402B4">
      <w:pPr>
        <w:pStyle w:val="Tekstpodstawowy"/>
        <w:ind w:right="-47"/>
        <w:jc w:val="both"/>
        <w:rPr>
          <w:rFonts w:ascii="Times New Roman" w:hAnsi="Times New Roman"/>
        </w:rPr>
      </w:pPr>
      <w:r>
        <w:rPr>
          <w:rFonts w:ascii="Times New Roman" w:hAnsi="Times New Roman"/>
        </w:rPr>
        <w:t>reprezentowana przez:</w:t>
      </w:r>
    </w:p>
    <w:p w:rsidR="00C402B4" w:rsidRDefault="00C402B4" w:rsidP="00C402B4">
      <w:pPr>
        <w:pStyle w:val="Tekstpodstawowy"/>
        <w:ind w:right="-47"/>
        <w:jc w:val="both"/>
        <w:rPr>
          <w:rFonts w:ascii="Times New Roman" w:hAnsi="Times New Roman"/>
        </w:rPr>
      </w:pPr>
      <w:r>
        <w:rPr>
          <w:rFonts w:ascii="Times New Roman" w:hAnsi="Times New Roman"/>
        </w:rPr>
        <w:t xml:space="preserve">1.Dziekana Wydziału /Kierownika Jednostki/............................................................................. </w:t>
      </w:r>
    </w:p>
    <w:p w:rsidR="00C402B4" w:rsidRDefault="00C402B4" w:rsidP="00C402B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C402B4" w:rsidRDefault="00C402B4" w:rsidP="00C402B4">
      <w:pPr>
        <w:pStyle w:val="Tekstpodstawowy"/>
        <w:ind w:right="-47"/>
        <w:jc w:val="both"/>
        <w:rPr>
          <w:rFonts w:ascii="Times New Roman" w:hAnsi="Times New Roman"/>
        </w:rPr>
      </w:pPr>
      <w:r>
        <w:rPr>
          <w:rFonts w:ascii="Times New Roman" w:hAnsi="Times New Roman"/>
        </w:rPr>
        <w:t>zwaną dalej KUPUJĄCYM</w:t>
      </w:r>
    </w:p>
    <w:p w:rsidR="00C402B4" w:rsidRDefault="00C402B4" w:rsidP="00C402B4">
      <w:pPr>
        <w:pStyle w:val="Tekstpodstawowy"/>
        <w:ind w:right="-47"/>
        <w:jc w:val="both"/>
        <w:rPr>
          <w:rFonts w:ascii="Times New Roman" w:hAnsi="Times New Roman"/>
        </w:rPr>
      </w:pPr>
      <w:r>
        <w:rPr>
          <w:rFonts w:ascii="Times New Roman" w:hAnsi="Times New Roman"/>
        </w:rPr>
        <w:t xml:space="preserve">a </w:t>
      </w:r>
    </w:p>
    <w:p w:rsidR="00C402B4" w:rsidRDefault="00C402B4" w:rsidP="00C402B4">
      <w:pPr>
        <w:pStyle w:val="Tekstpodstawowy"/>
        <w:ind w:right="-47"/>
        <w:jc w:val="both"/>
        <w:rPr>
          <w:rFonts w:ascii="Times New Roman" w:hAnsi="Times New Roman"/>
        </w:rPr>
      </w:pPr>
      <w:r>
        <w:rPr>
          <w:rFonts w:ascii="Times New Roman" w:hAnsi="Times New Roman"/>
        </w:rPr>
        <w:t>......................................................................................................................................................</w:t>
      </w:r>
    </w:p>
    <w:p w:rsidR="00C402B4" w:rsidRDefault="00C402B4" w:rsidP="00C402B4">
      <w:pPr>
        <w:pStyle w:val="Tekstpodstawowy"/>
        <w:ind w:right="-47"/>
        <w:jc w:val="both"/>
        <w:rPr>
          <w:rFonts w:ascii="Times New Roman" w:hAnsi="Times New Roman"/>
        </w:rPr>
      </w:pPr>
      <w:r>
        <w:rPr>
          <w:rFonts w:ascii="Times New Roman" w:hAnsi="Times New Roman"/>
        </w:rPr>
        <w:t>......................................................................................................................................................</w:t>
      </w:r>
    </w:p>
    <w:p w:rsidR="00C402B4" w:rsidRDefault="00C402B4" w:rsidP="00C402B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C402B4" w:rsidRDefault="00C402B4" w:rsidP="00C402B4">
      <w:pPr>
        <w:pStyle w:val="Tekstpodstawowy"/>
        <w:ind w:right="-47"/>
        <w:jc w:val="both"/>
        <w:rPr>
          <w:rFonts w:ascii="Times New Roman" w:hAnsi="Times New Roman"/>
        </w:rPr>
      </w:pPr>
      <w:r>
        <w:rPr>
          <w:rFonts w:ascii="Times New Roman" w:hAnsi="Times New Roman"/>
        </w:rPr>
        <w:t>reprezentowanym przez:</w:t>
      </w:r>
    </w:p>
    <w:p w:rsidR="00C402B4" w:rsidRDefault="00C402B4" w:rsidP="00C402B4">
      <w:pPr>
        <w:pStyle w:val="Tekstpodstawowy"/>
        <w:ind w:right="-47"/>
        <w:jc w:val="both"/>
        <w:rPr>
          <w:rFonts w:ascii="Times New Roman" w:hAnsi="Times New Roman"/>
        </w:rPr>
      </w:pPr>
      <w:r>
        <w:rPr>
          <w:rFonts w:ascii="Times New Roman" w:hAnsi="Times New Roman"/>
        </w:rPr>
        <w:t>1...................................................................................................................................................</w:t>
      </w:r>
    </w:p>
    <w:p w:rsidR="00C402B4" w:rsidRDefault="00C402B4" w:rsidP="00C402B4">
      <w:pPr>
        <w:pStyle w:val="Tekstpodstawowy"/>
        <w:ind w:right="-47"/>
        <w:jc w:val="both"/>
        <w:rPr>
          <w:rFonts w:ascii="Times New Roman" w:hAnsi="Times New Roman"/>
        </w:rPr>
      </w:pPr>
      <w:r>
        <w:rPr>
          <w:rFonts w:ascii="Times New Roman" w:hAnsi="Times New Roman"/>
        </w:rPr>
        <w:t xml:space="preserve">2................................................................................................................................................... </w:t>
      </w:r>
    </w:p>
    <w:p w:rsidR="00C402B4" w:rsidRDefault="00C402B4" w:rsidP="00C402B4">
      <w:pPr>
        <w:pStyle w:val="Tekstpodstawowy"/>
        <w:ind w:right="-47"/>
        <w:jc w:val="both"/>
        <w:rPr>
          <w:rFonts w:ascii="Times New Roman" w:hAnsi="Times New Roman"/>
        </w:rPr>
      </w:pPr>
      <w:r>
        <w:rPr>
          <w:rFonts w:ascii="Times New Roman" w:hAnsi="Times New Roman"/>
        </w:rPr>
        <w:t>zwanym dalej SPRZEDAWCĄ</w:t>
      </w:r>
    </w:p>
    <w:p w:rsidR="00C402B4" w:rsidRDefault="00C402B4" w:rsidP="00C402B4">
      <w:pPr>
        <w:pStyle w:val="Tekstpodstawowy"/>
        <w:ind w:right="-47"/>
        <w:jc w:val="center"/>
        <w:rPr>
          <w:rFonts w:ascii="Times New Roman" w:hAnsi="Times New Roman"/>
        </w:rPr>
      </w:pPr>
    </w:p>
    <w:p w:rsidR="00C402B4" w:rsidRPr="004C75EC" w:rsidRDefault="00C402B4" w:rsidP="00C402B4">
      <w:pPr>
        <w:pStyle w:val="Tekstpodstawowy"/>
        <w:ind w:right="-47"/>
        <w:jc w:val="center"/>
        <w:rPr>
          <w:rFonts w:ascii="Times New Roman" w:hAnsi="Times New Roman"/>
          <w:b/>
        </w:rPr>
      </w:pPr>
      <w:bookmarkStart w:id="0" w:name="_GoBack"/>
      <w:bookmarkEnd w:id="0"/>
      <w:r w:rsidRPr="004C75EC">
        <w:rPr>
          <w:rFonts w:ascii="Times New Roman" w:hAnsi="Times New Roman"/>
          <w:b/>
        </w:rPr>
        <w:t>§ 1</w:t>
      </w:r>
    </w:p>
    <w:p w:rsidR="00C402B4" w:rsidRPr="004B2C98" w:rsidRDefault="00C402B4" w:rsidP="00C402B4">
      <w:pPr>
        <w:pStyle w:val="Tekstpodstawowy"/>
        <w:numPr>
          <w:ilvl w:val="0"/>
          <w:numId w:val="28"/>
        </w:numPr>
        <w:tabs>
          <w:tab w:val="clear" w:pos="780"/>
          <w:tab w:val="num" w:pos="426"/>
        </w:tabs>
        <w:ind w:left="426" w:right="-47" w:hanging="426"/>
        <w:jc w:val="both"/>
        <w:rPr>
          <w:rFonts w:ascii="Times New Roman" w:hAnsi="Times New Roman"/>
          <w:bCs/>
          <w:szCs w:val="24"/>
        </w:rPr>
      </w:pPr>
      <w:r>
        <w:rPr>
          <w:rFonts w:ascii="Times New Roman" w:hAnsi="Times New Roman"/>
        </w:rPr>
        <w:t xml:space="preserve">Przedmiotem niniejszej umowy jest sprzedaż i </w:t>
      </w:r>
      <w:r w:rsidRPr="004C75EC">
        <w:rPr>
          <w:rFonts w:ascii="Times New Roman" w:hAnsi="Times New Roman"/>
          <w:b/>
        </w:rPr>
        <w:t xml:space="preserve">dostawa </w:t>
      </w:r>
      <w:r w:rsidR="004B2C98" w:rsidRPr="004B2C98">
        <w:rPr>
          <w:rFonts w:ascii="Times New Roman" w:hAnsi="Times New Roman"/>
          <w:b/>
          <w:szCs w:val="24"/>
        </w:rPr>
        <w:t xml:space="preserve">projektorów dla WMN oraz </w:t>
      </w:r>
      <w:proofErr w:type="spellStart"/>
      <w:r w:rsidR="004B2C98" w:rsidRPr="004B2C98">
        <w:rPr>
          <w:rFonts w:ascii="Times New Roman" w:hAnsi="Times New Roman"/>
          <w:b/>
          <w:szCs w:val="24"/>
        </w:rPr>
        <w:t>WIMiIP</w:t>
      </w:r>
      <w:proofErr w:type="spellEnd"/>
      <w:r w:rsidRPr="004B2C98">
        <w:rPr>
          <w:rFonts w:ascii="Times New Roman" w:hAnsi="Times New Roman"/>
          <w:bCs/>
          <w:szCs w:val="24"/>
        </w:rPr>
        <w:t xml:space="preserve">. </w:t>
      </w:r>
    </w:p>
    <w:p w:rsidR="00C402B4" w:rsidRDefault="00C402B4" w:rsidP="00C402B4">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C402B4" w:rsidRDefault="00C402B4" w:rsidP="00C402B4">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C402B4" w:rsidRDefault="00C402B4" w:rsidP="00C402B4">
      <w:pPr>
        <w:pStyle w:val="Tekstpodstawowy"/>
        <w:ind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2</w:t>
      </w:r>
    </w:p>
    <w:p w:rsidR="00C402B4" w:rsidRDefault="00C402B4" w:rsidP="00C402B4">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sprzęt, o którym mowa w § 1 w terminie do …. dni od daty podpisania umowy</w:t>
      </w:r>
      <w:r>
        <w:rPr>
          <w:rFonts w:ascii="Times New Roman" w:hAnsi="Times New Roman"/>
          <w:szCs w:val="24"/>
        </w:rPr>
        <w:t xml:space="preserve"> do siedziby Kupującego.</w:t>
      </w:r>
    </w:p>
    <w:p w:rsidR="00C402B4" w:rsidRDefault="00C402B4" w:rsidP="00C402B4">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C402B4" w:rsidRDefault="00C402B4" w:rsidP="00C402B4">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C402B4" w:rsidRDefault="00C402B4" w:rsidP="00C402B4">
      <w:pPr>
        <w:pStyle w:val="Tekstpodstawowy"/>
        <w:ind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3</w:t>
      </w:r>
    </w:p>
    <w:p w:rsidR="00C402B4" w:rsidRDefault="00C402B4" w:rsidP="00C402B4">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402B4" w:rsidRDefault="00C402B4" w:rsidP="00C402B4">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402B4" w:rsidRDefault="00C402B4" w:rsidP="00C402B4">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C402B4" w:rsidRDefault="00C402B4" w:rsidP="00C402B4">
      <w:pPr>
        <w:pStyle w:val="Tekstpodstawowy"/>
        <w:numPr>
          <w:ilvl w:val="0"/>
          <w:numId w:val="30"/>
        </w:numPr>
        <w:tabs>
          <w:tab w:val="num" w:pos="360"/>
        </w:tabs>
        <w:ind w:right="-47"/>
        <w:jc w:val="both"/>
        <w:rPr>
          <w:rFonts w:ascii="Times New Roman" w:hAnsi="Times New Roman"/>
        </w:rPr>
      </w:pPr>
      <w:r>
        <w:rPr>
          <w:rFonts w:ascii="Times New Roman" w:hAnsi="Times New Roman"/>
        </w:rPr>
        <w:lastRenderedPageBreak/>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C402B4" w:rsidRDefault="00C402B4" w:rsidP="00C402B4">
      <w:pPr>
        <w:pStyle w:val="Tekstpodstawowy"/>
        <w:ind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4</w:t>
      </w:r>
    </w:p>
    <w:p w:rsidR="00C402B4" w:rsidRDefault="00C402B4" w:rsidP="00C402B4">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C402B4" w:rsidRDefault="00C402B4" w:rsidP="00C402B4">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C402B4" w:rsidRDefault="00C402B4" w:rsidP="00C402B4">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C402B4" w:rsidRDefault="00C402B4" w:rsidP="00C402B4">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C402B4" w:rsidRDefault="00C402B4" w:rsidP="00C402B4">
      <w:pPr>
        <w:pStyle w:val="Tekstpodstawowy"/>
        <w:ind w:right="-47"/>
        <w:jc w:val="center"/>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5</w:t>
      </w:r>
    </w:p>
    <w:p w:rsidR="00C402B4" w:rsidRDefault="00C402B4" w:rsidP="00C402B4">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C402B4" w:rsidRDefault="00C402B4" w:rsidP="00C402B4">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C402B4" w:rsidRDefault="00C402B4" w:rsidP="00C402B4">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C402B4" w:rsidRDefault="00C402B4" w:rsidP="00C402B4">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C402B4" w:rsidRDefault="00C402B4" w:rsidP="00C402B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C402B4" w:rsidRDefault="00C402B4" w:rsidP="00C402B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C402B4" w:rsidRDefault="00C402B4" w:rsidP="00C402B4">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C402B4" w:rsidRDefault="00C402B4" w:rsidP="00C402B4">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C402B4" w:rsidRDefault="00C402B4" w:rsidP="00C402B4">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C402B4" w:rsidRDefault="00C402B4" w:rsidP="00C402B4">
      <w:pPr>
        <w:pStyle w:val="Tekstpodstawowy"/>
        <w:numPr>
          <w:ilvl w:val="0"/>
          <w:numId w:val="27"/>
        </w:numPr>
        <w:tabs>
          <w:tab w:val="num" w:pos="360"/>
        </w:tabs>
        <w:ind w:right="-47"/>
        <w:jc w:val="both"/>
        <w:rPr>
          <w:rFonts w:ascii="Times New Roman" w:hAnsi="Times New Roman"/>
        </w:rPr>
      </w:pPr>
      <w:r w:rsidRPr="00EE3DAC">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C402B4" w:rsidRPr="00EE3DAC" w:rsidRDefault="00C402B4" w:rsidP="00C402B4">
      <w:pPr>
        <w:pStyle w:val="Tekstpodstawowy"/>
        <w:ind w:left="340" w:right="-47"/>
        <w:jc w:val="center"/>
        <w:rPr>
          <w:rFonts w:ascii="Times New Roman" w:hAnsi="Times New Roman"/>
          <w:b/>
          <w:szCs w:val="24"/>
        </w:rPr>
      </w:pPr>
      <w:r w:rsidRPr="00EE3DAC">
        <w:rPr>
          <w:rFonts w:ascii="Times New Roman" w:hAnsi="Times New Roman"/>
          <w:b/>
          <w:szCs w:val="24"/>
        </w:rPr>
        <w:t>§ 6</w:t>
      </w:r>
    </w:p>
    <w:p w:rsidR="00C402B4" w:rsidRDefault="00C402B4" w:rsidP="00C402B4">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C402B4" w:rsidRDefault="00C402B4" w:rsidP="00C402B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C402B4" w:rsidRDefault="00C402B4" w:rsidP="00C402B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C402B4" w:rsidRDefault="00C402B4" w:rsidP="00C402B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C402B4" w:rsidRDefault="00C402B4" w:rsidP="00C402B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C402B4" w:rsidRPr="00EE3DAC" w:rsidRDefault="00C402B4" w:rsidP="00C402B4">
      <w:pPr>
        <w:pStyle w:val="Tekstpodstawowy"/>
        <w:ind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7</w:t>
      </w:r>
    </w:p>
    <w:p w:rsidR="00C402B4" w:rsidRDefault="00C402B4" w:rsidP="00C402B4">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C402B4" w:rsidRDefault="00C402B4" w:rsidP="00C402B4">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C402B4" w:rsidRDefault="00C402B4" w:rsidP="00C402B4">
      <w:pPr>
        <w:pStyle w:val="Tekstpodstawowy"/>
        <w:ind w:right="-47"/>
        <w:jc w:val="center"/>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C402B4" w:rsidRDefault="00C402B4" w:rsidP="00C402B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C402B4" w:rsidRDefault="00C402B4" w:rsidP="00C402B4">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C402B4" w:rsidRDefault="00C402B4" w:rsidP="00C402B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C402B4" w:rsidRDefault="00C402B4" w:rsidP="00C402B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C402B4" w:rsidRDefault="00C402B4" w:rsidP="00C402B4">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C402B4" w:rsidRDefault="00C402B4" w:rsidP="00C402B4">
      <w:pPr>
        <w:pStyle w:val="Tekstpodstawowy"/>
        <w:ind w:left="360" w:right="-47"/>
        <w:jc w:val="center"/>
        <w:rPr>
          <w:rFonts w:ascii="Times New Roman" w:hAnsi="Times New Roman"/>
        </w:rPr>
      </w:pPr>
    </w:p>
    <w:p w:rsidR="00C402B4" w:rsidRPr="004C75EC" w:rsidRDefault="00C402B4" w:rsidP="00C402B4">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C402B4" w:rsidRDefault="00C402B4" w:rsidP="00C402B4">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C402B4" w:rsidRDefault="00C402B4" w:rsidP="00C402B4">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C402B4" w:rsidRDefault="00C402B4" w:rsidP="00C402B4">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C402B4" w:rsidRDefault="00C402B4" w:rsidP="00C402B4">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C402B4" w:rsidRDefault="00C402B4" w:rsidP="00C402B4">
      <w:pPr>
        <w:numPr>
          <w:ilvl w:val="0"/>
          <w:numId w:val="34"/>
        </w:numPr>
        <w:ind w:left="284"/>
        <w:jc w:val="both"/>
        <w:rPr>
          <w:bCs/>
          <w:sz w:val="24"/>
          <w:szCs w:val="24"/>
          <w:lang w:val="pl-PL" w:eastAsia="en-US"/>
        </w:rPr>
      </w:pPr>
      <w:r>
        <w:rPr>
          <w:bCs/>
          <w:sz w:val="24"/>
          <w:szCs w:val="24"/>
          <w:lang w:val="pl-PL" w:eastAsia="en-US"/>
        </w:rPr>
        <w:lastRenderedPageBreak/>
        <w:t>Czas reakcji na zgłoszenie usterki nie może być dłuższy niż 48 godzin od momentu zgłoszenia, czas naprawy nie dłuższy niż 7 dni od momentu zgłoszenia.</w:t>
      </w:r>
    </w:p>
    <w:p w:rsidR="00C402B4" w:rsidRDefault="00C402B4" w:rsidP="00C402B4">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C402B4" w:rsidRDefault="00C402B4" w:rsidP="00C402B4">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C402B4" w:rsidRDefault="00C402B4" w:rsidP="00C402B4">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C402B4" w:rsidRDefault="00C402B4" w:rsidP="00C402B4">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C402B4" w:rsidRDefault="00C402B4" w:rsidP="00C402B4">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C402B4" w:rsidRPr="003F5186" w:rsidRDefault="00C402B4" w:rsidP="00C402B4">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C402B4" w:rsidRDefault="00C402B4" w:rsidP="00C402B4">
      <w:pPr>
        <w:numPr>
          <w:ilvl w:val="0"/>
          <w:numId w:val="34"/>
        </w:numPr>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C402B4" w:rsidRDefault="00C402B4" w:rsidP="00C402B4">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C402B4" w:rsidRDefault="00C402B4" w:rsidP="00C402B4">
      <w:pPr>
        <w:pStyle w:val="Tekstpodstawowy"/>
        <w:ind w:left="284"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C402B4" w:rsidRDefault="00C402B4" w:rsidP="00C402B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402B4" w:rsidRDefault="00C402B4" w:rsidP="00C402B4">
      <w:pPr>
        <w:pStyle w:val="Tekstpodstawowy"/>
        <w:ind w:right="-47"/>
        <w:jc w:val="center"/>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C402B4" w:rsidRDefault="00C402B4" w:rsidP="00C402B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C402B4" w:rsidRDefault="00C402B4" w:rsidP="00C402B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C402B4" w:rsidRDefault="00C402B4" w:rsidP="00C402B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C402B4" w:rsidRDefault="00C402B4" w:rsidP="00C402B4">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C402B4" w:rsidRDefault="00C402B4" w:rsidP="00C402B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lastRenderedPageBreak/>
        <w:t xml:space="preserve">następstwem okoliczności leżących po stronie Zamawiającego lub przeszkodami dającymi się przypisać Zamawiającemu, </w:t>
      </w:r>
    </w:p>
    <w:p w:rsidR="00C402B4" w:rsidRDefault="00C402B4" w:rsidP="00C402B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C402B4" w:rsidRDefault="00C402B4" w:rsidP="00C402B4">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C402B4" w:rsidRDefault="00C402B4" w:rsidP="00C402B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402B4" w:rsidRDefault="00C402B4" w:rsidP="00C402B4">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C402B4" w:rsidRDefault="00C402B4" w:rsidP="00C402B4">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C402B4" w:rsidRDefault="00C402B4" w:rsidP="00C402B4">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C402B4" w:rsidRDefault="00C402B4" w:rsidP="00C402B4">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C402B4" w:rsidRDefault="00C402B4" w:rsidP="00C402B4">
      <w:pPr>
        <w:rPr>
          <w:lang w:val="pl-PL"/>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C402B4" w:rsidRDefault="00C402B4" w:rsidP="00C402B4">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C402B4" w:rsidRDefault="00C402B4" w:rsidP="00C402B4">
      <w:pPr>
        <w:jc w:val="both"/>
        <w:rPr>
          <w:sz w:val="24"/>
          <w:szCs w:val="24"/>
          <w:lang w:val="pl-PL"/>
        </w:rPr>
      </w:pPr>
      <w:r>
        <w:rPr>
          <w:sz w:val="24"/>
          <w:szCs w:val="24"/>
          <w:lang w:val="pl-PL"/>
        </w:rPr>
        <w:t xml:space="preserve">                                                             </w:t>
      </w:r>
    </w:p>
    <w:p w:rsidR="00C402B4" w:rsidRDefault="00C402B4" w:rsidP="00C402B4">
      <w:pPr>
        <w:jc w:val="center"/>
        <w:rPr>
          <w:b/>
          <w:sz w:val="24"/>
          <w:szCs w:val="24"/>
          <w:lang w:val="pl-PL"/>
        </w:rPr>
      </w:pPr>
    </w:p>
    <w:p w:rsidR="00C402B4" w:rsidRPr="004C75EC" w:rsidRDefault="00C402B4" w:rsidP="00C402B4">
      <w:pPr>
        <w:jc w:val="center"/>
        <w:rPr>
          <w:b/>
          <w:sz w:val="24"/>
          <w:szCs w:val="24"/>
          <w:lang w:val="pl-PL"/>
        </w:rPr>
      </w:pPr>
      <w:r w:rsidRPr="004C75EC">
        <w:rPr>
          <w:b/>
          <w:sz w:val="24"/>
          <w:szCs w:val="24"/>
          <w:lang w:val="pl-PL"/>
        </w:rPr>
        <w:t>§1</w:t>
      </w:r>
      <w:r>
        <w:rPr>
          <w:b/>
          <w:sz w:val="24"/>
          <w:szCs w:val="24"/>
          <w:lang w:val="pl-PL"/>
        </w:rPr>
        <w:t>3</w:t>
      </w:r>
    </w:p>
    <w:p w:rsidR="00C402B4" w:rsidRDefault="00C402B4" w:rsidP="00C402B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C402B4" w:rsidRDefault="00C402B4" w:rsidP="00C402B4">
      <w:pPr>
        <w:pStyle w:val="Tekstpodstawowy"/>
        <w:ind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C402B4" w:rsidRDefault="00C402B4" w:rsidP="00C402B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C402B4" w:rsidRDefault="00C402B4" w:rsidP="00C402B4">
      <w:pPr>
        <w:pStyle w:val="Tekstpodstawowy"/>
        <w:ind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C402B4" w:rsidRDefault="00C402B4" w:rsidP="00C402B4">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C402B4" w:rsidRDefault="00C402B4" w:rsidP="00C402B4">
      <w:pPr>
        <w:pStyle w:val="Tekstpodstawowy"/>
        <w:ind w:right="-47"/>
        <w:jc w:val="both"/>
        <w:rPr>
          <w:rFonts w:ascii="Times New Roman" w:hAnsi="Times New Roman"/>
        </w:rPr>
      </w:pPr>
    </w:p>
    <w:p w:rsidR="00C402B4" w:rsidRPr="004C75EC" w:rsidRDefault="00C402B4" w:rsidP="00C402B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C402B4" w:rsidRDefault="00C402B4" w:rsidP="00C402B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C402B4" w:rsidRDefault="00C402B4" w:rsidP="00C402B4">
      <w:pPr>
        <w:pStyle w:val="Tekstpodstawowy2"/>
        <w:spacing w:line="240" w:lineRule="auto"/>
        <w:ind w:right="-47"/>
      </w:pPr>
    </w:p>
    <w:p w:rsidR="00C402B4" w:rsidRDefault="00C402B4" w:rsidP="00C402B4">
      <w:pPr>
        <w:pStyle w:val="Tekstpodstawowy2"/>
        <w:spacing w:line="240" w:lineRule="auto"/>
        <w:ind w:right="-47"/>
        <w:rPr>
          <w:b/>
          <w:sz w:val="24"/>
        </w:rPr>
      </w:pPr>
      <w:r>
        <w:rPr>
          <w:b/>
          <w:sz w:val="24"/>
        </w:rPr>
        <w:t xml:space="preserve">      Za Sprzedawcę                                                                                   Za Kupującego</w:t>
      </w:r>
    </w:p>
    <w:p w:rsidR="00C402B4" w:rsidRDefault="00C402B4" w:rsidP="00C402B4">
      <w:pPr>
        <w:rPr>
          <w:lang w:val="pl-PL"/>
        </w:rPr>
      </w:pPr>
    </w:p>
    <w:p w:rsidR="00C402B4" w:rsidRDefault="00C402B4" w:rsidP="00C402B4">
      <w:pPr>
        <w:pStyle w:val="Zwykytekst"/>
        <w:rPr>
          <w:lang w:val="pl-PL"/>
        </w:rPr>
      </w:pPr>
    </w:p>
    <w:p w:rsidR="00C402B4" w:rsidRDefault="00C402B4" w:rsidP="00C402B4">
      <w:pPr>
        <w:pStyle w:val="Zwykytekst"/>
        <w:rPr>
          <w:lang w:val="pl-PL"/>
        </w:rPr>
      </w:pPr>
    </w:p>
    <w:p w:rsidR="00C402B4" w:rsidRDefault="00C402B4" w:rsidP="00C402B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C402B4" w:rsidRDefault="00C402B4" w:rsidP="00C402B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C402B4" w:rsidRDefault="00496551" w:rsidP="0007675C">
      <w:pPr>
        <w:rPr>
          <w:lang w:val="pl-PL"/>
        </w:rPr>
      </w:pPr>
    </w:p>
    <w:sectPr w:rsidR="00496551" w:rsidRPr="00C402B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2A0" w:rsidRDefault="005432A0">
      <w:r>
        <w:separator/>
      </w:r>
    </w:p>
  </w:endnote>
  <w:endnote w:type="continuationSeparator" w:id="0">
    <w:p w:rsidR="005432A0" w:rsidRDefault="00543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2B4" w:rsidRDefault="00C402B4">
    <w:pPr>
      <w:pStyle w:val="Stopka"/>
      <w:jc w:val="right"/>
    </w:pPr>
    <w:r>
      <w:fldChar w:fldCharType="begin"/>
    </w:r>
    <w:r>
      <w:instrText>PAGE   \* MERGEFORMAT</w:instrText>
    </w:r>
    <w:r>
      <w:fldChar w:fldCharType="separate"/>
    </w:r>
    <w:r w:rsidR="004B2C98" w:rsidRPr="004B2C98">
      <w:rPr>
        <w:noProof/>
        <w:lang w:val="pl-PL"/>
      </w:rPr>
      <w:t>2</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2A0" w:rsidRDefault="005432A0">
      <w:r>
        <w:separator/>
      </w:r>
    </w:p>
  </w:footnote>
  <w:footnote w:type="continuationSeparator" w:id="0">
    <w:p w:rsidR="005432A0" w:rsidRDefault="005432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32A0"/>
    <w:rsid w:val="000033EA"/>
    <w:rsid w:val="0002467C"/>
    <w:rsid w:val="00040A7A"/>
    <w:rsid w:val="0007675C"/>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B2C98"/>
    <w:rsid w:val="00512FD2"/>
    <w:rsid w:val="00523F87"/>
    <w:rsid w:val="005432A0"/>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402B4"/>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0A5D"/>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02B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402B4"/>
    <w:rPr>
      <w:rFonts w:ascii="Courier New" w:hAnsi="Courier New" w:cs="Courier New"/>
      <w:lang w:val="en-US"/>
    </w:rPr>
  </w:style>
  <w:style w:type="character" w:customStyle="1" w:styleId="Tekstpodstawowy2Znak">
    <w:name w:val="Tekst podstawowy 2 Znak"/>
    <w:link w:val="Tekstpodstawowy2"/>
    <w:rsid w:val="00C402B4"/>
  </w:style>
  <w:style w:type="character" w:customStyle="1" w:styleId="StopkaZnak">
    <w:name w:val="Stopka Znak"/>
    <w:link w:val="Stopka"/>
    <w:uiPriority w:val="99"/>
    <w:rsid w:val="00C402B4"/>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5</Pages>
  <Words>1692</Words>
  <Characters>12212</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2019-10-15T08:17:00Z</cp:lastPrinted>
  <dcterms:created xsi:type="dcterms:W3CDTF">2019-10-15T08:16:00Z</dcterms:created>
  <dcterms:modified xsi:type="dcterms:W3CDTF">2019-10-15T08:24:00Z</dcterms:modified>
</cp:coreProperties>
</file>