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E6" w:rsidRDefault="009F3BE6" w:rsidP="009F3BE6">
      <w:r>
        <w:rPr>
          <w:rStyle w:val="date"/>
        </w:rPr>
        <w:t>24/10/2019</w:t>
      </w:r>
      <w:r>
        <w:t xml:space="preserve">    </w:t>
      </w:r>
      <w:r>
        <w:rPr>
          <w:rStyle w:val="oj"/>
        </w:rPr>
        <w:t>S206</w:t>
      </w:r>
      <w:r>
        <w:t xml:space="preserve">    </w:t>
      </w:r>
      <w:r>
        <w:rPr>
          <w:rStyle w:val="heading"/>
        </w:rPr>
        <w:t xml:space="preserve">Dostawy - Ogłoszenie o zamówieniu - Procedura otwarta  </w:t>
      </w:r>
    </w:p>
    <w:p w:rsidR="009F3BE6" w:rsidRDefault="009F3BE6" w:rsidP="009F3BE6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9F3BE6" w:rsidRDefault="009F3BE6" w:rsidP="009F3BE6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9F3BE6" w:rsidRDefault="009F3BE6" w:rsidP="009F3BE6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9F3BE6" w:rsidRDefault="009F3BE6" w:rsidP="009F3BE6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9F3BE6" w:rsidRDefault="009F3BE6" w:rsidP="009F3BE6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9F3BE6" w:rsidRDefault="009F3BE6" w:rsidP="009F3BE6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Urządzenia multimedialne</w:t>
      </w:r>
    </w:p>
    <w:p w:rsidR="009F3BE6" w:rsidRDefault="009F3BE6" w:rsidP="009F3BE6">
      <w:pPr>
        <w:pStyle w:val="NormalnyWeb"/>
        <w:jc w:val="center"/>
        <w:rPr>
          <w:b/>
          <w:bCs/>
        </w:rPr>
      </w:pPr>
      <w:r>
        <w:rPr>
          <w:b/>
          <w:bCs/>
        </w:rPr>
        <w:t>2019/S 206-501599</w:t>
      </w:r>
    </w:p>
    <w:p w:rsidR="009F3BE6" w:rsidRDefault="009F3BE6" w:rsidP="009F3BE6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9F3BE6" w:rsidRDefault="009F3BE6" w:rsidP="009F3BE6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9F3BE6" w:rsidRDefault="009F3BE6" w:rsidP="009F3BE6">
      <w:pPr>
        <w:rPr>
          <w:b/>
          <w:bCs/>
        </w:rPr>
      </w:pPr>
      <w:r>
        <w:rPr>
          <w:b/>
          <w:bCs/>
        </w:rPr>
        <w:t>Podstawa prawna:</w:t>
      </w:r>
    </w:p>
    <w:p w:rsidR="009F3BE6" w:rsidRDefault="009F3BE6" w:rsidP="009F3BE6">
      <w:r>
        <w:br/>
        <w:t>Dyrektywa 2014/24/UE</w:t>
      </w:r>
    </w:p>
    <w:p w:rsidR="009F3BE6" w:rsidRDefault="009F3BE6" w:rsidP="009F3BE6">
      <w:pPr>
        <w:pStyle w:val="tigrseq"/>
      </w:pPr>
      <w:r>
        <w:t>Sekcja I: Instytucja zamawiająca</w:t>
      </w:r>
    </w:p>
    <w:p w:rsidR="009F3BE6" w:rsidRDefault="009F3BE6" w:rsidP="009F3BE6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www.agh.edu.pl</w:t>
        </w:r>
      </w:hyperlink>
    </w:p>
    <w:p w:rsidR="009F3BE6" w:rsidRDefault="009F3BE6" w:rsidP="009F3BE6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9F3BE6" w:rsidRDefault="009F3BE6" w:rsidP="009F3BE6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9F3BE6" w:rsidRDefault="009F3BE6" w:rsidP="009F3BE6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9F3BE6" w:rsidRDefault="009F3BE6" w:rsidP="009F3BE6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Inny rodzaj: uczelnia publiczna</w:t>
      </w:r>
    </w:p>
    <w:p w:rsidR="009F3BE6" w:rsidRDefault="009F3BE6" w:rsidP="009F3BE6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Edukacja</w:t>
      </w:r>
    </w:p>
    <w:p w:rsidR="009F3BE6" w:rsidRDefault="009F3BE6" w:rsidP="009F3BE6">
      <w:pPr>
        <w:pStyle w:val="tigrseq"/>
      </w:pPr>
      <w:r>
        <w:t>Sekcja II: Przedmiot</w:t>
      </w:r>
    </w:p>
    <w:p w:rsidR="009F3BE6" w:rsidRDefault="009F3BE6" w:rsidP="009F3BE6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9F3BE6" w:rsidRDefault="009F3BE6" w:rsidP="009F3BE6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Dostawa projektorów dla WMN oraz WIMiIP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Numer referencyjny: KC-zp.272-693/19</w:t>
      </w:r>
    </w:p>
    <w:p w:rsidR="009F3BE6" w:rsidRDefault="009F3BE6" w:rsidP="009F3BE6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9F3BE6" w:rsidRDefault="009F3BE6" w:rsidP="009F3BE6">
      <w:pPr>
        <w:rPr>
          <w:color w:val="000000"/>
        </w:rPr>
      </w:pPr>
      <w:r>
        <w:rPr>
          <w:rStyle w:val="cpvcode"/>
          <w:color w:val="000000"/>
        </w:rPr>
        <w:t>32322000</w:t>
      </w:r>
    </w:p>
    <w:p w:rsidR="009F3BE6" w:rsidRDefault="009F3BE6" w:rsidP="009F3BE6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Dostawy</w:t>
      </w:r>
    </w:p>
    <w:p w:rsidR="009F3BE6" w:rsidRDefault="009F3BE6" w:rsidP="009F3BE6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Przedmiotem zamówienia jest dostawa projektorów zgodnie z wymaganiami opisanymi w pkt 3.1 SIWZ</w:t>
      </w:r>
    </w:p>
    <w:p w:rsidR="009F3BE6" w:rsidRDefault="009F3BE6" w:rsidP="009F3BE6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9F3BE6" w:rsidRDefault="009F3BE6" w:rsidP="009F3BE6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To zamówienie podzielone jest na części: tak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Oferty można składać w odniesieniu do wszystkich części</w:t>
      </w:r>
    </w:p>
    <w:p w:rsidR="009F3BE6" w:rsidRDefault="009F3BE6" w:rsidP="009F3BE6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9F3BE6" w:rsidRDefault="009F3BE6" w:rsidP="009F3BE6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Dostawa wraz z montażem 2 szt. projektorów multimedialnych dla WMN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Część nr: 1</w:t>
      </w:r>
    </w:p>
    <w:p w:rsidR="009F3BE6" w:rsidRDefault="009F3BE6" w:rsidP="009F3BE6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9F3BE6" w:rsidRDefault="009F3BE6" w:rsidP="009F3BE6">
      <w:pPr>
        <w:rPr>
          <w:color w:val="000000"/>
        </w:rPr>
      </w:pPr>
      <w:r>
        <w:rPr>
          <w:rStyle w:val="cpvcode"/>
          <w:color w:val="000000"/>
        </w:rPr>
        <w:t>32322000</w:t>
      </w:r>
    </w:p>
    <w:p w:rsidR="009F3BE6" w:rsidRDefault="009F3BE6" w:rsidP="009F3BE6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9F3BE6" w:rsidRDefault="009F3BE6" w:rsidP="009F3BE6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Przedmiotem zamówienia jest dostawa wraz z montażem 2 szt. projektorów multimedialnych zgodnie z wymaganiami opisanymi w pkt 3.1 SIWZ dla zadania nr 1.</w:t>
      </w:r>
    </w:p>
    <w:p w:rsidR="009F3BE6" w:rsidRDefault="009F3BE6" w:rsidP="009F3BE6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9F3BE6" w:rsidRDefault="009F3BE6" w:rsidP="009F3BE6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9F3BE6" w:rsidRDefault="009F3BE6" w:rsidP="009F3BE6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Okres w dniach: 14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9F3BE6" w:rsidRDefault="009F3BE6" w:rsidP="009F3BE6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9F3BE6" w:rsidRDefault="009F3BE6" w:rsidP="009F3BE6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Opcje: nie</w:t>
      </w:r>
    </w:p>
    <w:p w:rsidR="009F3BE6" w:rsidRDefault="009F3BE6" w:rsidP="009F3BE6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9F3BE6" w:rsidRDefault="009F3BE6" w:rsidP="009F3BE6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9F3BE6" w:rsidRDefault="009F3BE6" w:rsidP="009F3BE6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Zamawiający będzie oceniał oferty wg następujących kryteriów: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1. cena - waga 60 %,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lastRenderedPageBreak/>
        <w:t>2. gwarancja na projektor - waga: 20 %,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3. termin realizacji zamówienia - waga: 20 %.</w:t>
      </w:r>
    </w:p>
    <w:p w:rsidR="009F3BE6" w:rsidRDefault="009F3BE6" w:rsidP="009F3BE6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9F3BE6" w:rsidRDefault="009F3BE6" w:rsidP="009F3BE6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Dostawa 2 szt. projektorów oraz 2 szt. ekranów dla WIMiIP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Część nr: 2</w:t>
      </w:r>
    </w:p>
    <w:p w:rsidR="009F3BE6" w:rsidRDefault="009F3BE6" w:rsidP="009F3BE6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9F3BE6" w:rsidRDefault="009F3BE6" w:rsidP="009F3BE6">
      <w:pPr>
        <w:rPr>
          <w:color w:val="000000"/>
        </w:rPr>
      </w:pPr>
      <w:r>
        <w:rPr>
          <w:rStyle w:val="cpvcode"/>
          <w:color w:val="000000"/>
        </w:rPr>
        <w:t>32322000</w:t>
      </w:r>
    </w:p>
    <w:p w:rsidR="009F3BE6" w:rsidRDefault="009F3BE6" w:rsidP="009F3BE6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9F3BE6" w:rsidRDefault="009F3BE6" w:rsidP="009F3BE6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Przedmiotem zamówienia jest dostawa 2 szt. projektorów oraz 2 szt. ekranów zgodnie z wymaganiami opisanymi w pkt 3.1 dla zadania nr 2</w:t>
      </w:r>
    </w:p>
    <w:p w:rsidR="009F3BE6" w:rsidRDefault="009F3BE6" w:rsidP="009F3BE6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9F3BE6" w:rsidRDefault="009F3BE6" w:rsidP="009F3BE6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9F3BE6" w:rsidRDefault="009F3BE6" w:rsidP="009F3BE6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Okres w dniach: 14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9F3BE6" w:rsidRDefault="009F3BE6" w:rsidP="009F3BE6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9F3BE6" w:rsidRDefault="009F3BE6" w:rsidP="009F3BE6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Opcje: nie</w:t>
      </w:r>
    </w:p>
    <w:p w:rsidR="009F3BE6" w:rsidRDefault="009F3BE6" w:rsidP="009F3BE6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9F3BE6" w:rsidRDefault="009F3BE6" w:rsidP="009F3BE6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9F3BE6" w:rsidRDefault="009F3BE6" w:rsidP="009F3BE6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Zamawiający będzie oceniał oferty wg następujących kryteriów: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1. cena - waga 60 %,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2. gwarancja na projektor i ekran - waga: 20 %,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3. gwarancja na lampę - waga: 20 %.</w:t>
      </w:r>
    </w:p>
    <w:p w:rsidR="009F3BE6" w:rsidRDefault="009F3BE6" w:rsidP="009F3BE6">
      <w:pPr>
        <w:pStyle w:val="tigrseq"/>
      </w:pPr>
      <w:r>
        <w:t>Sekcja III: Informacje o charakterze prawnym, ekonomicznym, finansowym i technicznym</w:t>
      </w:r>
    </w:p>
    <w:p w:rsidR="009F3BE6" w:rsidRDefault="009F3BE6" w:rsidP="009F3BE6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9F3BE6" w:rsidRDefault="009F3BE6" w:rsidP="009F3BE6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w art. 24 ust. 1 pkt 12–23 ustawy Pzp oraz art. 24 ust. 5 pkt 1 ustawy Pzp.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lastRenderedPageBreak/>
        <w:t>2. Dokumenty składane na wezwanie Zamawiającego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1) odpisu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2) informacji z Krajowego Rejestru Karnego, w zakresie określonym w art. 24 ust. 1 pkt 13, 14 i 21 ustawy Pzp wystawione nie wcześniej niż przed terminem 6 miesięcy przed upływem terminu składania ofert;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3) oświadczenia wykonawcy o braku wydania wobec niego prawomocnego wyroku sądu lub ostatecznej decyzji administracyjnej o zaleganiu z uiszczaniem podatków, opłat lub składek na ubezpieczenia społeczne lub zdrowotne albo — w przypadku wydania takiego wyroku lub decyzji — dokumentów potwierdzających dokonanie płatności tych należności wraz z ewentualnymi odsetkami lub grzywnami lub zawarcie wiążącego porozumienia w sprawie spłat tych należności;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4) oświadczenia wykonawcy o braku orzeczenia wobec niego tytułem środka zapobiegawczego zakazu ubiegania się o zamówienia publiczne.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1—4 składa dokumenty wskazane w pkt 7.5.1 SIWZ.</w:t>
      </w:r>
    </w:p>
    <w:p w:rsidR="009F3BE6" w:rsidRDefault="009F3BE6" w:rsidP="009F3BE6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9F3BE6" w:rsidRDefault="009F3BE6" w:rsidP="009F3BE6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9F3BE6" w:rsidRDefault="009F3BE6" w:rsidP="009F3BE6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9F3BE6" w:rsidRDefault="009F3BE6" w:rsidP="009F3BE6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9F3BE6" w:rsidRDefault="009F3BE6" w:rsidP="009F3BE6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9F3BE6" w:rsidRDefault="009F3BE6" w:rsidP="009F3BE6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9F3BE6" w:rsidRDefault="009F3BE6" w:rsidP="009F3BE6">
      <w:pPr>
        <w:pStyle w:val="tigrseq"/>
      </w:pPr>
      <w:r>
        <w:t>Sekcja IV: Procedura</w:t>
      </w:r>
    </w:p>
    <w:p w:rsidR="009F3BE6" w:rsidRDefault="009F3BE6" w:rsidP="009F3BE6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9F3BE6" w:rsidRDefault="009F3BE6" w:rsidP="009F3BE6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Procedura otwarta</w:t>
      </w:r>
    </w:p>
    <w:p w:rsidR="009F3BE6" w:rsidRDefault="009F3BE6" w:rsidP="009F3BE6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9F3BE6" w:rsidRDefault="009F3BE6" w:rsidP="009F3BE6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9F3BE6" w:rsidRDefault="009F3BE6" w:rsidP="009F3BE6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9F3BE6" w:rsidRDefault="009F3BE6" w:rsidP="009F3BE6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lastRenderedPageBreak/>
        <w:t>Zamówienie jest objęte Porozumieniem w sprawie zamówień rządowych: tak</w:t>
      </w:r>
    </w:p>
    <w:p w:rsidR="009F3BE6" w:rsidRDefault="009F3BE6" w:rsidP="009F3BE6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9F3BE6" w:rsidRDefault="009F3BE6" w:rsidP="009F3BE6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9F3BE6" w:rsidRDefault="009F3BE6" w:rsidP="009F3BE6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Data: 27/11/2019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Czas lokalny: 10:30</w:t>
      </w:r>
    </w:p>
    <w:p w:rsidR="009F3BE6" w:rsidRDefault="009F3BE6" w:rsidP="009F3BE6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9F3BE6" w:rsidRDefault="009F3BE6" w:rsidP="009F3BE6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Polski</w:t>
      </w:r>
    </w:p>
    <w:p w:rsidR="009F3BE6" w:rsidRDefault="009F3BE6" w:rsidP="009F3BE6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9F3BE6" w:rsidRDefault="009F3BE6" w:rsidP="009F3BE6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Data: 27/11/2019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Czas lokalny: 11:00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 xml:space="preserve">Miejsce: 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W siedzibie Zamawiającego: al. Mickiewicza 30, 30-059 Kraków, pok. 400, pawilon C-2/C-3, POLSKA.</w:t>
      </w:r>
    </w:p>
    <w:p w:rsidR="009F3BE6" w:rsidRDefault="009F3BE6" w:rsidP="009F3BE6">
      <w:pPr>
        <w:pStyle w:val="tigrseq"/>
      </w:pPr>
      <w:r>
        <w:t>Sekcja VI: Informacje uzupełniające</w:t>
      </w:r>
    </w:p>
    <w:p w:rsidR="009F3BE6" w:rsidRDefault="009F3BE6" w:rsidP="009F3BE6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9F3BE6" w:rsidRDefault="009F3BE6" w:rsidP="009F3BE6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9F3BE6" w:rsidRDefault="009F3BE6" w:rsidP="009F3BE6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— zad. nr 1; 600,00 PLN (słownie: sześćset złotych, 00/100),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— zad. nr 2: 200,00 PLN (słownie: dwieście, 00/100).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Wadium może być wnoszone w 1 lub kilku następujących formach: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— pieniądzu,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Nr IBAN: PL 96 1240 4722 1111 0000 4858 2922,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Nr SWIFT: PKO PP LPW,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lastRenderedPageBreak/>
        <w:t>— poręczeniach udzielanych przez podmioty, o których mowa w art. 6b ust. 5 pkt 2 ustawy z dnia 9.11.2000 r. o utworzeniu Polskiej Agencji Rozwoju Przedsiębiorczości (Dz.U. z 2018 r. poz. 110).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— zgodnie z załącznikiem nr 1 do SIWZ;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2) jednolity europejski dokument zamówienia;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3) opis techniczny oferowanych urządzeń wraz ze wskazaniem wszystkich parametrów technicznych, w zakresie umożliwiającym ocenę spełniania wymagań Zamawiającego określonych w SIWZ;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6)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 xml:space="preserve">7)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8) ofertę i oświadczenie JEDZ, sporządza się, pod rygorem nieważności, w postaci elektronicznej i opatruje się kwalifikowanym podpisem elektronicznym;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9) pełnomocnictwo musi być złożone w postaci elektronicznej, podpisane przy użyciu kwalifikowanego podpisu elektronicznego lub elektronicznej kopii notarialnie poświadczonej;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10)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9F3BE6" w:rsidRDefault="009F3BE6" w:rsidP="009F3BE6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9F3BE6" w:rsidRDefault="009F3BE6" w:rsidP="009F3BE6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</w:r>
      <w:r>
        <w:rPr>
          <w:color w:val="000000"/>
        </w:rPr>
        <w:lastRenderedPageBreak/>
        <w:t>Państwo: Polska</w:t>
      </w:r>
      <w:r>
        <w:rPr>
          <w:color w:val="000000"/>
        </w:rPr>
        <w:br/>
        <w:t>Tel.: +48 224584740</w:t>
      </w:r>
    </w:p>
    <w:p w:rsidR="009F3BE6" w:rsidRDefault="009F3BE6" w:rsidP="009F3BE6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9F3BE6" w:rsidRDefault="009F3BE6" w:rsidP="009F3BE6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9F3BE6" w:rsidRDefault="009F3BE6" w:rsidP="009F3BE6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publicznych, dział VI, art. 179 - art. 198g ustawy Pzp.</w:t>
      </w:r>
    </w:p>
    <w:p w:rsidR="009F3BE6" w:rsidRDefault="009F3BE6" w:rsidP="009F3BE6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9F3BE6" w:rsidRDefault="009F3BE6" w:rsidP="009F3BE6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9F3BE6" w:rsidRDefault="009F3BE6" w:rsidP="009F3BE6">
      <w:pPr>
        <w:rPr>
          <w:color w:val="000000"/>
        </w:rPr>
      </w:pPr>
      <w:r>
        <w:rPr>
          <w:color w:val="000000"/>
        </w:rPr>
        <w:t>22/10/2019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A05" w:rsidRDefault="00A82A05">
      <w:r>
        <w:separator/>
      </w:r>
    </w:p>
  </w:endnote>
  <w:endnote w:type="continuationSeparator" w:id="0">
    <w:p w:rsidR="00A82A05" w:rsidRDefault="00A82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3BE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3BE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A6B" w:rsidRDefault="00F54A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A05" w:rsidRDefault="00A82A05">
      <w:r>
        <w:separator/>
      </w:r>
    </w:p>
  </w:footnote>
  <w:footnote w:type="continuationSeparator" w:id="0">
    <w:p w:rsidR="00A82A05" w:rsidRDefault="00A82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A6B" w:rsidRDefault="00F54A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A6B" w:rsidRDefault="00F54A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C79122B"/>
    <w:multiLevelType w:val="multilevel"/>
    <w:tmpl w:val="3C66A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2A05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9F3BE6"/>
    <w:rsid w:val="00A776D8"/>
    <w:rsid w:val="00A82A05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5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9F3BE6"/>
  </w:style>
  <w:style w:type="character" w:customStyle="1" w:styleId="oj">
    <w:name w:val="oj"/>
    <w:rsid w:val="009F3BE6"/>
  </w:style>
  <w:style w:type="character" w:customStyle="1" w:styleId="heading">
    <w:name w:val="heading"/>
    <w:rsid w:val="009F3BE6"/>
  </w:style>
  <w:style w:type="character" w:styleId="Hipercze">
    <w:name w:val="Hyperlink"/>
    <w:uiPriority w:val="99"/>
    <w:semiHidden/>
    <w:unhideWhenUsed/>
    <w:rsid w:val="009F3BE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F3BE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F3BE6"/>
    <w:pPr>
      <w:spacing w:before="100" w:beforeAutospacing="1" w:after="100" w:afterAutospacing="1"/>
    </w:pPr>
  </w:style>
  <w:style w:type="character" w:customStyle="1" w:styleId="nomark">
    <w:name w:val="nomark"/>
    <w:rsid w:val="009F3BE6"/>
  </w:style>
  <w:style w:type="character" w:customStyle="1" w:styleId="timark">
    <w:name w:val="timark"/>
    <w:rsid w:val="009F3BE6"/>
  </w:style>
  <w:style w:type="character" w:customStyle="1" w:styleId="nutscode">
    <w:name w:val="nutscode"/>
    <w:rsid w:val="009F3BE6"/>
  </w:style>
  <w:style w:type="character" w:customStyle="1" w:styleId="cpvcode">
    <w:name w:val="cpvcode"/>
    <w:rsid w:val="009F3B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2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7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65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09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76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7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7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72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84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7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17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1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69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7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74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71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5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54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4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1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81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09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37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7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40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56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2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29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2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1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40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64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2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53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0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74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40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86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4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6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77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53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74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6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5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74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47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8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08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43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59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61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9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56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4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97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1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1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03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8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7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2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99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38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1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46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3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6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31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11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8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20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65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36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80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6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95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8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9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0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4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14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56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97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38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4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2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1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20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5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48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1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71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4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3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5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76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93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9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20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3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64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59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7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8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39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4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6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6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8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32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1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501599-2019:TEXT:PL:HTML" TargetMode="External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501599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501599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501599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501599-2019:TEXT:PL:HTML" TargetMode="External"/><Relationship Id="rId14" Type="http://schemas.openxmlformats.org/officeDocument/2006/relationships/hyperlink" Target="http://www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1611</Words>
  <Characters>11733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3</cp:revision>
  <cp:lastPrinted>2019-10-24T09:07:00Z</cp:lastPrinted>
  <dcterms:created xsi:type="dcterms:W3CDTF">2019-10-24T09:06:00Z</dcterms:created>
  <dcterms:modified xsi:type="dcterms:W3CDTF">2019-10-24T09:09:00Z</dcterms:modified>
</cp:coreProperties>
</file>