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3B5142" w:rsidRPr="003B514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B5142" w:rsidRPr="003B5142">
        <w:rPr>
          <w:rFonts w:ascii="Times New Roman" w:hAnsi="Times New Roman"/>
          <w:b/>
        </w:rPr>
        <w:t>ZP/RB-20/19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142" w:rsidRPr="003B514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142" w:rsidRPr="003B514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3B5142" w:rsidRPr="003B514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B5142" w:rsidRPr="003B514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3B5142" w:rsidRPr="003B514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B5142" w:rsidRPr="003B514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B5142" w:rsidRPr="003B5142">
        <w:rPr>
          <w:rFonts w:ascii="Times New Roman" w:hAnsi="Times New Roman"/>
          <w:b/>
        </w:rPr>
        <w:t>Przebudowa pomieszczeń Wydawnictwa Politechniki Częstochowskiej w budynku przy Al. Armii Krajowej 36B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B5142" w:rsidRPr="003B514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9BA" w:rsidRDefault="005679BA" w:rsidP="0038231F">
      <w:pPr>
        <w:spacing w:after="0" w:line="240" w:lineRule="auto"/>
      </w:pPr>
      <w:r>
        <w:separator/>
      </w:r>
    </w:p>
  </w:endnote>
  <w:endnote w:type="continuationSeparator" w:id="0">
    <w:p w:rsidR="005679BA" w:rsidRDefault="005679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42" w:rsidRDefault="003B51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154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1547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42" w:rsidRDefault="003B51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9BA" w:rsidRDefault="005679BA" w:rsidP="0038231F">
      <w:pPr>
        <w:spacing w:after="0" w:line="240" w:lineRule="auto"/>
      </w:pPr>
      <w:r>
        <w:separator/>
      </w:r>
    </w:p>
  </w:footnote>
  <w:footnote w:type="continuationSeparator" w:id="0">
    <w:p w:rsidR="005679BA" w:rsidRDefault="005679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42" w:rsidRDefault="003B51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42" w:rsidRDefault="003B51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5142" w:rsidRDefault="003B51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79B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5142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79BA"/>
    <w:rsid w:val="005C39CA"/>
    <w:rsid w:val="005E176A"/>
    <w:rsid w:val="00615474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7AB55C-F247-42AE-A909-499A6B3B3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F42BFD-C52A-480C-9E1A-629E5D021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2019-10-22T06:12:00Z</dcterms:created>
  <dcterms:modified xsi:type="dcterms:W3CDTF">2019-10-22T06:12:00Z</dcterms:modified>
</cp:coreProperties>
</file>