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62A9D">
      <w:pPr>
        <w:spacing w:line="360" w:lineRule="auto"/>
        <w:rPr>
          <w:b/>
          <w:bCs/>
          <w:color w:val="000000"/>
          <w:sz w:val="24"/>
        </w:rPr>
      </w:pPr>
      <w:r w:rsidRPr="00D62A9D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D62A9D">
      <w:pPr>
        <w:spacing w:line="360" w:lineRule="auto"/>
        <w:rPr>
          <w:color w:val="000000"/>
          <w:sz w:val="24"/>
        </w:rPr>
      </w:pPr>
      <w:r w:rsidRPr="00D62A9D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D62A9D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D62A9D">
      <w:pPr>
        <w:spacing w:line="360" w:lineRule="auto"/>
        <w:rPr>
          <w:color w:val="000000"/>
          <w:sz w:val="24"/>
        </w:rPr>
      </w:pPr>
      <w:r w:rsidRPr="00D62A9D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D62A9D">
        <w:rPr>
          <w:color w:val="000000"/>
          <w:sz w:val="24"/>
        </w:rPr>
        <w:t>Częstochowa</w:t>
      </w:r>
      <w:r w:rsidR="00756D37">
        <w:rPr>
          <w:color w:val="000000"/>
          <w:sz w:val="24"/>
        </w:rPr>
        <w:t xml:space="preserve">, 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62A9D" w:rsidRPr="00D62A9D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D62A9D" w:rsidRPr="00D62A9D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62A9D" w:rsidRPr="00D62A9D">
        <w:rPr>
          <w:b/>
          <w:color w:val="000000"/>
          <w:sz w:val="24"/>
        </w:rPr>
        <w:t xml:space="preserve">Dostawa </w:t>
      </w:r>
      <w:proofErr w:type="spellStart"/>
      <w:r w:rsidR="00D62A9D" w:rsidRPr="00D62A9D">
        <w:rPr>
          <w:b/>
          <w:color w:val="000000"/>
          <w:sz w:val="24"/>
        </w:rPr>
        <w:t>pełnoklatkowej</w:t>
      </w:r>
      <w:proofErr w:type="spellEnd"/>
      <w:r w:rsidR="00D62A9D" w:rsidRPr="00D62A9D">
        <w:rPr>
          <w:b/>
          <w:color w:val="000000"/>
          <w:sz w:val="24"/>
        </w:rPr>
        <w:t xml:space="preserve"> lustrzanki cyfrowej wraz z osprzętem dla Wydziału Zarządzania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D62A9D" w:rsidTr="006E308D">
        <w:trPr>
          <w:cantSplit/>
        </w:trPr>
        <w:tc>
          <w:tcPr>
            <w:tcW w:w="9640" w:type="dxa"/>
          </w:tcPr>
          <w:p w:rsidR="00D62A9D" w:rsidRDefault="00D62A9D" w:rsidP="006E308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D62A9D">
              <w:rPr>
                <w:sz w:val="24"/>
              </w:rPr>
              <w:t xml:space="preserve">Dostawa </w:t>
            </w:r>
            <w:proofErr w:type="spellStart"/>
            <w:r w:rsidRPr="00D62A9D">
              <w:rPr>
                <w:sz w:val="24"/>
              </w:rPr>
              <w:t>pełnoklatkowej</w:t>
            </w:r>
            <w:proofErr w:type="spellEnd"/>
            <w:r w:rsidRPr="00D62A9D">
              <w:rPr>
                <w:sz w:val="24"/>
              </w:rPr>
              <w:t xml:space="preserve"> lustrzanki cyfrowej wraz z osprzętem dla Wydziału Zarządzania Politechniki Częstochowskiej</w:t>
            </w:r>
          </w:p>
          <w:p w:rsidR="00D62A9D" w:rsidRDefault="00D62A9D" w:rsidP="006E308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62A9D">
              <w:rPr>
                <w:b/>
                <w:sz w:val="24"/>
              </w:rPr>
              <w:t>Grupa E Sp. z o. o.</w:t>
            </w:r>
          </w:p>
          <w:p w:rsidR="00D62A9D" w:rsidRDefault="00D62A9D" w:rsidP="006E308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62A9D">
              <w:rPr>
                <w:b/>
                <w:sz w:val="24"/>
              </w:rPr>
              <w:t>43-100</w:t>
            </w:r>
            <w:r>
              <w:rPr>
                <w:b/>
                <w:sz w:val="24"/>
              </w:rPr>
              <w:t xml:space="preserve"> </w:t>
            </w:r>
            <w:r w:rsidRPr="00D62A9D">
              <w:rPr>
                <w:b/>
                <w:sz w:val="24"/>
              </w:rPr>
              <w:t>Tychy</w:t>
            </w:r>
          </w:p>
          <w:p w:rsidR="00D62A9D" w:rsidRDefault="00D62A9D" w:rsidP="006E308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62A9D">
              <w:rPr>
                <w:b/>
                <w:sz w:val="24"/>
              </w:rPr>
              <w:t>Piwna</w:t>
            </w:r>
            <w:r>
              <w:rPr>
                <w:b/>
                <w:sz w:val="24"/>
              </w:rPr>
              <w:t xml:space="preserve"> </w:t>
            </w:r>
            <w:r w:rsidRPr="00D62A9D">
              <w:rPr>
                <w:b/>
                <w:sz w:val="24"/>
              </w:rPr>
              <w:t>32</w:t>
            </w:r>
          </w:p>
          <w:p w:rsidR="00D62A9D" w:rsidRDefault="00D62A9D" w:rsidP="006E308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62A9D">
              <w:rPr>
                <w:b/>
                <w:sz w:val="24"/>
              </w:rPr>
              <w:t>23 419.20 zł</w:t>
            </w:r>
          </w:p>
          <w:p w:rsidR="00D62A9D" w:rsidRPr="00253031" w:rsidRDefault="00D62A9D" w:rsidP="006E308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D62A9D" w:rsidRDefault="00D62A9D" w:rsidP="006E308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D62A9D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313"/>
        <w:gridCol w:w="1515"/>
        <w:gridCol w:w="1701"/>
        <w:gridCol w:w="1842"/>
        <w:gridCol w:w="1560"/>
      </w:tblGrid>
      <w:tr w:rsidR="00277150" w:rsidRPr="00C63DA0" w:rsidTr="00277150">
        <w:tc>
          <w:tcPr>
            <w:tcW w:w="747" w:type="dxa"/>
            <w:shd w:val="clear" w:color="auto" w:fill="auto"/>
            <w:vAlign w:val="center"/>
          </w:tcPr>
          <w:p w:rsidR="00277150" w:rsidRPr="00C63DA0" w:rsidRDefault="0027715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277150" w:rsidRPr="00C63DA0" w:rsidRDefault="0027715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277150" w:rsidRPr="00C63DA0" w:rsidRDefault="00277150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277150" w:rsidRPr="00C63DA0" w:rsidRDefault="0027715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2A9D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77150" w:rsidRPr="00C63DA0" w:rsidRDefault="0027715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2A9D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77150" w:rsidRPr="00C63DA0" w:rsidRDefault="0027715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2A9D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77150" w:rsidRPr="00C63DA0" w:rsidRDefault="0027715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77150" w:rsidRPr="00C63DA0" w:rsidTr="00277150">
        <w:tc>
          <w:tcPr>
            <w:tcW w:w="747" w:type="dxa"/>
            <w:shd w:val="clear" w:color="auto" w:fill="auto"/>
            <w:vAlign w:val="center"/>
          </w:tcPr>
          <w:p w:rsidR="00277150" w:rsidRPr="00C63DA0" w:rsidRDefault="00277150" w:rsidP="006E3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2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277150" w:rsidRPr="00C63DA0" w:rsidRDefault="00277150" w:rsidP="006E308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2A9D">
              <w:rPr>
                <w:rFonts w:ascii="Times New Roman" w:hAnsi="Times New Roman" w:cs="Times New Roman"/>
                <w:bCs/>
                <w:sz w:val="18"/>
                <w:szCs w:val="18"/>
              </w:rPr>
              <w:t>Grupa E Sp. z o. o.</w:t>
            </w:r>
          </w:p>
          <w:p w:rsidR="00277150" w:rsidRPr="00C63DA0" w:rsidRDefault="00277150" w:rsidP="006E308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2A9D">
              <w:rPr>
                <w:rFonts w:ascii="Times New Roman" w:hAnsi="Times New Roman" w:cs="Times New Roman"/>
                <w:bCs/>
                <w:sz w:val="18"/>
                <w:szCs w:val="18"/>
              </w:rPr>
              <w:t>Piwna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2A9D">
              <w:rPr>
                <w:rFonts w:ascii="Times New Roman" w:hAnsi="Times New Roman" w:cs="Times New Roman"/>
                <w:bCs/>
                <w:sz w:val="18"/>
                <w:szCs w:val="18"/>
              </w:rPr>
              <w:t>32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77150" w:rsidRPr="00C63DA0" w:rsidRDefault="00277150" w:rsidP="006E308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2A9D">
              <w:rPr>
                <w:rFonts w:ascii="Times New Roman" w:hAnsi="Times New Roman" w:cs="Times New Roman"/>
                <w:bCs/>
                <w:sz w:val="18"/>
                <w:szCs w:val="18"/>
              </w:rPr>
              <w:t>43-100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2A9D">
              <w:rPr>
                <w:rFonts w:ascii="Times New Roman" w:hAnsi="Times New Roman" w:cs="Times New Roman"/>
                <w:bCs/>
                <w:sz w:val="18"/>
                <w:szCs w:val="18"/>
              </w:rPr>
              <w:t>Tychy</w:t>
            </w:r>
          </w:p>
          <w:p w:rsidR="00277150" w:rsidRPr="00C63DA0" w:rsidRDefault="00277150" w:rsidP="006E3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62A9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277150" w:rsidRPr="00C63DA0" w:rsidRDefault="00277150" w:rsidP="006E3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2A9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77150" w:rsidRPr="00C63DA0" w:rsidRDefault="00277150" w:rsidP="006E3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2A9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77150" w:rsidRPr="00C63DA0" w:rsidRDefault="00277150" w:rsidP="006E3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2A9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77150" w:rsidRPr="00C63DA0" w:rsidRDefault="00277150" w:rsidP="006E3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2A9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77150" w:rsidRPr="00C63DA0" w:rsidTr="00277150">
        <w:tc>
          <w:tcPr>
            <w:tcW w:w="747" w:type="dxa"/>
            <w:shd w:val="clear" w:color="auto" w:fill="auto"/>
            <w:vAlign w:val="center"/>
          </w:tcPr>
          <w:p w:rsidR="00277150" w:rsidRPr="00C63DA0" w:rsidRDefault="00277150" w:rsidP="006E3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2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277150" w:rsidRPr="00C63DA0" w:rsidRDefault="00277150" w:rsidP="006E308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2A9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RIMEX Łukasz </w:t>
            </w:r>
            <w:proofErr w:type="spellStart"/>
            <w:r w:rsidRPr="00D62A9D">
              <w:rPr>
                <w:rFonts w:ascii="Times New Roman" w:hAnsi="Times New Roman" w:cs="Times New Roman"/>
                <w:bCs/>
                <w:sz w:val="18"/>
                <w:szCs w:val="18"/>
              </w:rPr>
              <w:t>Rypień</w:t>
            </w:r>
            <w:proofErr w:type="spellEnd"/>
          </w:p>
          <w:p w:rsidR="00277150" w:rsidRPr="00C63DA0" w:rsidRDefault="00277150" w:rsidP="006E308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2A9D">
              <w:rPr>
                <w:rFonts w:ascii="Times New Roman" w:hAnsi="Times New Roman" w:cs="Times New Roman"/>
                <w:bCs/>
                <w:sz w:val="18"/>
                <w:szCs w:val="18"/>
              </w:rPr>
              <w:t>Słowackiego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2A9D">
              <w:rPr>
                <w:rFonts w:ascii="Times New Roman" w:hAnsi="Times New Roman" w:cs="Times New Roman"/>
                <w:bCs/>
                <w:sz w:val="18"/>
                <w:szCs w:val="18"/>
              </w:rPr>
              <w:t>49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77150" w:rsidRPr="00C63DA0" w:rsidRDefault="00277150" w:rsidP="006E308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2A9D">
              <w:rPr>
                <w:rFonts w:ascii="Times New Roman" w:hAnsi="Times New Roman" w:cs="Times New Roman"/>
                <w:bCs/>
                <w:sz w:val="18"/>
                <w:szCs w:val="18"/>
              </w:rPr>
              <w:t>05-075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2A9D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277150" w:rsidRPr="00C63DA0" w:rsidRDefault="00277150" w:rsidP="006E3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62A9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277150" w:rsidRPr="00C63DA0" w:rsidRDefault="00277150" w:rsidP="006E3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2A9D">
              <w:rPr>
                <w:rFonts w:ascii="Times New Roman" w:hAnsi="Times New Roman" w:cs="Times New Roman"/>
                <w:sz w:val="18"/>
                <w:szCs w:val="18"/>
              </w:rPr>
              <w:t xml:space="preserve">  59,14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77150" w:rsidRPr="00C63DA0" w:rsidRDefault="00277150" w:rsidP="006E3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2A9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77150" w:rsidRPr="00C63DA0" w:rsidRDefault="00277150" w:rsidP="006E3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2A9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77150" w:rsidRPr="00C63DA0" w:rsidRDefault="00277150" w:rsidP="006E3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2A9D">
              <w:rPr>
                <w:rFonts w:ascii="Times New Roman" w:hAnsi="Times New Roman" w:cs="Times New Roman"/>
                <w:sz w:val="18"/>
                <w:szCs w:val="18"/>
              </w:rPr>
              <w:t xml:space="preserve">  79,14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bookmarkEnd w:id="0"/>
    <w:p w:rsidR="00C85A89" w:rsidRDefault="00D62A9D">
      <w:pPr>
        <w:pStyle w:val="Nagwek"/>
        <w:tabs>
          <w:tab w:val="clear" w:pos="4536"/>
        </w:tabs>
        <w:jc w:val="both"/>
        <w:rPr>
          <w:sz w:val="24"/>
        </w:rPr>
      </w:pPr>
      <w:r w:rsidRPr="00D62A9D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D62A9D">
        <w:rPr>
          <w:sz w:val="24"/>
        </w:rPr>
        <w:t>2019-10-22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2AA6" w:rsidRDefault="00E22AA6">
      <w:r>
        <w:separator/>
      </w:r>
    </w:p>
  </w:endnote>
  <w:endnote w:type="continuationSeparator" w:id="0">
    <w:p w:rsidR="00E22AA6" w:rsidRDefault="00E22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A9D" w:rsidRDefault="00D62A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277150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7715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7715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A9D" w:rsidRDefault="00D62A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2AA6" w:rsidRDefault="00E22AA6">
      <w:r>
        <w:separator/>
      </w:r>
    </w:p>
  </w:footnote>
  <w:footnote w:type="continuationSeparator" w:id="0">
    <w:p w:rsidR="00E22AA6" w:rsidRDefault="00E22A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A9D" w:rsidRDefault="00D62A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A9D" w:rsidRDefault="00D62A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A9D" w:rsidRDefault="00D62A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2AA6"/>
    <w:rsid w:val="00140696"/>
    <w:rsid w:val="00253031"/>
    <w:rsid w:val="00277150"/>
    <w:rsid w:val="00377700"/>
    <w:rsid w:val="005C147E"/>
    <w:rsid w:val="007118AF"/>
    <w:rsid w:val="007124E4"/>
    <w:rsid w:val="00745012"/>
    <w:rsid w:val="00756D37"/>
    <w:rsid w:val="0087722C"/>
    <w:rsid w:val="00987E41"/>
    <w:rsid w:val="00C63DA0"/>
    <w:rsid w:val="00C85A89"/>
    <w:rsid w:val="00D5444F"/>
    <w:rsid w:val="00D62A9D"/>
    <w:rsid w:val="00E22AA6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C261507-A098-433D-B04C-CA580662A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56D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56D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2019-10-22T07:36:00Z</cp:lastPrinted>
  <dcterms:created xsi:type="dcterms:W3CDTF">2019-10-22T08:54:00Z</dcterms:created>
  <dcterms:modified xsi:type="dcterms:W3CDTF">2019-10-22T08:54:00Z</dcterms:modified>
</cp:coreProperties>
</file>