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664BE">
      <w:pPr>
        <w:spacing w:line="360" w:lineRule="auto"/>
        <w:rPr>
          <w:b/>
          <w:bCs/>
          <w:color w:val="000000"/>
          <w:sz w:val="24"/>
        </w:rPr>
      </w:pPr>
      <w:r w:rsidRPr="00E664B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664BE">
      <w:pPr>
        <w:spacing w:line="360" w:lineRule="auto"/>
        <w:rPr>
          <w:color w:val="000000"/>
          <w:sz w:val="24"/>
        </w:rPr>
      </w:pPr>
      <w:r w:rsidRPr="00E664B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664B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664BE">
      <w:pPr>
        <w:spacing w:line="360" w:lineRule="auto"/>
        <w:rPr>
          <w:color w:val="000000"/>
          <w:sz w:val="24"/>
        </w:rPr>
      </w:pPr>
      <w:r w:rsidRPr="00E664B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664B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664B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664BE" w:rsidRPr="00E664B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664BE" w:rsidRPr="00E664B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664BE" w:rsidRPr="00E664BE">
        <w:rPr>
          <w:b/>
          <w:color w:val="000000"/>
          <w:sz w:val="24"/>
        </w:rPr>
        <w:t>Druk indeksów studenta oraz teczek do akt studenta dla jednostek organizacyjnych Politechniki Częstochowskiej</w:t>
      </w:r>
      <w:r w:rsidR="001108C3">
        <w:rPr>
          <w:b/>
          <w:color w:val="000000"/>
          <w:sz w:val="24"/>
        </w:rPr>
        <w:t xml:space="preserve">, </w:t>
      </w:r>
      <w:proofErr w:type="spellStart"/>
      <w:r w:rsidR="001108C3">
        <w:rPr>
          <w:b/>
          <w:color w:val="000000"/>
          <w:sz w:val="24"/>
        </w:rPr>
        <w:t>spr</w:t>
      </w:r>
      <w:proofErr w:type="spellEnd"/>
      <w:r w:rsidR="001108C3">
        <w:rPr>
          <w:b/>
          <w:color w:val="000000"/>
          <w:sz w:val="24"/>
        </w:rPr>
        <w:t>. nr rej. ZP/U-33/19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664BE" w:rsidTr="00B04517">
        <w:trPr>
          <w:cantSplit/>
        </w:trPr>
        <w:tc>
          <w:tcPr>
            <w:tcW w:w="9640" w:type="dxa"/>
          </w:tcPr>
          <w:p w:rsidR="00E664BE" w:rsidRDefault="00E664BE" w:rsidP="00B045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4BE">
              <w:rPr>
                <w:b/>
                <w:sz w:val="24"/>
              </w:rPr>
              <w:t>Firma Poligraficzno-Introligatorska 'Udziałowiec" Sp. z o.o.</w:t>
            </w:r>
          </w:p>
          <w:p w:rsidR="00E664BE" w:rsidRDefault="00E664BE" w:rsidP="00B045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4BE">
              <w:rPr>
                <w:b/>
                <w:sz w:val="24"/>
              </w:rPr>
              <w:t>42-256</w:t>
            </w:r>
            <w:r>
              <w:rPr>
                <w:b/>
                <w:sz w:val="24"/>
              </w:rPr>
              <w:t xml:space="preserve"> </w:t>
            </w:r>
            <w:r w:rsidRPr="00E664BE">
              <w:rPr>
                <w:b/>
                <w:sz w:val="24"/>
              </w:rPr>
              <w:t>Olsztyn</w:t>
            </w:r>
          </w:p>
          <w:p w:rsidR="00E664BE" w:rsidRDefault="00E664BE" w:rsidP="00B0451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4BE">
              <w:rPr>
                <w:b/>
                <w:sz w:val="24"/>
              </w:rPr>
              <w:t>Narcyzowa</w:t>
            </w:r>
            <w:r>
              <w:rPr>
                <w:b/>
                <w:sz w:val="24"/>
              </w:rPr>
              <w:t xml:space="preserve"> </w:t>
            </w:r>
            <w:r w:rsidRPr="00E664BE">
              <w:rPr>
                <w:b/>
                <w:sz w:val="24"/>
              </w:rPr>
              <w:t>2</w:t>
            </w:r>
          </w:p>
          <w:p w:rsidR="00E664BE" w:rsidRDefault="00E664BE" w:rsidP="00B0451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1108C3">
              <w:rPr>
                <w:b/>
                <w:sz w:val="24"/>
              </w:rPr>
              <w:t>17 662,</w:t>
            </w:r>
            <w:r w:rsidRPr="00E664BE">
              <w:rPr>
                <w:b/>
                <w:sz w:val="24"/>
              </w:rPr>
              <w:t>80 zł</w:t>
            </w:r>
            <w:r w:rsidR="001108C3">
              <w:rPr>
                <w:b/>
                <w:sz w:val="24"/>
              </w:rPr>
              <w:t xml:space="preserve"> brutto</w:t>
            </w:r>
          </w:p>
          <w:p w:rsidR="00E664BE" w:rsidRPr="00253031" w:rsidRDefault="00E664BE" w:rsidP="00B0451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664BE" w:rsidRDefault="00E664BE" w:rsidP="00B0451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664BE">
              <w:rPr>
                <w:sz w:val="24"/>
              </w:rPr>
              <w:t>Wybrana oferta jest jedyną ofertą jaka wpłyn</w:t>
            </w:r>
            <w:r w:rsidR="001108C3">
              <w:rPr>
                <w:sz w:val="24"/>
              </w:rPr>
              <w:t>ęła w przedmiotowym postępowaniu</w:t>
            </w:r>
            <w:r w:rsidRPr="00E664BE">
              <w:rPr>
                <w:sz w:val="24"/>
              </w:rPr>
              <w:t xml:space="preserve"> </w:t>
            </w:r>
            <w:r w:rsidR="001108C3">
              <w:rPr>
                <w:sz w:val="24"/>
              </w:rPr>
              <w:t xml:space="preserve">                     </w:t>
            </w:r>
            <w:r w:rsidRPr="00E664BE">
              <w:rPr>
                <w:sz w:val="24"/>
              </w:rPr>
              <w:t>i jednocześnie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082"/>
        <w:gridCol w:w="1984"/>
        <w:gridCol w:w="2410"/>
      </w:tblGrid>
      <w:tr w:rsidR="001108C3" w:rsidRPr="00C63DA0" w:rsidTr="001108C3">
        <w:tc>
          <w:tcPr>
            <w:tcW w:w="540" w:type="dxa"/>
            <w:shd w:val="clear" w:color="auto" w:fill="auto"/>
            <w:vAlign w:val="center"/>
          </w:tcPr>
          <w:p w:rsidR="001108C3" w:rsidRPr="00C63DA0" w:rsidRDefault="001108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108C3" w:rsidRPr="00C63DA0" w:rsidRDefault="001108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108C3" w:rsidRPr="00C63DA0" w:rsidRDefault="001108C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108C3" w:rsidRPr="00C63DA0" w:rsidRDefault="001108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4B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08C3" w:rsidRPr="00C63DA0" w:rsidRDefault="001108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4BE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108C3" w:rsidRPr="00C63DA0" w:rsidRDefault="001108C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108C3" w:rsidRPr="00C63DA0" w:rsidTr="001108C3">
        <w:tc>
          <w:tcPr>
            <w:tcW w:w="540" w:type="dxa"/>
            <w:shd w:val="clear" w:color="auto" w:fill="auto"/>
            <w:vAlign w:val="center"/>
          </w:tcPr>
          <w:p w:rsidR="001108C3" w:rsidRPr="00C63DA0" w:rsidRDefault="001108C3" w:rsidP="00B045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4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108C3" w:rsidRPr="00C63DA0" w:rsidRDefault="001108C3" w:rsidP="00B045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4BE">
              <w:rPr>
                <w:rFonts w:ascii="Times New Roman" w:hAnsi="Times New Roman" w:cs="Times New Roman"/>
                <w:bCs/>
                <w:sz w:val="18"/>
                <w:szCs w:val="18"/>
              </w:rPr>
              <w:t>Firma Poligraficzno-Introligatorska 'Udziałowiec" Sp. z o.o.</w:t>
            </w:r>
          </w:p>
          <w:p w:rsidR="001108C3" w:rsidRPr="00C63DA0" w:rsidRDefault="001108C3" w:rsidP="00B045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4BE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4B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08C3" w:rsidRPr="00C63DA0" w:rsidRDefault="001108C3" w:rsidP="00B045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64BE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64BE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1108C3" w:rsidRPr="00C63DA0" w:rsidRDefault="001108C3" w:rsidP="00B045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664B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108C3" w:rsidRPr="00C63DA0" w:rsidRDefault="001108C3" w:rsidP="00B045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4BE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08C3" w:rsidRPr="00C63DA0" w:rsidRDefault="001108C3" w:rsidP="00B045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4B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108C3" w:rsidRPr="00C63DA0" w:rsidRDefault="001108C3" w:rsidP="00B045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4B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664BE">
      <w:pPr>
        <w:pStyle w:val="Nagwek"/>
        <w:tabs>
          <w:tab w:val="clear" w:pos="4536"/>
        </w:tabs>
        <w:jc w:val="both"/>
        <w:rPr>
          <w:sz w:val="24"/>
        </w:rPr>
      </w:pPr>
      <w:bookmarkStart w:id="0" w:name="_GoBack"/>
      <w:bookmarkEnd w:id="0"/>
      <w:r w:rsidRPr="004213AB">
        <w:rPr>
          <w:sz w:val="24"/>
        </w:rPr>
        <w:t>Częstochowa</w:t>
      </w:r>
      <w:r w:rsidR="00C85A89" w:rsidRPr="004213AB">
        <w:rPr>
          <w:sz w:val="24"/>
        </w:rPr>
        <w:t xml:space="preserve"> dnia: </w:t>
      </w:r>
      <w:r w:rsidR="00B63E41" w:rsidRPr="004213AB">
        <w:rPr>
          <w:sz w:val="24"/>
        </w:rPr>
        <w:t>2019-10-22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6D6" w:rsidRDefault="003656D6">
      <w:r>
        <w:separator/>
      </w:r>
    </w:p>
  </w:endnote>
  <w:endnote w:type="continuationSeparator" w:id="0">
    <w:p w:rsidR="003656D6" w:rsidRDefault="00365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4BE" w:rsidRDefault="00E66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4213A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213A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213A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4BE" w:rsidRDefault="00E664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6D6" w:rsidRDefault="003656D6">
      <w:r>
        <w:separator/>
      </w:r>
    </w:p>
  </w:footnote>
  <w:footnote w:type="continuationSeparator" w:id="0">
    <w:p w:rsidR="003656D6" w:rsidRDefault="00365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4BE" w:rsidRDefault="00E66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4BE" w:rsidRDefault="00E664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4BE" w:rsidRDefault="00E664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6D6"/>
    <w:rsid w:val="001108C3"/>
    <w:rsid w:val="00140696"/>
    <w:rsid w:val="00253031"/>
    <w:rsid w:val="003656D6"/>
    <w:rsid w:val="00377700"/>
    <w:rsid w:val="004213AB"/>
    <w:rsid w:val="005C147E"/>
    <w:rsid w:val="007118AF"/>
    <w:rsid w:val="007124E4"/>
    <w:rsid w:val="00745012"/>
    <w:rsid w:val="0087722C"/>
    <w:rsid w:val="00987E41"/>
    <w:rsid w:val="00B63E41"/>
    <w:rsid w:val="00C63DA0"/>
    <w:rsid w:val="00C85A89"/>
    <w:rsid w:val="00D5444F"/>
    <w:rsid w:val="00E664BE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11C127-649F-4297-98E0-E61891E0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213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213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2019-10-22T07:07:00Z</cp:lastPrinted>
  <dcterms:created xsi:type="dcterms:W3CDTF">2019-10-22T07:08:00Z</dcterms:created>
  <dcterms:modified xsi:type="dcterms:W3CDTF">2019-10-22T07:08:00Z</dcterms:modified>
</cp:coreProperties>
</file>