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82DA9" w:rsidRPr="00E82DA9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82DA9" w:rsidRPr="00E82DA9">
        <w:rPr>
          <w:rFonts w:ascii="Times New Roman" w:hAnsi="Times New Roman"/>
          <w:b/>
        </w:rPr>
        <w:t>ZP/D-49/A/19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82DA9" w:rsidRPr="00E82DA9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82DA9" w:rsidRPr="00E82DA9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E82DA9" w:rsidRPr="00E82DA9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82DA9" w:rsidRPr="00E82DA9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E82DA9" w:rsidRPr="00E82DA9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82DA9" w:rsidRPr="00E82DA9">
        <w:rPr>
          <w:rFonts w:ascii="Times New Roman" w:hAnsi="Times New Roman"/>
        </w:rPr>
        <w:t>(</w:t>
      </w:r>
      <w:proofErr w:type="spellStart"/>
      <w:r w:rsidR="00E82DA9" w:rsidRPr="00E82DA9">
        <w:rPr>
          <w:rFonts w:ascii="Times New Roman" w:hAnsi="Times New Roman"/>
        </w:rPr>
        <w:t>t.j</w:t>
      </w:r>
      <w:proofErr w:type="spellEnd"/>
      <w:r w:rsidR="00E82DA9" w:rsidRPr="00E82DA9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82DA9" w:rsidRPr="00E82DA9">
        <w:rPr>
          <w:rFonts w:ascii="Times New Roman" w:hAnsi="Times New Roman"/>
          <w:b/>
        </w:rPr>
        <w:t xml:space="preserve">Dostawa </w:t>
      </w:r>
      <w:bookmarkStart w:id="0" w:name="_GoBack"/>
      <w:bookmarkEnd w:id="0"/>
      <w:r w:rsidR="00E82DA9" w:rsidRPr="00E82DA9">
        <w:rPr>
          <w:rFonts w:ascii="Times New Roman" w:hAnsi="Times New Roman"/>
          <w:b/>
        </w:rPr>
        <w:t>lustrzanki cyfrowej z obiektywem dla  Wydziału Zarządzania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82DA9" w:rsidRPr="00E82DA9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31942" w:rsidRDefault="00431942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31942" w:rsidRPr="000247FF" w:rsidRDefault="00431942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AC5" w:rsidRDefault="00114AC5" w:rsidP="0038231F">
      <w:pPr>
        <w:spacing w:after="0" w:line="240" w:lineRule="auto"/>
      </w:pPr>
      <w:r>
        <w:separator/>
      </w:r>
    </w:p>
  </w:endnote>
  <w:endnote w:type="continuationSeparator" w:id="0">
    <w:p w:rsidR="00114AC5" w:rsidRDefault="00114A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DA9" w:rsidRDefault="00E82D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25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25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DA9" w:rsidRDefault="00E82D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AC5" w:rsidRDefault="00114AC5" w:rsidP="0038231F">
      <w:pPr>
        <w:spacing w:after="0" w:line="240" w:lineRule="auto"/>
      </w:pPr>
      <w:r>
        <w:separator/>
      </w:r>
    </w:p>
  </w:footnote>
  <w:footnote w:type="continuationSeparator" w:id="0">
    <w:p w:rsidR="00114AC5" w:rsidRDefault="00114AC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DA9" w:rsidRDefault="00E82D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DA9" w:rsidRDefault="00E82D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DA9" w:rsidRDefault="00E82D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4AC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14AC5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1942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B3256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2DA9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6449926-12D8-4684-906E-756DE7DFF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CD35B-1672-48BD-BDEE-5D848C64B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2019-10-21T06:47:00Z</dcterms:created>
  <dcterms:modified xsi:type="dcterms:W3CDTF">2019-10-21T06:47:00Z</dcterms:modified>
</cp:coreProperties>
</file>