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54EC3" w:rsidRPr="00854EC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54EC3" w:rsidRPr="00854EC3">
        <w:rPr>
          <w:rFonts w:ascii="Times New Roman" w:hAnsi="Times New Roman"/>
          <w:b/>
        </w:rPr>
        <w:t>ZP/D-48/A/19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54EC3" w:rsidRPr="00854EC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54EC3" w:rsidRPr="00854EC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54EC3" w:rsidRPr="00854EC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54EC3" w:rsidRPr="00854EC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54EC3" w:rsidRPr="00854EC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54EC3" w:rsidRPr="00854EC3">
        <w:rPr>
          <w:rFonts w:ascii="Times New Roman" w:hAnsi="Times New Roman"/>
        </w:rPr>
        <w:t>(</w:t>
      </w:r>
      <w:proofErr w:type="spellStart"/>
      <w:r w:rsidR="00854EC3" w:rsidRPr="00854EC3">
        <w:rPr>
          <w:rFonts w:ascii="Times New Roman" w:hAnsi="Times New Roman"/>
        </w:rPr>
        <w:t>t.j</w:t>
      </w:r>
      <w:proofErr w:type="spellEnd"/>
      <w:r w:rsidR="00854EC3" w:rsidRPr="00854EC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B214B">
        <w:rPr>
          <w:rFonts w:ascii="Times New Roman" w:hAnsi="Times New Roman"/>
          <w:b/>
        </w:rPr>
        <w:t>Doposaż</w:t>
      </w:r>
      <w:bookmarkStart w:id="0" w:name="_GoBack"/>
      <w:bookmarkEnd w:id="0"/>
      <w:r w:rsidR="00854EC3" w:rsidRPr="00854EC3">
        <w:rPr>
          <w:rFonts w:ascii="Times New Roman" w:hAnsi="Times New Roman"/>
          <w:b/>
        </w:rPr>
        <w:t>enie  systemu pomiarowego ARAMIS  dla  Wydziału Budownictwa 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54EC3" w:rsidRPr="00854EC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651FC1" w:rsidRDefault="00651FC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51FC1" w:rsidRPr="00F90CD1" w:rsidRDefault="00651FC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51FC1" w:rsidRDefault="00651FC1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51FC1" w:rsidRDefault="00651FC1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51FC1" w:rsidRPr="00F8042D" w:rsidRDefault="00651FC1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385" w:rsidRDefault="00C92385" w:rsidP="0038231F">
      <w:pPr>
        <w:spacing w:after="0" w:line="240" w:lineRule="auto"/>
      </w:pPr>
      <w:r>
        <w:separator/>
      </w:r>
    </w:p>
  </w:endnote>
  <w:endnote w:type="continuationSeparator" w:id="0">
    <w:p w:rsidR="00C92385" w:rsidRDefault="00C923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EC3" w:rsidRDefault="00854E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B214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B21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EC3" w:rsidRDefault="00854E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385" w:rsidRDefault="00C92385" w:rsidP="0038231F">
      <w:pPr>
        <w:spacing w:after="0" w:line="240" w:lineRule="auto"/>
      </w:pPr>
      <w:r>
        <w:separator/>
      </w:r>
    </w:p>
  </w:footnote>
  <w:footnote w:type="continuationSeparator" w:id="0">
    <w:p w:rsidR="00C92385" w:rsidRDefault="00C923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EC3" w:rsidRDefault="00854E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EC3" w:rsidRDefault="00854E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EC3" w:rsidRDefault="00854E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38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1FC1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4EC3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385"/>
    <w:rsid w:val="00CD0851"/>
    <w:rsid w:val="00D23F3D"/>
    <w:rsid w:val="00D34D9A"/>
    <w:rsid w:val="00D409DE"/>
    <w:rsid w:val="00D42C9B"/>
    <w:rsid w:val="00D531D5"/>
    <w:rsid w:val="00D7532C"/>
    <w:rsid w:val="00DA6EC7"/>
    <w:rsid w:val="00DB214B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82AAAF"/>
  <w15:docId w15:val="{E6832CA4-B548-4D9C-AE23-6EAC5C307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DE6DF-B94C-4170-AE10-96EDCA230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2019-10-18T10:07:00Z</dcterms:created>
  <dcterms:modified xsi:type="dcterms:W3CDTF">2019-10-18T10:07:00Z</dcterms:modified>
</cp:coreProperties>
</file>