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A26864">
        <w:rPr>
          <w:rFonts w:ascii="Tahoma" w:hAnsi="Tahoma" w:cs="Tahoma"/>
          <w:b/>
        </w:rPr>
        <w:t>ZP/D-47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BBE" w:rsidRDefault="00DF4BBE">
      <w:r>
        <w:separator/>
      </w:r>
    </w:p>
  </w:endnote>
  <w:endnote w:type="continuationSeparator" w:id="0">
    <w:p w:rsidR="00DF4BBE" w:rsidRDefault="00DF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BBE" w:rsidRDefault="00DF4BBE">
      <w:r>
        <w:separator/>
      </w:r>
    </w:p>
  </w:footnote>
  <w:footnote w:type="continuationSeparator" w:id="0">
    <w:p w:rsidR="00DF4BBE" w:rsidRDefault="00DF4BBE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26864"/>
    <w:rsid w:val="00AE69AC"/>
    <w:rsid w:val="00B46E99"/>
    <w:rsid w:val="00C2068F"/>
    <w:rsid w:val="00D27AC5"/>
    <w:rsid w:val="00DB1138"/>
    <w:rsid w:val="00DB15C6"/>
    <w:rsid w:val="00DF4BBE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F1E7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2019-09-17T11:37:00Z</cp:lastPrinted>
  <dcterms:created xsi:type="dcterms:W3CDTF">2019-10-16T11:46:00Z</dcterms:created>
  <dcterms:modified xsi:type="dcterms:W3CDTF">2019-10-16T11:46:00Z</dcterms:modified>
</cp:coreProperties>
</file>