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85D6D" w:rsidRPr="00985D6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5D6D" w:rsidRPr="00985D6D">
        <w:rPr>
          <w:rFonts w:ascii="Times New Roman" w:hAnsi="Times New Roman"/>
          <w:b/>
        </w:rPr>
        <w:t>ZP/D-47/A/19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D6D" w:rsidRPr="00985D6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D6D" w:rsidRPr="00985D6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85D6D" w:rsidRPr="00985D6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5D6D" w:rsidRPr="00985D6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85D6D" w:rsidRPr="00985D6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85D6D" w:rsidRPr="00985D6D">
        <w:rPr>
          <w:rFonts w:ascii="Times New Roman" w:hAnsi="Times New Roman"/>
        </w:rPr>
        <w:t>(</w:t>
      </w:r>
      <w:proofErr w:type="spellStart"/>
      <w:r w:rsidR="00985D6D" w:rsidRPr="00985D6D">
        <w:rPr>
          <w:rFonts w:ascii="Times New Roman" w:hAnsi="Times New Roman"/>
        </w:rPr>
        <w:t>t.j</w:t>
      </w:r>
      <w:proofErr w:type="spellEnd"/>
      <w:r w:rsidR="00985D6D" w:rsidRPr="00985D6D">
        <w:rPr>
          <w:rFonts w:ascii="Times New Roman" w:hAnsi="Times New Roman"/>
        </w:rPr>
        <w:t xml:space="preserve">. Dz. U. z  2018 r. poz. 1986 z </w:t>
      </w:r>
      <w:proofErr w:type="spellStart"/>
      <w:r w:rsidR="00985D6D" w:rsidRPr="00985D6D">
        <w:rPr>
          <w:rFonts w:ascii="Times New Roman" w:hAnsi="Times New Roman"/>
        </w:rPr>
        <w:t>późn</w:t>
      </w:r>
      <w:proofErr w:type="spellEnd"/>
      <w:r w:rsidR="00985D6D" w:rsidRPr="00985D6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85D6D" w:rsidRPr="00985D6D">
        <w:rPr>
          <w:rFonts w:ascii="Times New Roman" w:hAnsi="Times New Roman"/>
          <w:b/>
        </w:rPr>
        <w:t>Dostawa aparatury badawczej i pomiarowej dla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85D6D" w:rsidRPr="00985D6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03D" w:rsidRDefault="00B3003D" w:rsidP="0038231F">
      <w:pPr>
        <w:spacing w:after="0" w:line="240" w:lineRule="auto"/>
      </w:pPr>
      <w:r>
        <w:separator/>
      </w:r>
    </w:p>
  </w:endnote>
  <w:endnote w:type="continuationSeparator" w:id="0">
    <w:p w:rsidR="00B3003D" w:rsidRDefault="00B30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6D" w:rsidRDefault="009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6A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6A4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6D" w:rsidRDefault="009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03D" w:rsidRDefault="00B3003D" w:rsidP="0038231F">
      <w:pPr>
        <w:spacing w:after="0" w:line="240" w:lineRule="auto"/>
      </w:pPr>
      <w:r>
        <w:separator/>
      </w:r>
    </w:p>
  </w:footnote>
  <w:footnote w:type="continuationSeparator" w:id="0">
    <w:p w:rsidR="00B3003D" w:rsidRDefault="00B300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6D" w:rsidRDefault="009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6D" w:rsidRDefault="00985D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D6D" w:rsidRDefault="009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03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6A4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5D6D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003D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0AC98E"/>
  <w15:docId w15:val="{8D85E44D-6E0A-40AE-A6F4-9C7513C1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14459-E1AC-45A5-9EC6-51A995DC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2019-10-17T11:42:00Z</cp:lastPrinted>
  <dcterms:created xsi:type="dcterms:W3CDTF">2019-10-17T11:42:00Z</dcterms:created>
  <dcterms:modified xsi:type="dcterms:W3CDTF">2019-10-17T11:42:00Z</dcterms:modified>
</cp:coreProperties>
</file>