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329E4" w:rsidRPr="007329E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329E4" w:rsidRPr="007329E4">
        <w:rPr>
          <w:rFonts w:ascii="Times New Roman" w:hAnsi="Times New Roman"/>
          <w:b/>
        </w:rPr>
        <w:t>ZP/D-44/A/19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29E4" w:rsidRPr="007329E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29E4" w:rsidRPr="007329E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329E4" w:rsidRPr="007329E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29E4" w:rsidRPr="007329E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329E4" w:rsidRPr="007329E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29E4" w:rsidRPr="007329E4">
        <w:rPr>
          <w:rFonts w:ascii="Times New Roman" w:hAnsi="Times New Roman"/>
        </w:rPr>
        <w:t>(</w:t>
      </w:r>
      <w:proofErr w:type="spellStart"/>
      <w:r w:rsidR="007329E4" w:rsidRPr="007329E4">
        <w:rPr>
          <w:rFonts w:ascii="Times New Roman" w:hAnsi="Times New Roman"/>
        </w:rPr>
        <w:t>t.j</w:t>
      </w:r>
      <w:proofErr w:type="spellEnd"/>
      <w:r w:rsidR="007329E4" w:rsidRPr="007329E4">
        <w:rPr>
          <w:rFonts w:ascii="Times New Roman" w:hAnsi="Times New Roman"/>
        </w:rPr>
        <w:t xml:space="preserve">. Dz. U. z  2018 r. poz. 1986 z </w:t>
      </w:r>
      <w:proofErr w:type="spellStart"/>
      <w:r w:rsidR="007329E4" w:rsidRPr="007329E4">
        <w:rPr>
          <w:rFonts w:ascii="Times New Roman" w:hAnsi="Times New Roman"/>
        </w:rPr>
        <w:t>późn</w:t>
      </w:r>
      <w:proofErr w:type="spellEnd"/>
      <w:r w:rsidR="007329E4" w:rsidRPr="007329E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29E4" w:rsidRPr="007329E4">
        <w:rPr>
          <w:rFonts w:ascii="Times New Roman" w:hAnsi="Times New Roman"/>
          <w:b/>
        </w:rPr>
        <w:t>Dostawa lampy błyskowej z systemem mocowania sufitowego dla  Wydziału Zarządzania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29E4" w:rsidRPr="007329E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96DB0" w:rsidRDefault="00A96DB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96DB0" w:rsidRDefault="00A96DB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96DB0" w:rsidRDefault="00A96DB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0F3" w:rsidRDefault="00EB60F3" w:rsidP="0038231F">
      <w:pPr>
        <w:spacing w:after="0" w:line="240" w:lineRule="auto"/>
      </w:pPr>
      <w:r>
        <w:separator/>
      </w:r>
    </w:p>
  </w:endnote>
  <w:endnote w:type="continuationSeparator" w:id="0">
    <w:p w:rsidR="00EB60F3" w:rsidRDefault="00EB60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E4" w:rsidRDefault="007329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6D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6D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E4" w:rsidRDefault="00732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0F3" w:rsidRDefault="00EB60F3" w:rsidP="0038231F">
      <w:pPr>
        <w:spacing w:after="0" w:line="240" w:lineRule="auto"/>
      </w:pPr>
      <w:r>
        <w:separator/>
      </w:r>
    </w:p>
  </w:footnote>
  <w:footnote w:type="continuationSeparator" w:id="0">
    <w:p w:rsidR="00EB60F3" w:rsidRDefault="00EB60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E4" w:rsidRDefault="00732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E4" w:rsidRDefault="007329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E4" w:rsidRDefault="00732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0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9E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6DB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0F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701426"/>
  <w15:docId w15:val="{C823EF9F-4EE0-41E9-B7C3-39CD0DD6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E6AF7-693B-46A4-9291-932ABA9A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2019-10-15T09:16:00Z</dcterms:created>
  <dcterms:modified xsi:type="dcterms:W3CDTF">2019-10-15T09:16:00Z</dcterms:modified>
</cp:coreProperties>
</file>