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37500">
      <w:pPr>
        <w:spacing w:line="360" w:lineRule="auto"/>
        <w:rPr>
          <w:b/>
          <w:bCs/>
          <w:color w:val="000000"/>
          <w:sz w:val="24"/>
        </w:rPr>
      </w:pPr>
      <w:r w:rsidRPr="00C3750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37500">
      <w:pPr>
        <w:spacing w:line="360" w:lineRule="auto"/>
        <w:rPr>
          <w:color w:val="000000"/>
          <w:sz w:val="24"/>
        </w:rPr>
      </w:pPr>
      <w:r w:rsidRPr="00C3750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3750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37500">
      <w:pPr>
        <w:spacing w:line="360" w:lineRule="auto"/>
        <w:rPr>
          <w:color w:val="000000"/>
          <w:sz w:val="24"/>
        </w:rPr>
      </w:pPr>
      <w:r w:rsidRPr="00C3750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3750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3750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37500" w:rsidRPr="00C3750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37500" w:rsidRPr="00C3750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37500" w:rsidRPr="00C37500">
        <w:rPr>
          <w:b/>
          <w:color w:val="000000"/>
          <w:sz w:val="24"/>
        </w:rPr>
        <w:t>Organizacja III Kongresu Informatyki Ekonomicznej wraz z konferencją naukową "Wiedza i technologie informacyjne w kreowaniu przedsiębiorczości"</w:t>
      </w:r>
      <w:r w:rsidR="005A5032">
        <w:rPr>
          <w:b/>
          <w:color w:val="000000"/>
          <w:sz w:val="24"/>
        </w:rPr>
        <w:t xml:space="preserve">, </w:t>
      </w:r>
      <w:proofErr w:type="spellStart"/>
      <w:r w:rsidR="005A5032">
        <w:rPr>
          <w:b/>
          <w:color w:val="000000"/>
          <w:sz w:val="24"/>
        </w:rPr>
        <w:t>spr</w:t>
      </w:r>
      <w:proofErr w:type="spellEnd"/>
      <w:r w:rsidR="005A5032">
        <w:rPr>
          <w:b/>
          <w:color w:val="000000"/>
          <w:sz w:val="24"/>
        </w:rPr>
        <w:t>. nr rej. ZP/US-11/19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37500" w:rsidTr="004611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37500" w:rsidRDefault="00C37500" w:rsidP="004611C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37500">
              <w:rPr>
                <w:b/>
                <w:sz w:val="24"/>
              </w:rPr>
              <w:t>"Jurajski Olsztyn" F.H.U. "VIKA" Aneta Kaczor</w:t>
            </w:r>
          </w:p>
          <w:p w:rsidR="00C37500" w:rsidRDefault="00C37500" w:rsidP="004611C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37500">
              <w:rPr>
                <w:b/>
                <w:sz w:val="24"/>
              </w:rPr>
              <w:t>42-256</w:t>
            </w:r>
            <w:r>
              <w:rPr>
                <w:b/>
                <w:sz w:val="24"/>
              </w:rPr>
              <w:t xml:space="preserve"> </w:t>
            </w:r>
            <w:r w:rsidRPr="00C37500">
              <w:rPr>
                <w:b/>
                <w:sz w:val="24"/>
              </w:rPr>
              <w:t>Olsztyn</w:t>
            </w:r>
          </w:p>
          <w:p w:rsidR="00C37500" w:rsidRDefault="00C37500" w:rsidP="004611C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37500">
              <w:rPr>
                <w:b/>
                <w:sz w:val="24"/>
              </w:rPr>
              <w:t>Karłowatej Sosny</w:t>
            </w:r>
            <w:r>
              <w:rPr>
                <w:b/>
                <w:sz w:val="24"/>
              </w:rPr>
              <w:t xml:space="preserve"> </w:t>
            </w:r>
            <w:r w:rsidRPr="00C37500">
              <w:rPr>
                <w:b/>
                <w:sz w:val="24"/>
              </w:rPr>
              <w:t>4</w:t>
            </w:r>
          </w:p>
          <w:p w:rsidR="00C37500" w:rsidRDefault="00C37500" w:rsidP="004611C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5A5032">
              <w:rPr>
                <w:b/>
                <w:sz w:val="24"/>
              </w:rPr>
              <w:t>23 980,</w:t>
            </w:r>
            <w:r w:rsidRPr="00C37500">
              <w:rPr>
                <w:b/>
                <w:sz w:val="24"/>
              </w:rPr>
              <w:t>00 zł</w:t>
            </w:r>
            <w:r w:rsidR="005A5032">
              <w:rPr>
                <w:b/>
                <w:sz w:val="24"/>
              </w:rPr>
              <w:t xml:space="preserve"> brutto</w:t>
            </w:r>
          </w:p>
          <w:p w:rsidR="00C37500" w:rsidRPr="00253031" w:rsidRDefault="00C37500" w:rsidP="004611C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37500" w:rsidRDefault="00C37500" w:rsidP="004611C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37500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499"/>
        <w:gridCol w:w="3119"/>
      </w:tblGrid>
      <w:tr w:rsidR="005A5032" w:rsidRPr="00C63DA0" w:rsidTr="005A5032">
        <w:tc>
          <w:tcPr>
            <w:tcW w:w="540" w:type="dxa"/>
            <w:shd w:val="clear" w:color="auto" w:fill="auto"/>
            <w:vAlign w:val="center"/>
          </w:tcPr>
          <w:p w:rsidR="005A5032" w:rsidRPr="00C63DA0" w:rsidRDefault="005A503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A5032" w:rsidRPr="00C63DA0" w:rsidRDefault="005A503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A5032" w:rsidRPr="00C63DA0" w:rsidRDefault="005A503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499" w:type="dxa"/>
            <w:shd w:val="clear" w:color="auto" w:fill="auto"/>
            <w:vAlign w:val="center"/>
          </w:tcPr>
          <w:p w:rsidR="005A5032" w:rsidRPr="00C63DA0" w:rsidRDefault="005A503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A5032" w:rsidRPr="00C63DA0" w:rsidRDefault="005A503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A5032" w:rsidRPr="00C63DA0" w:rsidTr="005A5032">
        <w:tc>
          <w:tcPr>
            <w:tcW w:w="540" w:type="dxa"/>
            <w:shd w:val="clear" w:color="auto" w:fill="auto"/>
            <w:vAlign w:val="center"/>
          </w:tcPr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"Jurajski Olsztyn" F.H.U. "VIKA" Aneta Kaczor</w:t>
            </w:r>
          </w:p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Karłowatej Sosny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499" w:type="dxa"/>
            <w:shd w:val="clear" w:color="auto" w:fill="auto"/>
            <w:vAlign w:val="center"/>
          </w:tcPr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C37500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A5032" w:rsidRPr="00C63DA0" w:rsidRDefault="005A5032" w:rsidP="005A50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C37500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5A5032" w:rsidRPr="00C63DA0" w:rsidTr="005A5032">
        <w:tc>
          <w:tcPr>
            <w:tcW w:w="540" w:type="dxa"/>
            <w:shd w:val="clear" w:color="auto" w:fill="auto"/>
            <w:vAlign w:val="center"/>
          </w:tcPr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SD Company Sara </w:t>
            </w:r>
            <w:proofErr w:type="spellStart"/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Dewerenda</w:t>
            </w:r>
            <w:proofErr w:type="spellEnd"/>
          </w:p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/28</w:t>
            </w:r>
          </w:p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42-300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Myszków</w:t>
            </w:r>
          </w:p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499" w:type="dxa"/>
            <w:shd w:val="clear" w:color="auto" w:fill="auto"/>
            <w:vAlign w:val="center"/>
          </w:tcPr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82,95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A5032" w:rsidRPr="00C63DA0" w:rsidRDefault="005A5032" w:rsidP="005A50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82,95</w:t>
            </w:r>
            <w:bookmarkStart w:id="0" w:name="_GoBack"/>
            <w:bookmarkEnd w:id="0"/>
          </w:p>
        </w:tc>
      </w:tr>
      <w:tr w:rsidR="005A5032" w:rsidRPr="00C63DA0" w:rsidTr="005A5032">
        <w:tc>
          <w:tcPr>
            <w:tcW w:w="540" w:type="dxa"/>
            <w:shd w:val="clear" w:color="auto" w:fill="auto"/>
            <w:vAlign w:val="center"/>
          </w:tcPr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Sun &amp; </w:t>
            </w:r>
            <w:proofErr w:type="spellStart"/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More</w:t>
            </w:r>
            <w:proofErr w:type="spellEnd"/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 o.</w:t>
            </w:r>
          </w:p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71-037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3750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499" w:type="dxa"/>
            <w:shd w:val="clear" w:color="auto" w:fill="auto"/>
            <w:vAlign w:val="center"/>
          </w:tcPr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A5032" w:rsidRPr="00C63DA0" w:rsidRDefault="005A5032" w:rsidP="004611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750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37500">
      <w:pPr>
        <w:pStyle w:val="Nagwek"/>
        <w:tabs>
          <w:tab w:val="clear" w:pos="4536"/>
        </w:tabs>
        <w:jc w:val="both"/>
        <w:rPr>
          <w:sz w:val="24"/>
        </w:rPr>
      </w:pPr>
      <w:r w:rsidRPr="00C3750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37500">
        <w:rPr>
          <w:sz w:val="24"/>
        </w:rPr>
        <w:t>2019-10-15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79C" w:rsidRDefault="00DC279C">
      <w:r>
        <w:separator/>
      </w:r>
    </w:p>
  </w:endnote>
  <w:endnote w:type="continuationSeparator" w:id="0">
    <w:p w:rsidR="00DC279C" w:rsidRDefault="00DC2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00" w:rsidRDefault="00C375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A503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A503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00" w:rsidRDefault="00C375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79C" w:rsidRDefault="00DC279C">
      <w:r>
        <w:separator/>
      </w:r>
    </w:p>
  </w:footnote>
  <w:footnote w:type="continuationSeparator" w:id="0">
    <w:p w:rsidR="00DC279C" w:rsidRDefault="00DC2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00" w:rsidRDefault="00C37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00" w:rsidRDefault="00C375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00" w:rsidRDefault="00C375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279C"/>
    <w:rsid w:val="00140696"/>
    <w:rsid w:val="00253031"/>
    <w:rsid w:val="00377700"/>
    <w:rsid w:val="005A5032"/>
    <w:rsid w:val="005C147E"/>
    <w:rsid w:val="007118AF"/>
    <w:rsid w:val="007124E4"/>
    <w:rsid w:val="00745012"/>
    <w:rsid w:val="0087722C"/>
    <w:rsid w:val="00987E41"/>
    <w:rsid w:val="00C37500"/>
    <w:rsid w:val="00C63DA0"/>
    <w:rsid w:val="00C85A89"/>
    <w:rsid w:val="00D5444F"/>
    <w:rsid w:val="00DC279C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FD7D66"/>
  <w15:chartTrackingRefBased/>
  <w15:docId w15:val="{D4F39089-0DC1-44C3-9423-7AB38B90F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2019-10-15T07:26:00Z</dcterms:created>
  <dcterms:modified xsi:type="dcterms:W3CDTF">2019-10-15T07:26:00Z</dcterms:modified>
</cp:coreProperties>
</file>