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Default="00AA5334" w:rsidP="00AA5334">
      <w:pPr>
        <w:spacing w:line="360" w:lineRule="auto"/>
        <w:rPr>
          <w:sz w:val="24"/>
        </w:rPr>
      </w:pPr>
      <w:r>
        <w:rPr>
          <w:b/>
          <w:sz w:val="24"/>
        </w:rPr>
        <w:t>Znak sprawy</w:t>
      </w:r>
      <w:r w:rsidRPr="00AA5334">
        <w:rPr>
          <w:sz w:val="24"/>
        </w:rPr>
        <w:t>: NA/P/318/2019</w:t>
      </w:r>
    </w:p>
    <w:p w:rsidR="00AA5334" w:rsidRPr="00AA5334" w:rsidRDefault="00AA5334" w:rsidP="00AA5334">
      <w:pPr>
        <w:spacing w:line="360" w:lineRule="auto"/>
        <w:jc w:val="right"/>
        <w:rPr>
          <w:sz w:val="24"/>
        </w:rPr>
      </w:pPr>
      <w:r>
        <w:rPr>
          <w:sz w:val="24"/>
        </w:rPr>
        <w:t>Załącznik nr 1</w:t>
      </w:r>
    </w:p>
    <w:p w:rsidR="00AA5334" w:rsidRDefault="00AA5334" w:rsidP="00AA5334">
      <w:pPr>
        <w:spacing w:line="360" w:lineRule="auto"/>
        <w:jc w:val="center"/>
        <w:outlineLvl w:val="0"/>
        <w:rPr>
          <w:b/>
          <w:sz w:val="28"/>
        </w:rPr>
      </w:pPr>
    </w:p>
    <w:p w:rsidR="00DD0757" w:rsidRDefault="00905C81" w:rsidP="00AA5334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WZÓR FORMULARZA OFERTY</w:t>
      </w:r>
    </w:p>
    <w:p w:rsidR="00905C81" w:rsidRDefault="00905C81" w:rsidP="00AA5334">
      <w:pPr>
        <w:spacing w:line="360" w:lineRule="auto"/>
        <w:jc w:val="center"/>
        <w:outlineLvl w:val="0"/>
        <w:rPr>
          <w:b/>
          <w:sz w:val="24"/>
        </w:rPr>
      </w:pPr>
      <w:r>
        <w:rPr>
          <w:b/>
          <w:sz w:val="28"/>
          <w:u w:val="single"/>
        </w:rPr>
        <w:t xml:space="preserve"> </w:t>
      </w:r>
    </w:p>
    <w:p w:rsidR="00905C81" w:rsidRDefault="00DD0757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58179E" w:rsidRPr="0058179E" w:rsidRDefault="0058179E">
      <w:pPr>
        <w:ind w:firstLine="3969"/>
        <w:rPr>
          <w:b/>
          <w:sz w:val="24"/>
        </w:rPr>
      </w:pPr>
      <w:r w:rsidRPr="0058179E">
        <w:rPr>
          <w:b/>
          <w:sz w:val="24"/>
        </w:rPr>
        <w:t>Politechnika Rzeszowska</w:t>
      </w:r>
    </w:p>
    <w:p w:rsidR="00905C81" w:rsidRDefault="0058179E">
      <w:pPr>
        <w:ind w:firstLine="3969"/>
        <w:rPr>
          <w:b/>
          <w:sz w:val="24"/>
        </w:rPr>
      </w:pPr>
      <w:r w:rsidRPr="0058179E">
        <w:rPr>
          <w:b/>
          <w:sz w:val="24"/>
        </w:rPr>
        <w:t>Dział Logistyki i Zamówień Publicznych</w:t>
      </w:r>
    </w:p>
    <w:p w:rsidR="00905C81" w:rsidRDefault="0058179E">
      <w:pPr>
        <w:ind w:left="3969"/>
        <w:rPr>
          <w:b/>
          <w:sz w:val="24"/>
        </w:rPr>
      </w:pPr>
      <w:r w:rsidRPr="0058179E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58179E">
        <w:rPr>
          <w:b/>
          <w:sz w:val="24"/>
        </w:rPr>
        <w:t>12</w:t>
      </w:r>
    </w:p>
    <w:p w:rsidR="00905C81" w:rsidRPr="00DD0757" w:rsidRDefault="0058179E" w:rsidP="00DD0757">
      <w:pPr>
        <w:ind w:firstLine="3969"/>
        <w:rPr>
          <w:b/>
          <w:sz w:val="24"/>
        </w:rPr>
      </w:pPr>
      <w:r w:rsidRPr="0058179E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58179E">
        <w:rPr>
          <w:b/>
          <w:sz w:val="24"/>
        </w:rPr>
        <w:t>Rzeszów</w:t>
      </w:r>
    </w:p>
    <w:p w:rsidR="00905C81" w:rsidRDefault="00905C81" w:rsidP="00DD0757">
      <w:pPr>
        <w:spacing w:line="276" w:lineRule="auto"/>
        <w:jc w:val="both"/>
        <w:rPr>
          <w:sz w:val="24"/>
        </w:rPr>
      </w:pPr>
    </w:p>
    <w:p w:rsidR="00905C81" w:rsidRDefault="00905C81" w:rsidP="00DD0757">
      <w:pPr>
        <w:numPr>
          <w:ilvl w:val="0"/>
          <w:numId w:val="4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DD0757">
        <w:rPr>
          <w:sz w:val="24"/>
        </w:rPr>
        <w:t xml:space="preserve">trybie </w:t>
      </w:r>
      <w:r w:rsidR="0058179E" w:rsidRPr="00DD0757">
        <w:rPr>
          <w:sz w:val="24"/>
        </w:rPr>
        <w:t>przetarg</w:t>
      </w:r>
      <w:r w:rsidR="00DD0757" w:rsidRPr="00DD0757">
        <w:rPr>
          <w:sz w:val="24"/>
        </w:rPr>
        <w:t>u nieograniczonego</w:t>
      </w:r>
      <w:r>
        <w:rPr>
          <w:sz w:val="24"/>
        </w:rPr>
        <w:t xml:space="preserve"> na:</w:t>
      </w:r>
      <w:r w:rsidR="00DD0757">
        <w:rPr>
          <w:sz w:val="24"/>
        </w:rPr>
        <w:t xml:space="preserve"> </w:t>
      </w:r>
      <w:r w:rsidR="0058179E" w:rsidRPr="00DD0757">
        <w:rPr>
          <w:b/>
          <w:sz w:val="24"/>
        </w:rPr>
        <w:t>Wykonanie instalacji oddymiania klatki schodowej w budynku F Politechniki Rzeszowskiej</w:t>
      </w:r>
      <w:r w:rsidR="00DD0757">
        <w:rPr>
          <w:sz w:val="24"/>
        </w:rPr>
        <w:t>, oferujemy:</w:t>
      </w:r>
    </w:p>
    <w:tbl>
      <w:tblPr>
        <w:tblW w:w="10207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3827"/>
        <w:gridCol w:w="1984"/>
        <w:gridCol w:w="3261"/>
      </w:tblGrid>
      <w:tr w:rsidR="00DD0757" w:rsidRPr="003C26B4" w:rsidTr="00DD0757">
        <w:tblPrEx>
          <w:tblCellMar>
            <w:top w:w="0" w:type="dxa"/>
            <w:bottom w:w="0" w:type="dxa"/>
          </w:tblCellMar>
        </w:tblPrEx>
        <w:trPr>
          <w:cantSplit/>
          <w:trHeight w:val="1211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3C26B4" w:rsidRDefault="00DD0757" w:rsidP="00DD0757">
            <w:pPr>
              <w:pStyle w:val="NormalTable"/>
              <w:numPr>
                <w:ilvl w:val="12"/>
                <w:numId w:val="43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</w:p>
          <w:p w:rsidR="00DD0757" w:rsidRPr="003C26B4" w:rsidRDefault="00DD0757" w:rsidP="00DD0757">
            <w:pPr>
              <w:pStyle w:val="NormalTable"/>
              <w:numPr>
                <w:ilvl w:val="12"/>
                <w:numId w:val="43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 w:rsidRPr="003C26B4">
              <w:rPr>
                <w:rStyle w:val="Numerstrony"/>
                <w:rFonts w:ascii="Cambria" w:hAnsi="Cambria" w:cs="Calibri"/>
                <w:b/>
                <w:caps/>
                <w:szCs w:val="24"/>
              </w:rPr>
              <w:t>POZ.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 w:val="22"/>
                <w:szCs w:val="22"/>
              </w:rPr>
            </w:pPr>
            <w:bookmarkStart w:id="0" w:name="_GoBack"/>
            <w:bookmarkEnd w:id="0"/>
          </w:p>
          <w:p w:rsidR="00DD0757" w:rsidRPr="002A6D85" w:rsidRDefault="00DD0757" w:rsidP="00E8043C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aps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/>
                <w:b/>
                <w:sz w:val="32"/>
                <w:szCs w:val="32"/>
              </w:rPr>
              <w:t>ZAKRES ROBÓT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Akapitzlist"/>
              <w:ind w:left="0"/>
              <w:jc w:val="center"/>
              <w:rPr>
                <w:rFonts w:ascii="Cambria" w:hAnsi="Cambria"/>
                <w:b/>
                <w:color w:val="FF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/>
                <w:b/>
                <w:sz w:val="32"/>
                <w:szCs w:val="32"/>
              </w:rPr>
              <w:t>BRANŻA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Cambria" w:hAnsi="Cambria" w:cs="Calibri"/>
                <w:sz w:val="28"/>
                <w:szCs w:val="28"/>
              </w:rPr>
            </w:pPr>
            <w:r w:rsidRPr="003C26B4">
              <w:rPr>
                <w:rFonts w:ascii="Cambria" w:hAnsi="Cambria" w:cs="Calibri"/>
                <w:b/>
                <w:sz w:val="28"/>
                <w:szCs w:val="28"/>
              </w:rPr>
              <w:t>brutto</w:t>
            </w:r>
            <w:r w:rsidRPr="003C26B4">
              <w:rPr>
                <w:rFonts w:ascii="Cambria" w:hAnsi="Cambria" w:cs="Calibri"/>
                <w:sz w:val="28"/>
                <w:szCs w:val="28"/>
              </w:rPr>
              <w:t xml:space="preserve"> [PLN]</w:t>
            </w:r>
          </w:p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sz w:val="28"/>
                <w:szCs w:val="28"/>
              </w:rPr>
            </w:pPr>
          </w:p>
        </w:tc>
      </w:tr>
      <w:tr w:rsidR="00DD0757" w:rsidRPr="003C26B4" w:rsidTr="00DD075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13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 w:rsidRPr="003C26B4"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 w:rsidRPr="003C26B4"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 w:rsidRPr="003C26B4"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DD0757" w:rsidRPr="003C26B4" w:rsidTr="00DD0757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(1)</w:t>
            </w:r>
          </w:p>
        </w:tc>
        <w:tc>
          <w:tcPr>
            <w:tcW w:w="382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NormalTable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Instalacja oddymiania klatki schodowej</w:t>
            </w:r>
          </w:p>
          <w:p w:rsidR="00DD0757" w:rsidRPr="007E46E1" w:rsidRDefault="00DD0757" w:rsidP="00E8043C">
            <w:pPr>
              <w:pStyle w:val="NormalTable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color w:val="000000"/>
                <w:szCs w:val="24"/>
              </w:rPr>
            </w:pP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(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>w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g projektu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 xml:space="preserve"> 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CERBEX Sp. z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 xml:space="preserve"> 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o.o. 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BUDOWLANA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DD0757" w:rsidRPr="003C26B4" w:rsidTr="00DD0757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(2)</w:t>
            </w:r>
          </w:p>
        </w:tc>
        <w:tc>
          <w:tcPr>
            <w:tcW w:w="382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7E46E1" w:rsidRDefault="00DD0757" w:rsidP="00E8043C">
            <w:pPr>
              <w:pStyle w:val="NormalTable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D0757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9F2070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ELEKTRYCZNA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DD0757" w:rsidRPr="003C26B4" w:rsidTr="00DD0757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(3)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NormalTable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Dostosowanie</w:t>
            </w:r>
          </w:p>
          <w:p w:rsidR="00DD0757" w:rsidRPr="002A6D85" w:rsidRDefault="00DD0757" w:rsidP="00E8043C">
            <w:pPr>
              <w:pStyle w:val="NormalTable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 xml:space="preserve"> instalacji p-</w:t>
            </w:r>
            <w:proofErr w:type="spellStart"/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poż</w:t>
            </w:r>
            <w:proofErr w:type="spellEnd"/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.</w:t>
            </w:r>
          </w:p>
          <w:p w:rsidR="00DD0757" w:rsidRPr="007E46E1" w:rsidRDefault="00DD0757" w:rsidP="00E8043C">
            <w:pPr>
              <w:pStyle w:val="NormalTable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</w:pP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(wg przedmiaru)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shd w:val="clear" w:color="auto" w:fill="FFFFFF"/>
            <w:vAlign w:val="center"/>
          </w:tcPr>
          <w:p w:rsidR="00DD0757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9F2070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ELEKTRYCZNA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shd w:val="clear" w:color="auto" w:fill="auto"/>
            <w:vAlign w:val="center"/>
          </w:tcPr>
          <w:p w:rsidR="00DD0757" w:rsidRDefault="00DD0757" w:rsidP="00E8043C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  <w:p w:rsidR="00DD0757" w:rsidRPr="003C26B4" w:rsidRDefault="00DD0757" w:rsidP="00E8043C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</w:tc>
      </w:tr>
    </w:tbl>
    <w:p w:rsidR="00DD0757" w:rsidRDefault="00DD0757">
      <w:pPr>
        <w:spacing w:line="360" w:lineRule="auto"/>
        <w:jc w:val="both"/>
        <w:rPr>
          <w:sz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.........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</w:t>
      </w:r>
      <w:r>
        <w:rPr>
          <w:sz w:val="24"/>
          <w:szCs w:val="24"/>
        </w:rPr>
        <w:t>.....</w:t>
      </w:r>
      <w:r>
        <w:rPr>
          <w:sz w:val="24"/>
          <w:szCs w:val="24"/>
        </w:rPr>
        <w:t>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Pr="000D23C5" w:rsidRDefault="00DD0757" w:rsidP="00DD0757">
      <w:pPr>
        <w:spacing w:line="360" w:lineRule="auto"/>
        <w:ind w:left="1080"/>
        <w:jc w:val="both"/>
        <w:rPr>
          <w:sz w:val="24"/>
          <w:szCs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 xml:space="preserve">podatek </w:t>
      </w:r>
      <w:r w:rsidRPr="00630051">
        <w:rPr>
          <w:sz w:val="24"/>
          <w:szCs w:val="24"/>
        </w:rPr>
        <w:t xml:space="preserve">VAT   w wysokości 23%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</w:t>
      </w:r>
      <w:r>
        <w:rPr>
          <w:sz w:val="24"/>
          <w:szCs w:val="24"/>
        </w:rPr>
        <w:t>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>
        <w:rPr>
          <w:sz w:val="24"/>
          <w:szCs w:val="24"/>
        </w:rPr>
        <w:t>..............</w:t>
      </w:r>
      <w:r>
        <w:rPr>
          <w:sz w:val="24"/>
          <w:szCs w:val="24"/>
        </w:rPr>
        <w:t>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</w:p>
    <w:p w:rsidR="00DD0757" w:rsidRPr="000D23C5" w:rsidRDefault="00DD0757" w:rsidP="00DD0757">
      <w:pPr>
        <w:spacing w:line="360" w:lineRule="auto"/>
        <w:jc w:val="both"/>
        <w:rPr>
          <w:sz w:val="24"/>
          <w:szCs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........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</w:t>
      </w:r>
      <w:r>
        <w:rPr>
          <w:sz w:val="24"/>
          <w:szCs w:val="24"/>
        </w:rPr>
        <w:t>..............</w:t>
      </w:r>
      <w:r>
        <w:rPr>
          <w:sz w:val="24"/>
          <w:szCs w:val="24"/>
        </w:rPr>
        <w:t>..</w:t>
      </w:r>
      <w:r>
        <w:rPr>
          <w:sz w:val="24"/>
          <w:szCs w:val="24"/>
        </w:rPr>
        <w:t>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Pr="00630051" w:rsidRDefault="00DD0757" w:rsidP="00DD0757">
      <w:pPr>
        <w:spacing w:line="360" w:lineRule="auto"/>
        <w:jc w:val="both"/>
        <w:rPr>
          <w:sz w:val="24"/>
          <w:szCs w:val="24"/>
        </w:rPr>
      </w:pPr>
      <w:r w:rsidRPr="00FA5968">
        <w:rPr>
          <w:sz w:val="24"/>
          <w:szCs w:val="24"/>
        </w:rPr>
        <w:lastRenderedPageBreak/>
        <w:t>Oświadczamy, że udzielamy gwarancji i rękojmi licząc od daty odbioru na okres:</w:t>
      </w:r>
    </w:p>
    <w:p w:rsidR="00DD0757" w:rsidRPr="00FA5968" w:rsidRDefault="00DD0757" w:rsidP="00DD0757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DD0757" w:rsidRDefault="00DD0757" w:rsidP="00DD0757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DD0757" w:rsidRPr="009C5B65" w:rsidRDefault="00DD0757" w:rsidP="00DD0757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DD0757" w:rsidRPr="002959ED" w:rsidRDefault="00DD0757" w:rsidP="00DD0757">
      <w:pPr>
        <w:numPr>
          <w:ilvl w:val="0"/>
          <w:numId w:val="43"/>
        </w:numPr>
        <w:ind w:left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 xml:space="preserve">Zakres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DD0757" w:rsidRPr="002959ED" w:rsidRDefault="00DD0757" w:rsidP="00DD0757">
      <w:pPr>
        <w:ind w:left="284"/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DD0757" w:rsidRDefault="00DD0757" w:rsidP="00DD0757">
      <w:pPr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DD0757" w:rsidRPr="009C5B65" w:rsidRDefault="00DD0757" w:rsidP="00DD0757">
      <w:pPr>
        <w:ind w:left="284"/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DD0757" w:rsidRPr="00FE29AA" w:rsidRDefault="00DD0757" w:rsidP="00DD0757">
      <w:pPr>
        <w:ind w:left="284"/>
        <w:jc w:val="both"/>
        <w:rPr>
          <w:sz w:val="24"/>
          <w:szCs w:val="24"/>
        </w:rPr>
      </w:pPr>
    </w:p>
    <w:p w:rsidR="00DD0757" w:rsidRPr="00402C2F" w:rsidRDefault="00DD0757" w:rsidP="00DD0757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757" w:rsidRPr="00402C2F" w:rsidRDefault="00DD0757" w:rsidP="00E8043C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proofErr w:type="spellStart"/>
            <w:r w:rsidRPr="00402C2F">
              <w:t>Lp</w:t>
            </w:r>
            <w:proofErr w:type="spellEnd"/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Default="00DD0757" w:rsidP="00E8043C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</w:tr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DD0757" w:rsidRPr="00402C2F" w:rsidRDefault="00DD0757" w:rsidP="00DD0757">
      <w:pPr>
        <w:autoSpaceDE w:val="0"/>
        <w:autoSpaceDN w:val="0"/>
        <w:adjustRightInd w:val="0"/>
      </w:pPr>
    </w:p>
    <w:p w:rsidR="00DD0757" w:rsidRPr="00402C2F" w:rsidRDefault="00DD0757" w:rsidP="00DD0757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DD0757" w:rsidRDefault="00DD0757" w:rsidP="00DD0757">
      <w:pPr>
        <w:jc w:val="both"/>
        <w:rPr>
          <w:color w:val="C00000"/>
          <w:sz w:val="24"/>
          <w:szCs w:val="24"/>
        </w:rPr>
      </w:pPr>
    </w:p>
    <w:p w:rsidR="00DD0757" w:rsidRPr="00FA5968" w:rsidRDefault="00DD0757" w:rsidP="00DD0757">
      <w:pPr>
        <w:jc w:val="both"/>
        <w:rPr>
          <w:color w:val="C00000"/>
          <w:sz w:val="24"/>
          <w:szCs w:val="24"/>
        </w:rPr>
      </w:pPr>
    </w:p>
    <w:p w:rsidR="00DD0757" w:rsidRPr="00FA5968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Wszelką korespondencję w sprawie niniejszego postępowania należy kierować na poniższy adres:</w:t>
      </w:r>
    </w:p>
    <w:p w:rsidR="00DD0757" w:rsidRPr="002959ED" w:rsidRDefault="00DD0757" w:rsidP="00DD0757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……………………..…..</w:t>
      </w:r>
    </w:p>
    <w:p w:rsidR="00DD0757" w:rsidRPr="00FA5968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DD0757" w:rsidRPr="00FA5968" w:rsidRDefault="00DD0757" w:rsidP="00DD0757">
      <w:pPr>
        <w:ind w:left="426" w:hanging="426"/>
        <w:jc w:val="both"/>
        <w:rPr>
          <w:sz w:val="16"/>
          <w:szCs w:val="16"/>
        </w:rPr>
      </w:pPr>
    </w:p>
    <w:p w:rsidR="00DD0757" w:rsidRPr="00FA5968" w:rsidRDefault="00DD0757" w:rsidP="00DD0757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DD0757" w:rsidRPr="00FA5968" w:rsidRDefault="00DD0757" w:rsidP="00DD0757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DD0757" w:rsidRPr="00FA5968" w:rsidRDefault="00DD0757" w:rsidP="00DD0757">
      <w:pPr>
        <w:ind w:left="426" w:hanging="426"/>
        <w:jc w:val="both"/>
        <w:rPr>
          <w:sz w:val="24"/>
          <w:szCs w:val="24"/>
        </w:rPr>
      </w:pPr>
    </w:p>
    <w:p w:rsidR="00DD0757" w:rsidRPr="00482A55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 kwotę w wysokości co najmniej 200 000,00zł</w:t>
      </w:r>
      <w:r w:rsidRPr="00AD6F2D">
        <w:rPr>
          <w:b/>
          <w:sz w:val="24"/>
          <w:szCs w:val="24"/>
        </w:rPr>
        <w:t>.</w:t>
      </w:r>
    </w:p>
    <w:p w:rsidR="00DD0757" w:rsidRPr="00AD6F2D" w:rsidRDefault="00DD0757" w:rsidP="00DD0757">
      <w:pPr>
        <w:ind w:left="426"/>
        <w:jc w:val="both"/>
        <w:rPr>
          <w:sz w:val="24"/>
          <w:szCs w:val="24"/>
        </w:rPr>
      </w:pPr>
    </w:p>
    <w:p w:rsidR="00DD0757" w:rsidRPr="00AD6F2D" w:rsidRDefault="00DD0757" w:rsidP="00DD0757">
      <w:pPr>
        <w:pStyle w:val="Akapitzlist"/>
        <w:numPr>
          <w:ilvl w:val="0"/>
          <w:numId w:val="43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DD0757" w:rsidRPr="00AD6F2D" w:rsidRDefault="00DD0757" w:rsidP="00DD0757">
      <w:pPr>
        <w:pStyle w:val="Akapitzlist"/>
        <w:ind w:left="426" w:hanging="426"/>
        <w:jc w:val="both"/>
      </w:pPr>
    </w:p>
    <w:p w:rsidR="00DD0757" w:rsidRPr="00AD6F2D" w:rsidRDefault="00DD0757" w:rsidP="00DD0757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DD0757" w:rsidRPr="00AD6F2D" w:rsidRDefault="00DD0757" w:rsidP="00DD0757">
      <w:pPr>
        <w:ind w:left="426" w:right="110" w:hanging="426"/>
      </w:pPr>
    </w:p>
    <w:p w:rsidR="00DD0757" w:rsidRPr="00AD6F2D" w:rsidRDefault="00DD0757" w:rsidP="00DD0757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DD0757" w:rsidRDefault="00DD0757" w:rsidP="00DD0757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DD0757" w:rsidRDefault="00DD0757" w:rsidP="00DD0757">
      <w:pPr>
        <w:ind w:left="426" w:hanging="426"/>
        <w:jc w:val="both"/>
        <w:rPr>
          <w:kern w:val="20"/>
          <w:sz w:val="18"/>
          <w:szCs w:val="18"/>
        </w:rPr>
      </w:pPr>
    </w:p>
    <w:p w:rsidR="00DD0757" w:rsidRPr="00FE754D" w:rsidRDefault="00DD0757" w:rsidP="00DD0757">
      <w:pPr>
        <w:numPr>
          <w:ilvl w:val="0"/>
          <w:numId w:val="43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DD0757" w:rsidRDefault="00DD0757" w:rsidP="00DD0757">
      <w:pPr>
        <w:pStyle w:val="NormalnyWeb"/>
        <w:spacing w:line="276" w:lineRule="auto"/>
        <w:jc w:val="both"/>
        <w:rPr>
          <w:b/>
          <w:i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DD0757" w:rsidRPr="002959ED" w:rsidRDefault="00DD0757" w:rsidP="00DD0757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</w:p>
    <w:p w:rsidR="00DD0757" w:rsidRPr="009C658F" w:rsidRDefault="00DD0757" w:rsidP="00DD0757">
      <w:pPr>
        <w:numPr>
          <w:ilvl w:val="0"/>
          <w:numId w:val="43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DD0757" w:rsidRPr="009C658F" w:rsidRDefault="00DD0757" w:rsidP="00DD0757">
      <w:pPr>
        <w:ind w:left="142" w:hanging="426"/>
        <w:jc w:val="both"/>
        <w:rPr>
          <w:sz w:val="24"/>
          <w:szCs w:val="24"/>
        </w:rPr>
      </w:pPr>
    </w:p>
    <w:p w:rsidR="00DD0757" w:rsidRDefault="00DD0757" w:rsidP="00DD0757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D0757" w:rsidRPr="009C658F" w:rsidRDefault="00DD0757" w:rsidP="00DD0757">
      <w:pPr>
        <w:ind w:right="110"/>
      </w:pPr>
    </w:p>
    <w:p w:rsidR="00DD0757" w:rsidRDefault="00DD0757" w:rsidP="00DD0757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D0757" w:rsidRPr="002959ED" w:rsidRDefault="00DD0757" w:rsidP="00DD0757">
      <w:pPr>
        <w:ind w:hanging="284"/>
        <w:jc w:val="both"/>
        <w:rPr>
          <w:kern w:val="20"/>
          <w:sz w:val="18"/>
          <w:szCs w:val="18"/>
        </w:rPr>
      </w:pPr>
    </w:p>
    <w:p w:rsidR="00DD0757" w:rsidRPr="00AD6F2D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DD0757" w:rsidRPr="00AD6F2D" w:rsidRDefault="00DD0757" w:rsidP="00DD0757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DD0757" w:rsidRPr="00AD6F2D" w:rsidTr="00E8043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DD0757" w:rsidRPr="00AD6F2D" w:rsidTr="00E8043C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  <w:tr w:rsidR="00DD0757" w:rsidRPr="00AD6F2D" w:rsidTr="00E8043C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  <w:tr w:rsidR="00DD0757" w:rsidRPr="00AD6F2D" w:rsidTr="00E8043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</w:tbl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DD0757" w:rsidRDefault="00DD0757" w:rsidP="00DD0757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DD0757" w:rsidRDefault="00DD0757" w:rsidP="00DD0757">
      <w:pPr>
        <w:ind w:left="1701" w:hanging="1701"/>
        <w:jc w:val="both"/>
      </w:pPr>
    </w:p>
    <w:p w:rsidR="00DD0757" w:rsidRDefault="00DD0757" w:rsidP="00DD0757">
      <w:pPr>
        <w:spacing w:line="360" w:lineRule="auto"/>
        <w:jc w:val="both"/>
        <w:rPr>
          <w:sz w:val="24"/>
        </w:rPr>
      </w:pPr>
    </w:p>
    <w:p w:rsidR="00905C81" w:rsidRDefault="00905C81" w:rsidP="00DD0757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EE1" w:rsidRDefault="005A0EE1">
      <w:r>
        <w:separator/>
      </w:r>
    </w:p>
  </w:endnote>
  <w:endnote w:type="continuationSeparator" w:id="0">
    <w:p w:rsidR="005A0EE1" w:rsidRDefault="005A0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D075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EE1" w:rsidRDefault="005A0EE1">
      <w:r>
        <w:separator/>
      </w:r>
    </w:p>
  </w:footnote>
  <w:footnote w:type="continuationSeparator" w:id="0">
    <w:p w:rsidR="005A0EE1" w:rsidRDefault="005A0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E83A25"/>
    <w:multiLevelType w:val="hybridMultilevel"/>
    <w:tmpl w:val="BF9A2BBC"/>
    <w:lvl w:ilvl="0" w:tplc="FB50DAF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89B275E"/>
    <w:multiLevelType w:val="hybridMultilevel"/>
    <w:tmpl w:val="110AF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8"/>
  </w:num>
  <w:num w:numId="8">
    <w:abstractNumId w:val="9"/>
  </w:num>
  <w:num w:numId="9">
    <w:abstractNumId w:val="34"/>
  </w:num>
  <w:num w:numId="10">
    <w:abstractNumId w:val="4"/>
  </w:num>
  <w:num w:numId="11">
    <w:abstractNumId w:val="31"/>
  </w:num>
  <w:num w:numId="12">
    <w:abstractNumId w:val="16"/>
  </w:num>
  <w:num w:numId="13">
    <w:abstractNumId w:val="18"/>
  </w:num>
  <w:num w:numId="14">
    <w:abstractNumId w:val="39"/>
  </w:num>
  <w:num w:numId="15">
    <w:abstractNumId w:val="26"/>
  </w:num>
  <w:num w:numId="16">
    <w:abstractNumId w:val="41"/>
  </w:num>
  <w:num w:numId="17">
    <w:abstractNumId w:val="24"/>
  </w:num>
  <w:num w:numId="18">
    <w:abstractNumId w:val="38"/>
  </w:num>
  <w:num w:numId="19">
    <w:abstractNumId w:val="13"/>
  </w:num>
  <w:num w:numId="20">
    <w:abstractNumId w:val="19"/>
  </w:num>
  <w:num w:numId="21">
    <w:abstractNumId w:val="37"/>
  </w:num>
  <w:num w:numId="22">
    <w:abstractNumId w:val="21"/>
  </w:num>
  <w:num w:numId="23">
    <w:abstractNumId w:val="36"/>
  </w:num>
  <w:num w:numId="24">
    <w:abstractNumId w:val="17"/>
  </w:num>
  <w:num w:numId="25">
    <w:abstractNumId w:val="0"/>
  </w:num>
  <w:num w:numId="26">
    <w:abstractNumId w:val="11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5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2"/>
  </w:num>
  <w:num w:numId="41">
    <w:abstractNumId w:val="40"/>
  </w:num>
  <w:num w:numId="42">
    <w:abstractNumId w:val="7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EE1"/>
    <w:rsid w:val="000D3BF8"/>
    <w:rsid w:val="0011282F"/>
    <w:rsid w:val="0058179E"/>
    <w:rsid w:val="005A0EE1"/>
    <w:rsid w:val="00905C81"/>
    <w:rsid w:val="00910C60"/>
    <w:rsid w:val="00A23135"/>
    <w:rsid w:val="00AA5334"/>
    <w:rsid w:val="00DD0757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B09234B"/>
  <w15:chartTrackingRefBased/>
  <w15:docId w15:val="{6D6DEDB7-16A9-45ED-96E3-99D6A2639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NormalTable">
    <w:name w:val="Normal Table"/>
    <w:rsid w:val="00DD0757"/>
    <w:pPr>
      <w:overflowPunct w:val="0"/>
      <w:autoSpaceDE w:val="0"/>
      <w:autoSpaceDN w:val="0"/>
      <w:adjustRightInd w:val="0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481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2019-10-09T11:08:00Z</dcterms:created>
  <dcterms:modified xsi:type="dcterms:W3CDTF">2019-10-09T11:08:00Z</dcterms:modified>
</cp:coreProperties>
</file>