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FA8" w:rsidRPr="00B77707" w:rsidRDefault="00393DC3" w:rsidP="000E7FA8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E7FA8" w:rsidRDefault="000E7FA8" w:rsidP="000E7FA8"/>
                          <w:p w:rsidR="000E7FA8" w:rsidRDefault="000E7FA8" w:rsidP="000E7FA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E7FA8" w:rsidRDefault="000E7FA8" w:rsidP="000E7FA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E7FA8" w:rsidRDefault="000E7FA8" w:rsidP="000E7FA8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E7FA8" w:rsidRDefault="000E7FA8" w:rsidP="000E7FA8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E7FA8" w:rsidRDefault="000E7FA8" w:rsidP="000E7FA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E7FA8" w:rsidRDefault="000E7FA8" w:rsidP="000E7FA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E7FA8" w:rsidRPr="00A56A6F" w:rsidRDefault="000E7FA8" w:rsidP="000E7FA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E7FA8" w:rsidRDefault="000E7FA8" w:rsidP="000E7FA8"/>
                    <w:p w:rsidR="000E7FA8" w:rsidRDefault="000E7FA8" w:rsidP="000E7FA8">
                      <w:pPr>
                        <w:rPr>
                          <w:sz w:val="12"/>
                        </w:rPr>
                      </w:pPr>
                    </w:p>
                    <w:p w:rsidR="000E7FA8" w:rsidRDefault="000E7FA8" w:rsidP="000E7FA8">
                      <w:pPr>
                        <w:rPr>
                          <w:sz w:val="12"/>
                        </w:rPr>
                      </w:pPr>
                    </w:p>
                    <w:p w:rsidR="000E7FA8" w:rsidRDefault="000E7FA8" w:rsidP="000E7FA8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E7FA8" w:rsidRDefault="000E7FA8" w:rsidP="000E7FA8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E7FA8" w:rsidRDefault="000E7FA8" w:rsidP="000E7FA8">
                      <w:pPr>
                        <w:rPr>
                          <w:sz w:val="12"/>
                        </w:rPr>
                      </w:pPr>
                    </w:p>
                    <w:p w:rsidR="000E7FA8" w:rsidRDefault="000E7FA8" w:rsidP="000E7FA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E7FA8" w:rsidRPr="00A56A6F" w:rsidRDefault="000E7FA8" w:rsidP="000E7FA8"/>
                  </w:txbxContent>
                </v:textbox>
              </v:roundrect>
            </w:pict>
          </mc:Fallback>
        </mc:AlternateContent>
      </w:r>
      <w:r w:rsidR="000E7FA8">
        <w:rPr>
          <w:b/>
          <w:i w:val="0"/>
        </w:rPr>
        <w:t xml:space="preserve">Wzór Załącznik </w:t>
      </w:r>
    </w:p>
    <w:p w:rsidR="000E7FA8" w:rsidRDefault="000E7FA8" w:rsidP="000E7FA8"/>
    <w:p w:rsidR="000E7FA8" w:rsidRPr="00025386" w:rsidRDefault="000E7FA8" w:rsidP="000E7FA8"/>
    <w:p w:rsidR="000E7FA8" w:rsidRPr="00025386" w:rsidRDefault="000E7FA8" w:rsidP="000E7FA8"/>
    <w:p w:rsidR="000E7FA8" w:rsidRPr="00A56A6F" w:rsidRDefault="000E7FA8" w:rsidP="000E7FA8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 w:rsidRPr="00A56A6F"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 w:rsidR="004A20E4">
        <w:rPr>
          <w:b/>
          <w:szCs w:val="20"/>
          <w:lang w:eastAsia="pl-PL"/>
        </w:rPr>
        <w:t>6</w:t>
      </w:r>
      <w:bookmarkStart w:id="0" w:name="_GoBack"/>
      <w:bookmarkEnd w:id="0"/>
      <w:r w:rsidR="007760AC">
        <w:rPr>
          <w:b/>
          <w:szCs w:val="20"/>
          <w:lang w:eastAsia="pl-PL"/>
        </w:rPr>
        <w:t>51/19</w:t>
      </w:r>
    </w:p>
    <w:p w:rsidR="002476B9" w:rsidRPr="002476B9" w:rsidRDefault="002476B9" w:rsidP="002476B9">
      <w:pPr>
        <w:spacing w:line="256" w:lineRule="auto"/>
        <w:jc w:val="center"/>
        <w:rPr>
          <w:b/>
        </w:rPr>
      </w:pPr>
      <w:r w:rsidRPr="002476B9">
        <w:rPr>
          <w:b/>
        </w:rPr>
        <w:t>WZÓR ZOBOWIĄZANIA PODMIOTU</w:t>
      </w:r>
    </w:p>
    <w:p w:rsidR="002476B9" w:rsidRPr="002476B9" w:rsidRDefault="002476B9" w:rsidP="002476B9">
      <w:pPr>
        <w:spacing w:line="256" w:lineRule="auto"/>
        <w:jc w:val="center"/>
        <w:rPr>
          <w:b/>
        </w:rPr>
      </w:pPr>
      <w:r w:rsidRPr="002476B9">
        <w:rPr>
          <w:b/>
        </w:rPr>
        <w:t>do oddania do dyspozycji Wykonawcy niezbędnych zasobów na potrzeby wykonania zamówienia</w:t>
      </w:r>
    </w:p>
    <w:p w:rsidR="002476B9" w:rsidRPr="002476B9" w:rsidRDefault="002476B9" w:rsidP="002476B9">
      <w:pPr>
        <w:spacing w:line="256" w:lineRule="auto"/>
        <w:rPr>
          <w:i/>
        </w:rPr>
      </w:pPr>
      <w:r w:rsidRPr="002476B9">
        <w:rPr>
          <w:i/>
        </w:rPr>
        <w:t>…………………………………………………………………………………………………………</w:t>
      </w:r>
    </w:p>
    <w:p w:rsidR="002476B9" w:rsidRPr="002476B9" w:rsidRDefault="002476B9" w:rsidP="002476B9">
      <w:pPr>
        <w:spacing w:line="256" w:lineRule="auto"/>
        <w:jc w:val="center"/>
        <w:rPr>
          <w:i/>
        </w:rPr>
      </w:pPr>
      <w:r w:rsidRPr="002476B9">
        <w:rPr>
          <w:i/>
        </w:rPr>
        <w:t>(</w:t>
      </w:r>
      <w:r w:rsidRPr="002476B9">
        <w:rPr>
          <w:b/>
          <w:i/>
          <w:iCs/>
        </w:rPr>
        <w:t>nazwa Podmiotu, na zasobach którego polega Wykonawca</w:t>
      </w:r>
      <w:r w:rsidRPr="002476B9">
        <w:rPr>
          <w:i/>
        </w:rPr>
        <w:t>)</w:t>
      </w:r>
    </w:p>
    <w:p w:rsidR="002476B9" w:rsidRPr="002476B9" w:rsidRDefault="002476B9" w:rsidP="002476B9">
      <w:pPr>
        <w:spacing w:after="120" w:line="256" w:lineRule="auto"/>
        <w:jc w:val="both"/>
        <w:rPr>
          <w:i/>
          <w:lang w:eastAsia="pl-PL"/>
        </w:rPr>
      </w:pPr>
    </w:p>
    <w:p w:rsidR="002476B9" w:rsidRPr="002476B9" w:rsidRDefault="002476B9" w:rsidP="002476B9">
      <w:pPr>
        <w:spacing w:after="120" w:line="256" w:lineRule="auto"/>
        <w:ind w:left="993" w:hanging="993"/>
        <w:jc w:val="both"/>
        <w:rPr>
          <w:i/>
          <w:lang w:eastAsia="pl-PL"/>
        </w:rPr>
      </w:pPr>
      <w:r w:rsidRPr="002476B9">
        <w:rPr>
          <w:i/>
          <w:lang w:eastAsia="pl-PL"/>
        </w:rPr>
        <w:t xml:space="preserve">UWAGA: </w:t>
      </w:r>
    </w:p>
    <w:p w:rsidR="002476B9" w:rsidRPr="002476B9" w:rsidRDefault="002476B9" w:rsidP="002476B9">
      <w:pPr>
        <w:spacing w:after="120" w:line="256" w:lineRule="auto"/>
        <w:ind w:right="-341"/>
        <w:jc w:val="both"/>
        <w:rPr>
          <w:i/>
        </w:rPr>
      </w:pPr>
      <w:r w:rsidRPr="002476B9">
        <w:rPr>
          <w:i/>
        </w:rPr>
        <w:t>Zamiast niniejszego Formularza można przedstawić inne dokumenty, w szczególności:</w:t>
      </w:r>
    </w:p>
    <w:p w:rsidR="002476B9" w:rsidRPr="002476B9" w:rsidRDefault="002476B9" w:rsidP="002476B9">
      <w:pPr>
        <w:spacing w:after="120" w:line="256" w:lineRule="auto"/>
        <w:ind w:right="-341"/>
        <w:jc w:val="both"/>
        <w:rPr>
          <w:i/>
        </w:rPr>
      </w:pPr>
    </w:p>
    <w:p w:rsidR="002476B9" w:rsidRPr="002476B9" w:rsidRDefault="002476B9" w:rsidP="002476B9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 w:rsidRPr="002476B9">
        <w:rPr>
          <w:i/>
        </w:rPr>
        <w:t xml:space="preserve">pisemne zobowiązanie podmiotu, o którym mowa w art. 22a ustawy </w:t>
      </w:r>
      <w:proofErr w:type="spellStart"/>
      <w:r w:rsidRPr="002476B9">
        <w:rPr>
          <w:i/>
        </w:rPr>
        <w:t>Pzp</w:t>
      </w:r>
      <w:proofErr w:type="spellEnd"/>
    </w:p>
    <w:p w:rsidR="002476B9" w:rsidRPr="002476B9" w:rsidRDefault="002476B9" w:rsidP="002476B9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 w:rsidRPr="002476B9">
        <w:rPr>
          <w:i/>
        </w:rPr>
        <w:t>dokumenty dotyczące:</w:t>
      </w:r>
    </w:p>
    <w:p w:rsidR="002476B9" w:rsidRPr="002476B9" w:rsidRDefault="002476B9" w:rsidP="002476B9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 w:rsidRPr="002476B9">
        <w:rPr>
          <w:i/>
          <w:iCs/>
          <w:lang w:eastAsia="pl-PL"/>
        </w:rPr>
        <w:t>zakresu dostępnych Wykonawcy zasobów innego podmiotu,</w:t>
      </w:r>
    </w:p>
    <w:p w:rsidR="002476B9" w:rsidRPr="002476B9" w:rsidRDefault="002476B9" w:rsidP="002476B9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 w:rsidRPr="002476B9"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2476B9" w:rsidRPr="002476B9" w:rsidRDefault="002476B9" w:rsidP="002476B9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 w:rsidRPr="002476B9">
        <w:rPr>
          <w:i/>
          <w:iCs/>
          <w:lang w:eastAsia="pl-PL"/>
        </w:rPr>
        <w:t>zakresu i okresu udziału innego podmiotu przy wykonywaniu zamówienia publicznego.</w:t>
      </w:r>
    </w:p>
    <w:p w:rsidR="002476B9" w:rsidRPr="002476B9" w:rsidRDefault="002476B9" w:rsidP="002476B9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 w:rsidRPr="002476B9"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  <w:rPr>
          <w:b/>
          <w:i/>
        </w:rPr>
      </w:pP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  <w:rPr>
          <w:b/>
          <w:i/>
        </w:rPr>
      </w:pPr>
      <w:r w:rsidRPr="002476B9"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  <w:r w:rsidRPr="002476B9">
        <w:t>Ja: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  <w:r w:rsidRPr="002476B9">
        <w:t>_________________________________________________________________________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center"/>
        <w:rPr>
          <w:i/>
        </w:rPr>
      </w:pPr>
      <w:r w:rsidRPr="002476B9"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  <w:r w:rsidRPr="002476B9">
        <w:t>Działając w imieniu i na rzecz: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  <w:r w:rsidRPr="002476B9">
        <w:t>_________________________________________________________________________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center"/>
        <w:rPr>
          <w:i/>
        </w:rPr>
      </w:pPr>
      <w:r w:rsidRPr="002476B9">
        <w:rPr>
          <w:i/>
        </w:rPr>
        <w:t>(nazwa Podmiotu)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  <w:r w:rsidRPr="002476B9">
        <w:t>Zobowiązuję się do oddania nw. zasobów na potrzeby wykonania zamówienia:</w:t>
      </w:r>
    </w:p>
    <w:p w:rsidR="002476B9" w:rsidRPr="002476B9" w:rsidRDefault="002476B9" w:rsidP="002476B9">
      <w:pPr>
        <w:spacing w:after="120" w:line="256" w:lineRule="auto"/>
        <w:ind w:right="-1"/>
        <w:jc w:val="both"/>
      </w:pPr>
      <w:r w:rsidRPr="002476B9">
        <w:t>_________________________________________________________________________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jc w:val="center"/>
        <w:rPr>
          <w:i/>
          <w:lang w:eastAsia="pl-PL"/>
        </w:rPr>
      </w:pPr>
      <w:r w:rsidRPr="002476B9">
        <w:rPr>
          <w:i/>
          <w:lang w:eastAsia="pl-PL"/>
        </w:rPr>
        <w:t xml:space="preserve">(określenie zasobu – zdolności techniczne lub zawodowe, lub sytuacja finansowa lub ekonomiczna) </w:t>
      </w: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</w:p>
    <w:p w:rsidR="002476B9" w:rsidRPr="002476B9" w:rsidRDefault="002476B9" w:rsidP="002476B9">
      <w:pPr>
        <w:tabs>
          <w:tab w:val="left" w:pos="9214"/>
        </w:tabs>
        <w:spacing w:after="120" w:line="256" w:lineRule="auto"/>
        <w:ind w:right="-1"/>
        <w:jc w:val="both"/>
      </w:pPr>
      <w:r w:rsidRPr="002476B9">
        <w:lastRenderedPageBreak/>
        <w:t>do dyspozycji Wykonawcy:</w:t>
      </w:r>
    </w:p>
    <w:p w:rsidR="002476B9" w:rsidRPr="002476B9" w:rsidRDefault="002476B9" w:rsidP="002476B9">
      <w:pPr>
        <w:spacing w:after="120" w:line="256" w:lineRule="auto"/>
        <w:ind w:right="-1"/>
        <w:jc w:val="both"/>
      </w:pPr>
      <w:r w:rsidRPr="002476B9">
        <w:t>_________________________________________________________________________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jc w:val="center"/>
        <w:rPr>
          <w:i/>
          <w:lang w:eastAsia="pl-PL"/>
        </w:rPr>
      </w:pPr>
      <w:r w:rsidRPr="002476B9">
        <w:rPr>
          <w:i/>
          <w:lang w:eastAsia="pl-PL"/>
        </w:rPr>
        <w:t>(nazwa Wykonawcy)</w:t>
      </w:r>
    </w:p>
    <w:p w:rsidR="002476B9" w:rsidRPr="002476B9" w:rsidRDefault="002476B9" w:rsidP="002476B9">
      <w:pPr>
        <w:spacing w:after="120" w:line="256" w:lineRule="auto"/>
        <w:rPr>
          <w:lang w:eastAsia="pl-PL"/>
        </w:rPr>
      </w:pPr>
    </w:p>
    <w:p w:rsidR="002476B9" w:rsidRPr="002476B9" w:rsidRDefault="002476B9" w:rsidP="002476B9">
      <w:pPr>
        <w:spacing w:after="120" w:line="256" w:lineRule="auto"/>
        <w:rPr>
          <w:b/>
          <w:lang w:eastAsia="pl-PL"/>
        </w:rPr>
      </w:pPr>
      <w:r w:rsidRPr="002476B9">
        <w:rPr>
          <w:lang w:eastAsia="pl-PL"/>
        </w:rPr>
        <w:t xml:space="preserve">W trakcie wykonywania zamówienia pod nazwą: </w:t>
      </w:r>
      <w:r w:rsidRPr="002476B9">
        <w:rPr>
          <w:b/>
          <w:lang w:eastAsia="pl-PL"/>
        </w:rPr>
        <w:t>………………..</w:t>
      </w:r>
    </w:p>
    <w:p w:rsidR="002476B9" w:rsidRPr="002476B9" w:rsidRDefault="002476B9" w:rsidP="002476B9">
      <w:pPr>
        <w:spacing w:after="120" w:line="256" w:lineRule="auto"/>
        <w:rPr>
          <w:b/>
          <w:lang w:eastAsia="pl-PL"/>
        </w:rPr>
      </w:pPr>
    </w:p>
    <w:p w:rsidR="002476B9" w:rsidRPr="002476B9" w:rsidRDefault="002476B9" w:rsidP="002476B9">
      <w:pPr>
        <w:spacing w:after="120" w:line="256" w:lineRule="auto"/>
      </w:pPr>
      <w:r w:rsidRPr="002476B9">
        <w:t>Oświadczam, iż:</w:t>
      </w:r>
    </w:p>
    <w:p w:rsidR="002476B9" w:rsidRPr="002476B9" w:rsidRDefault="002476B9" w:rsidP="002476B9">
      <w:pPr>
        <w:numPr>
          <w:ilvl w:val="0"/>
          <w:numId w:val="6"/>
        </w:numPr>
        <w:suppressAutoHyphens/>
        <w:spacing w:after="120" w:line="240" w:lineRule="auto"/>
        <w:jc w:val="both"/>
      </w:pPr>
      <w:r w:rsidRPr="002476B9">
        <w:t>udostępniam Wykonawcy ww. zasoby, w następującym zakresie: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</w:p>
    <w:p w:rsidR="002476B9" w:rsidRPr="002476B9" w:rsidRDefault="002476B9" w:rsidP="002476B9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 w:rsidRPr="002476B9">
        <w:t>zakres mojego udziału przy wykonywaniu zamówienia będzie następujący: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 w:rsidRPr="002476B9">
        <w:t>sposób wykorzystania udostępnionych przeze mnie zasobów przy wykonywaniu zamówienia publicznego będzie następujący:</w:t>
      </w:r>
    </w:p>
    <w:p w:rsidR="002476B9" w:rsidRPr="002476B9" w:rsidRDefault="002476B9" w:rsidP="002476B9">
      <w:pPr>
        <w:spacing w:after="120" w:line="256" w:lineRule="auto"/>
        <w:ind w:left="720" w:right="-2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ind w:left="720" w:right="-2"/>
        <w:jc w:val="both"/>
      </w:pPr>
    </w:p>
    <w:p w:rsidR="002476B9" w:rsidRPr="002476B9" w:rsidRDefault="002476B9" w:rsidP="002476B9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 w:rsidRPr="002476B9">
        <w:t>okres mojego udziału przy wykonywaniu zamówienia będzie następujący: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  <w:r w:rsidRPr="002476B9">
        <w:t>___________________________________________________________________</w:t>
      </w:r>
    </w:p>
    <w:p w:rsidR="002476B9" w:rsidRPr="002476B9" w:rsidRDefault="002476B9" w:rsidP="002476B9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 w:rsidRPr="002476B9"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 w:rsidRPr="002476B9">
        <w:t>:</w:t>
      </w:r>
    </w:p>
    <w:p w:rsidR="002476B9" w:rsidRPr="002476B9" w:rsidRDefault="002476B9" w:rsidP="002476B9">
      <w:pPr>
        <w:spacing w:after="120" w:line="256" w:lineRule="auto"/>
        <w:ind w:left="709"/>
        <w:jc w:val="both"/>
      </w:pPr>
      <w:r w:rsidRPr="002476B9">
        <w:t>________________ (TAK /NIE)</w:t>
      </w:r>
    </w:p>
    <w:p w:rsidR="002476B9" w:rsidRPr="002476B9" w:rsidRDefault="002476B9" w:rsidP="002476B9">
      <w:pPr>
        <w:spacing w:after="120" w:line="256" w:lineRule="auto"/>
        <w:ind w:left="720"/>
        <w:jc w:val="both"/>
      </w:pPr>
    </w:p>
    <w:p w:rsidR="002476B9" w:rsidRPr="002476B9" w:rsidRDefault="002476B9" w:rsidP="002476B9">
      <w:pPr>
        <w:spacing w:after="120" w:line="256" w:lineRule="auto"/>
        <w:ind w:right="-1"/>
        <w:jc w:val="both"/>
        <w:rPr>
          <w:color w:val="FF0000"/>
        </w:rPr>
      </w:pPr>
    </w:p>
    <w:p w:rsidR="002476B9" w:rsidRPr="002476B9" w:rsidRDefault="002476B9" w:rsidP="002476B9">
      <w:pPr>
        <w:spacing w:after="120" w:line="256" w:lineRule="auto"/>
        <w:rPr>
          <w:sz w:val="20"/>
          <w:szCs w:val="20"/>
          <w:lang w:eastAsia="pl-PL"/>
        </w:rPr>
      </w:pPr>
      <w:r w:rsidRPr="002476B9">
        <w:rPr>
          <w:sz w:val="20"/>
          <w:szCs w:val="20"/>
          <w:lang w:eastAsia="pl-PL"/>
        </w:rPr>
        <w:t>__________________ dnia ___ _________ roku</w:t>
      </w:r>
    </w:p>
    <w:p w:rsidR="002476B9" w:rsidRPr="002476B9" w:rsidRDefault="002476B9" w:rsidP="002476B9">
      <w:pPr>
        <w:spacing w:after="120" w:line="256" w:lineRule="auto"/>
        <w:ind w:right="-341"/>
        <w:jc w:val="both"/>
      </w:pPr>
    </w:p>
    <w:p w:rsidR="002476B9" w:rsidRPr="002476B9" w:rsidRDefault="002476B9" w:rsidP="002476B9">
      <w:pPr>
        <w:spacing w:after="120" w:line="256" w:lineRule="auto"/>
        <w:ind w:right="-341"/>
        <w:jc w:val="both"/>
      </w:pPr>
    </w:p>
    <w:p w:rsidR="002476B9" w:rsidRPr="002476B9" w:rsidRDefault="002476B9" w:rsidP="002476B9">
      <w:pPr>
        <w:spacing w:after="120" w:line="256" w:lineRule="auto"/>
        <w:ind w:left="2836" w:firstLine="709"/>
        <w:jc w:val="center"/>
        <w:rPr>
          <w:b/>
          <w:sz w:val="20"/>
          <w:szCs w:val="20"/>
          <w:lang w:eastAsia="pl-PL"/>
        </w:rPr>
      </w:pPr>
      <w:r w:rsidRPr="002476B9">
        <w:rPr>
          <w:i/>
          <w:sz w:val="20"/>
          <w:szCs w:val="20"/>
          <w:lang w:eastAsia="pl-PL"/>
        </w:rPr>
        <w:t>_______________________________</w:t>
      </w:r>
    </w:p>
    <w:p w:rsidR="002476B9" w:rsidRPr="002476B9" w:rsidRDefault="002476B9" w:rsidP="002476B9">
      <w:pPr>
        <w:spacing w:after="120" w:line="256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 w:rsidRPr="002476B9"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025386" w:rsidRPr="000E7FA8" w:rsidRDefault="00025386" w:rsidP="000E7FA8"/>
    <w:sectPr w:rsidR="00025386" w:rsidRPr="000E7FA8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93DC3"/>
    <w:rsid w:val="004374F2"/>
    <w:rsid w:val="00460705"/>
    <w:rsid w:val="00485239"/>
    <w:rsid w:val="004A20E4"/>
    <w:rsid w:val="00534049"/>
    <w:rsid w:val="0055145C"/>
    <w:rsid w:val="005624D8"/>
    <w:rsid w:val="00611F77"/>
    <w:rsid w:val="00657A47"/>
    <w:rsid w:val="006970DC"/>
    <w:rsid w:val="006B1DEA"/>
    <w:rsid w:val="00745A44"/>
    <w:rsid w:val="007760AC"/>
    <w:rsid w:val="008B797E"/>
    <w:rsid w:val="008F2498"/>
    <w:rsid w:val="009357B7"/>
    <w:rsid w:val="009F4695"/>
    <w:rsid w:val="00A56A6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F334B4"/>
    <w:rsid w:val="00FB7BA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525D4FD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449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5</cp:revision>
  <cp:lastPrinted>2018-09-06T11:06:00Z</cp:lastPrinted>
  <dcterms:created xsi:type="dcterms:W3CDTF">2018-09-06T11:07:00Z</dcterms:created>
  <dcterms:modified xsi:type="dcterms:W3CDTF">2019-09-30T07:15:00Z</dcterms:modified>
</cp:coreProperties>
</file>