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564" w:rsidRDefault="00C43564" w:rsidP="00C43564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C43564" w:rsidRDefault="00C43564" w:rsidP="00B55F3B">
      <w:pPr>
        <w:pStyle w:val="Nagwek3"/>
        <w:rPr>
          <w:color w:val="000000"/>
        </w:rPr>
      </w:pPr>
      <w:bookmarkStart w:id="0" w:name="_GoBack"/>
      <w:bookmarkEnd w:id="0"/>
    </w:p>
    <w:p w:rsidR="00C43564" w:rsidRDefault="00C43564" w:rsidP="00C43564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C43564" w:rsidRDefault="00C43564" w:rsidP="00C43564">
      <w:pPr>
        <w:ind w:left="6096"/>
      </w:pPr>
      <w:r>
        <w:t>Akademia Górniczo-Hutnicza</w:t>
      </w:r>
    </w:p>
    <w:p w:rsidR="00C43564" w:rsidRDefault="00C43564" w:rsidP="00C43564">
      <w:pPr>
        <w:ind w:left="6096"/>
      </w:pPr>
      <w:r>
        <w:t xml:space="preserve"> im. St. Staszica w Krakowie</w:t>
      </w:r>
    </w:p>
    <w:p w:rsidR="00C43564" w:rsidRDefault="00C43564" w:rsidP="00C43564">
      <w:pPr>
        <w:ind w:left="6096"/>
      </w:pPr>
      <w:r>
        <w:t xml:space="preserve">Al. Mickiewicza 30, </w:t>
      </w:r>
      <w:r>
        <w:br/>
        <w:t>30-059 Kraków</w:t>
      </w:r>
    </w:p>
    <w:p w:rsidR="00C43564" w:rsidRDefault="00C43564" w:rsidP="00C4356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C43564" w:rsidRDefault="00C43564" w:rsidP="00C4356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43564" w:rsidRDefault="00C43564" w:rsidP="00C4356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C43564" w:rsidRDefault="00C43564" w:rsidP="00C4356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3564" w:rsidRDefault="00C43564" w:rsidP="00C4356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43564" w:rsidRDefault="00C43564" w:rsidP="00C4356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43564" w:rsidRDefault="00C43564" w:rsidP="00C43564">
      <w:pPr>
        <w:rPr>
          <w:rFonts w:ascii="Arial" w:hAnsi="Arial" w:cs="Arial"/>
          <w:sz w:val="21"/>
          <w:szCs w:val="21"/>
        </w:rPr>
      </w:pPr>
    </w:p>
    <w:p w:rsidR="00C43564" w:rsidRDefault="00C43564" w:rsidP="00C4356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C43564" w:rsidRDefault="00C43564" w:rsidP="00C4356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C43564" w:rsidRDefault="00C43564" w:rsidP="00C4356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C43564" w:rsidRDefault="00C43564" w:rsidP="00C43564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C43564" w:rsidRDefault="00C43564" w:rsidP="00C43564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B55F3B">
        <w:rPr>
          <w:rFonts w:ascii="Arial" w:hAnsi="Arial" w:cs="Arial"/>
          <w:sz w:val="21"/>
          <w:szCs w:val="21"/>
        </w:rPr>
        <w:t xml:space="preserve">publicznego pn.: </w:t>
      </w:r>
      <w:r w:rsidR="00B55F3B" w:rsidRPr="00B55F3B">
        <w:rPr>
          <w:rFonts w:ascii="Arial" w:hAnsi="Arial" w:cs="Arial"/>
          <w:b/>
          <w:sz w:val="21"/>
          <w:szCs w:val="21"/>
        </w:rPr>
        <w:t>Remont pomieszczenia oraz przebudowa instalacji wentylacji mechanicznej i chłodzenia w pom. 118 w bud. A-3 dla potrzeb Szkoły Doktorskiej AGH w Krakowie - KC-zp.272-651/19</w:t>
      </w:r>
      <w:r w:rsidRPr="00B55F3B">
        <w:rPr>
          <w:rFonts w:ascii="Arial" w:hAnsi="Arial" w:cs="Arial"/>
          <w:b/>
          <w:sz w:val="21"/>
          <w:szCs w:val="21"/>
        </w:rPr>
        <w:t>,</w:t>
      </w:r>
      <w:r w:rsidRPr="00B55F3B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C43564" w:rsidRDefault="00C43564" w:rsidP="00C435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43564" w:rsidRDefault="00C43564" w:rsidP="00C43564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43564" w:rsidRDefault="00C43564" w:rsidP="00C43564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3564" w:rsidRDefault="00C43564" w:rsidP="00C43564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C43564" w:rsidRDefault="00C43564" w:rsidP="00C43564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3564" w:rsidRDefault="00C43564" w:rsidP="00C435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43564" w:rsidRDefault="00C43564" w:rsidP="00C4356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43564" w:rsidRDefault="00C43564" w:rsidP="00C4356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43564" w:rsidRDefault="00C43564" w:rsidP="00C4356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43564" w:rsidRDefault="00C43564" w:rsidP="00C43564"/>
    <w:p w:rsidR="00C43564" w:rsidRDefault="00C43564" w:rsidP="00C43564"/>
    <w:p w:rsidR="00C43564" w:rsidRDefault="00C43564" w:rsidP="00C43564"/>
    <w:p w:rsidR="00C43564" w:rsidRDefault="00C43564" w:rsidP="00C43564"/>
    <w:p w:rsidR="008429FF" w:rsidRPr="00C43564" w:rsidRDefault="008429FF" w:rsidP="00C43564"/>
    <w:sectPr w:rsidR="008429FF" w:rsidRPr="00C43564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657F7B">
      <w:rPr>
        <w:rFonts w:ascii="Times New Roman" w:hAnsi="Times New Roman"/>
        <w:sz w:val="20"/>
        <w:szCs w:val="20"/>
      </w:rPr>
      <w:t>6</w:t>
    </w:r>
    <w:r w:rsidR="0087065B">
      <w:rPr>
        <w:rFonts w:ascii="Times New Roman" w:hAnsi="Times New Roman"/>
        <w:sz w:val="20"/>
        <w:szCs w:val="20"/>
      </w:rPr>
      <w:t>51/19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45E41AB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1AA96-73B1-4986-AA0C-77C8C8975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11</cp:revision>
  <cp:lastPrinted>2019-07-25T11:08:00Z</cp:lastPrinted>
  <dcterms:created xsi:type="dcterms:W3CDTF">2018-09-06T11:06:00Z</dcterms:created>
  <dcterms:modified xsi:type="dcterms:W3CDTF">2019-10-04T04:28:00Z</dcterms:modified>
</cp:coreProperties>
</file>