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C540A" w:rsidRPr="002C540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C540A" w:rsidRPr="002C540A">
        <w:rPr>
          <w:b/>
          <w:sz w:val="24"/>
        </w:rPr>
        <w:t>ZP/D-40/A/19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C540A" w:rsidRPr="002C540A">
        <w:rPr>
          <w:b/>
        </w:rPr>
        <w:t>przetarg nieograniczony</w:t>
      </w:r>
      <w:r w:rsidR="00753DC1">
        <w:t xml:space="preserve"> na:</w:t>
      </w:r>
    </w:p>
    <w:p w:rsidR="0000184A" w:rsidRDefault="002C54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C540A">
        <w:rPr>
          <w:b/>
          <w:sz w:val="24"/>
          <w:szCs w:val="24"/>
        </w:rPr>
        <w:t>Dostawa drukarek 3 D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C540A" w:rsidRPr="002C540A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C540A" w:rsidRPr="002C540A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C540A" w:rsidRPr="002C540A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0A7" w:rsidRDefault="006230A7">
      <w:r>
        <w:separator/>
      </w:r>
    </w:p>
  </w:endnote>
  <w:endnote w:type="continuationSeparator" w:id="0">
    <w:p w:rsidR="006230A7" w:rsidRDefault="00623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4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54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40A" w:rsidRDefault="002C54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0A7" w:rsidRDefault="006230A7">
      <w:r>
        <w:separator/>
      </w:r>
    </w:p>
  </w:footnote>
  <w:footnote w:type="continuationSeparator" w:id="0">
    <w:p w:rsidR="006230A7" w:rsidRDefault="006230A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40A" w:rsidRDefault="002C5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40A" w:rsidRDefault="002C5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40A" w:rsidRDefault="002C54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0A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540A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30A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6C2BF0-A2CF-4ACE-9FA4-F4CE4551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C6423-51F2-42A1-AD23-C6C74F64D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2019-10-02T08:11:00Z</dcterms:created>
  <dcterms:modified xsi:type="dcterms:W3CDTF">2019-10-02T08:11:00Z</dcterms:modified>
</cp:coreProperties>
</file>