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D6821" w:rsidRPr="00ED682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D6821" w:rsidRPr="00ED6821">
        <w:rPr>
          <w:rFonts w:ascii="Times New Roman" w:hAnsi="Times New Roman"/>
          <w:b/>
        </w:rPr>
        <w:t>ZP/D-40/A/19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D6821" w:rsidRPr="00ED682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D6821" w:rsidRPr="00ED682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D6821" w:rsidRPr="00ED682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D6821" w:rsidRPr="00ED682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D6821" w:rsidRPr="00ED682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D6821" w:rsidRPr="00ED682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D6821" w:rsidRPr="00ED6821">
        <w:rPr>
          <w:rFonts w:ascii="Times New Roman" w:hAnsi="Times New Roman"/>
          <w:b/>
        </w:rPr>
        <w:t>Dostawa drukarek 3 D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D6821" w:rsidRPr="00ED682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4FB" w:rsidRDefault="00F444FB" w:rsidP="0038231F">
      <w:pPr>
        <w:spacing w:after="0" w:line="240" w:lineRule="auto"/>
      </w:pPr>
      <w:r>
        <w:separator/>
      </w:r>
    </w:p>
  </w:endnote>
  <w:endnote w:type="continuationSeparator" w:id="0">
    <w:p w:rsidR="00F444FB" w:rsidRDefault="00F444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21" w:rsidRDefault="00ED68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12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12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21" w:rsidRDefault="00ED6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4FB" w:rsidRDefault="00F444FB" w:rsidP="0038231F">
      <w:pPr>
        <w:spacing w:after="0" w:line="240" w:lineRule="auto"/>
      </w:pPr>
      <w:r>
        <w:separator/>
      </w:r>
    </w:p>
  </w:footnote>
  <w:footnote w:type="continuationSeparator" w:id="0">
    <w:p w:rsidR="00F444FB" w:rsidRDefault="00F444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21" w:rsidRDefault="00ED68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21" w:rsidRDefault="00ED68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21" w:rsidRDefault="00ED68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4F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821"/>
    <w:rsid w:val="00EE1FBF"/>
    <w:rsid w:val="00EE40F5"/>
    <w:rsid w:val="00EF74CA"/>
    <w:rsid w:val="00F04280"/>
    <w:rsid w:val="00F365F2"/>
    <w:rsid w:val="00F43919"/>
    <w:rsid w:val="00F444FB"/>
    <w:rsid w:val="00F6128F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D4FF69-5195-4331-88FD-DC6EAB40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1F22-A4FA-4F6D-993E-27C6DCA5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2019-10-02T08:12:00Z</dcterms:created>
  <dcterms:modified xsi:type="dcterms:W3CDTF">2019-10-02T08:12:00Z</dcterms:modified>
</cp:coreProperties>
</file>