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C48BE">
      <w:pPr>
        <w:spacing w:line="360" w:lineRule="auto"/>
        <w:rPr>
          <w:b/>
          <w:bCs/>
          <w:color w:val="000000"/>
          <w:sz w:val="24"/>
        </w:rPr>
      </w:pPr>
      <w:r w:rsidRPr="00EC48B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C48BE">
      <w:pPr>
        <w:spacing w:line="360" w:lineRule="auto"/>
        <w:rPr>
          <w:color w:val="000000"/>
          <w:sz w:val="24"/>
        </w:rPr>
      </w:pPr>
      <w:r w:rsidRPr="00EC48B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C48B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C48BE">
      <w:pPr>
        <w:spacing w:line="360" w:lineRule="auto"/>
        <w:rPr>
          <w:color w:val="000000"/>
          <w:sz w:val="24"/>
        </w:rPr>
      </w:pPr>
      <w:r w:rsidRPr="00EC48B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C48B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C48B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C48BE" w:rsidRPr="00EC48B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C48BE" w:rsidRPr="00EC48B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C48BE" w:rsidRPr="00EC48BE">
        <w:rPr>
          <w:b/>
          <w:color w:val="000000"/>
          <w:sz w:val="24"/>
        </w:rPr>
        <w:t>Usługa cateringowa podczas spotkań organizowanych w ramach projektu "</w:t>
      </w:r>
      <w:proofErr w:type="spellStart"/>
      <w:r w:rsidR="00EC48BE" w:rsidRPr="00EC48BE">
        <w:rPr>
          <w:b/>
          <w:color w:val="000000"/>
          <w:sz w:val="24"/>
        </w:rPr>
        <w:t>TecHnology</w:t>
      </w:r>
      <w:proofErr w:type="spellEnd"/>
      <w:r w:rsidR="00EC48BE" w:rsidRPr="00EC48BE">
        <w:rPr>
          <w:b/>
          <w:color w:val="000000"/>
          <w:sz w:val="24"/>
        </w:rPr>
        <w:t xml:space="preserve"> and </w:t>
      </w:r>
      <w:proofErr w:type="spellStart"/>
      <w:r w:rsidR="00EC48BE" w:rsidRPr="00EC48BE">
        <w:rPr>
          <w:b/>
          <w:color w:val="000000"/>
          <w:sz w:val="24"/>
        </w:rPr>
        <w:t>EntrepreneUrship</w:t>
      </w:r>
      <w:proofErr w:type="spellEnd"/>
      <w:r w:rsidR="00EC48BE" w:rsidRPr="00EC48BE">
        <w:rPr>
          <w:b/>
          <w:color w:val="000000"/>
          <w:sz w:val="24"/>
        </w:rPr>
        <w:t xml:space="preserve"> </w:t>
      </w:r>
      <w:proofErr w:type="spellStart"/>
      <w:r w:rsidR="00EC48BE" w:rsidRPr="00EC48BE">
        <w:rPr>
          <w:b/>
          <w:color w:val="000000"/>
          <w:sz w:val="24"/>
        </w:rPr>
        <w:t>Education</w:t>
      </w:r>
      <w:proofErr w:type="spellEnd"/>
      <w:r w:rsidR="00EC48BE" w:rsidRPr="00EC48BE">
        <w:rPr>
          <w:b/>
          <w:color w:val="000000"/>
          <w:sz w:val="24"/>
        </w:rPr>
        <w:t xml:space="preserve"> – </w:t>
      </w:r>
      <w:proofErr w:type="spellStart"/>
      <w:r w:rsidR="00EC48BE" w:rsidRPr="00EC48BE">
        <w:rPr>
          <w:b/>
          <w:color w:val="000000"/>
          <w:sz w:val="24"/>
        </w:rPr>
        <w:t>Bridging</w:t>
      </w:r>
      <w:proofErr w:type="spellEnd"/>
      <w:r w:rsidR="00EC48BE" w:rsidRPr="00EC48BE">
        <w:rPr>
          <w:b/>
          <w:color w:val="000000"/>
          <w:sz w:val="24"/>
        </w:rPr>
        <w:t xml:space="preserve"> the Gap for Smart Product Development - Tech Hub 4.0"</w:t>
      </w:r>
      <w:r w:rsidR="006A31F9">
        <w:rPr>
          <w:b/>
          <w:color w:val="000000"/>
          <w:sz w:val="24"/>
        </w:rPr>
        <w:t xml:space="preserve">, </w:t>
      </w:r>
      <w:proofErr w:type="spellStart"/>
      <w:r w:rsidR="006A31F9">
        <w:rPr>
          <w:b/>
          <w:color w:val="000000"/>
          <w:sz w:val="24"/>
        </w:rPr>
        <w:t>spr</w:t>
      </w:r>
      <w:proofErr w:type="spellEnd"/>
      <w:r w:rsidR="006A31F9">
        <w:rPr>
          <w:b/>
          <w:color w:val="000000"/>
          <w:sz w:val="24"/>
        </w:rPr>
        <w:t>. nr rej. ZP/US-08/19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C48BE" w:rsidTr="003D38C8">
        <w:trPr>
          <w:cantSplit/>
        </w:trPr>
        <w:tc>
          <w:tcPr>
            <w:tcW w:w="9640" w:type="dxa"/>
          </w:tcPr>
          <w:p w:rsidR="00EC48BE" w:rsidRDefault="00EC48BE" w:rsidP="003D38C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48BE">
              <w:rPr>
                <w:b/>
                <w:sz w:val="24"/>
              </w:rPr>
              <w:t xml:space="preserve">"Złote Arkady" Marzanna </w:t>
            </w:r>
            <w:proofErr w:type="spellStart"/>
            <w:r w:rsidRPr="00EC48BE">
              <w:rPr>
                <w:b/>
                <w:sz w:val="24"/>
              </w:rPr>
              <w:t>Przerada</w:t>
            </w:r>
            <w:proofErr w:type="spellEnd"/>
          </w:p>
          <w:p w:rsidR="00EC48BE" w:rsidRDefault="00EC48BE" w:rsidP="003D38C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48B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EC48BE">
              <w:rPr>
                <w:b/>
                <w:sz w:val="24"/>
              </w:rPr>
              <w:t>Częstochowa</w:t>
            </w:r>
          </w:p>
          <w:p w:rsidR="00EC48BE" w:rsidRDefault="00EC48BE" w:rsidP="003D38C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48BE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</w:t>
            </w:r>
            <w:r w:rsidRPr="00EC48BE">
              <w:rPr>
                <w:b/>
                <w:sz w:val="24"/>
              </w:rPr>
              <w:t>12</w:t>
            </w:r>
          </w:p>
          <w:p w:rsidR="00EC48BE" w:rsidRDefault="00EC48BE" w:rsidP="003D38C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6A31F9">
              <w:rPr>
                <w:b/>
                <w:sz w:val="24"/>
              </w:rPr>
              <w:t>4 080,</w:t>
            </w:r>
            <w:r w:rsidRPr="00EC48BE">
              <w:rPr>
                <w:b/>
                <w:sz w:val="24"/>
              </w:rPr>
              <w:t>00 zł</w:t>
            </w:r>
            <w:r w:rsidR="006A31F9">
              <w:rPr>
                <w:b/>
                <w:sz w:val="24"/>
              </w:rPr>
              <w:t xml:space="preserve"> brutto</w:t>
            </w:r>
          </w:p>
          <w:p w:rsidR="00EC48BE" w:rsidRPr="00253031" w:rsidRDefault="00EC48BE" w:rsidP="003D38C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C48BE" w:rsidRDefault="00EC48BE" w:rsidP="003D38C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C48BE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216"/>
        <w:gridCol w:w="3402"/>
      </w:tblGrid>
      <w:tr w:rsidR="006A31F9" w:rsidRPr="00C63DA0" w:rsidTr="006A31F9">
        <w:tc>
          <w:tcPr>
            <w:tcW w:w="540" w:type="dxa"/>
            <w:shd w:val="clear" w:color="auto" w:fill="auto"/>
            <w:vAlign w:val="center"/>
          </w:tcPr>
          <w:p w:rsidR="006A31F9" w:rsidRPr="00C63DA0" w:rsidRDefault="006A31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A31F9" w:rsidRPr="00C63DA0" w:rsidRDefault="006A31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A31F9" w:rsidRPr="00C63DA0" w:rsidRDefault="006A31F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6A31F9" w:rsidRPr="00C63DA0" w:rsidRDefault="006A31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31F9" w:rsidRPr="00C63DA0" w:rsidRDefault="006A31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A31F9" w:rsidRPr="00C63DA0" w:rsidTr="006A31F9">
        <w:tc>
          <w:tcPr>
            <w:tcW w:w="540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Hotel </w:t>
            </w:r>
            <w:proofErr w:type="spellStart"/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Scout</w:t>
            </w:r>
            <w:proofErr w:type="spellEnd"/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 z o.o.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Drogowców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42,95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42,95</w:t>
            </w:r>
          </w:p>
        </w:tc>
      </w:tr>
      <w:tr w:rsidR="006A31F9" w:rsidRPr="00C63DA0" w:rsidTr="006A31F9">
        <w:tc>
          <w:tcPr>
            <w:tcW w:w="540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A31F9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BOULANGERIE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Artur </w:t>
            </w:r>
            <w:proofErr w:type="spellStart"/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Brędzel</w:t>
            </w:r>
            <w:proofErr w:type="spellEnd"/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Jowisza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6A31F9" w:rsidRPr="00C63DA0" w:rsidRDefault="006A31F9" w:rsidP="006A31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47,22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47,22</w:t>
            </w:r>
          </w:p>
        </w:tc>
      </w:tr>
      <w:tr w:rsidR="006A31F9" w:rsidRPr="00C63DA0" w:rsidTr="006A31F9">
        <w:tc>
          <w:tcPr>
            <w:tcW w:w="540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A31F9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"Złote Arkady"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Marzanna </w:t>
            </w:r>
            <w:proofErr w:type="spellStart"/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Przerada</w:t>
            </w:r>
            <w:proofErr w:type="spellEnd"/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48B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6A31F9" w:rsidRPr="00C63DA0" w:rsidRDefault="006A31F9" w:rsidP="006A31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31F9" w:rsidRPr="00C63DA0" w:rsidRDefault="006A31F9" w:rsidP="003D38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EC48B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C48BE" w:rsidP="00131A8F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131A8F">
        <w:rPr>
          <w:sz w:val="24"/>
        </w:rPr>
        <w:t>Częstochowa</w:t>
      </w:r>
      <w:r w:rsidR="00C85A89" w:rsidRPr="00131A8F">
        <w:rPr>
          <w:sz w:val="24"/>
        </w:rPr>
        <w:t xml:space="preserve"> dnia: </w:t>
      </w:r>
      <w:r w:rsidR="00591968" w:rsidRPr="00131A8F">
        <w:rPr>
          <w:sz w:val="24"/>
        </w:rPr>
        <w:t>2019-10-08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C97" w:rsidRDefault="00287C97">
      <w:r>
        <w:separator/>
      </w:r>
    </w:p>
  </w:endnote>
  <w:endnote w:type="continuationSeparator" w:id="0">
    <w:p w:rsidR="00287C97" w:rsidRDefault="0028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8BE" w:rsidRDefault="00EC48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131A8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31A8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31A8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8BE" w:rsidRDefault="00EC4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C97" w:rsidRDefault="00287C97">
      <w:r>
        <w:separator/>
      </w:r>
    </w:p>
  </w:footnote>
  <w:footnote w:type="continuationSeparator" w:id="0">
    <w:p w:rsidR="00287C97" w:rsidRDefault="0028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8BE" w:rsidRDefault="00EC48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8BE" w:rsidRDefault="00EC48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8BE" w:rsidRDefault="00EC48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F53"/>
    <w:rsid w:val="00131A8F"/>
    <w:rsid w:val="00140696"/>
    <w:rsid w:val="00253031"/>
    <w:rsid w:val="00287C97"/>
    <w:rsid w:val="00377700"/>
    <w:rsid w:val="00591968"/>
    <w:rsid w:val="005C147E"/>
    <w:rsid w:val="006A31F9"/>
    <w:rsid w:val="007118AF"/>
    <w:rsid w:val="007124E4"/>
    <w:rsid w:val="00745012"/>
    <w:rsid w:val="0087722C"/>
    <w:rsid w:val="00902F53"/>
    <w:rsid w:val="00987E41"/>
    <w:rsid w:val="00C63DA0"/>
    <w:rsid w:val="00C85A89"/>
    <w:rsid w:val="00D5444F"/>
    <w:rsid w:val="00EC48B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A03BF1-1950-48CA-BAFC-B10E22B6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31A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1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2019-10-08T08:49:00Z</cp:lastPrinted>
  <dcterms:created xsi:type="dcterms:W3CDTF">2019-10-08T08:49:00Z</dcterms:created>
  <dcterms:modified xsi:type="dcterms:W3CDTF">2019-10-08T08:49:00Z</dcterms:modified>
</cp:coreProperties>
</file>