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D00" w:rsidRDefault="00B51D00" w:rsidP="005B1E8F">
      <w:pPr>
        <w:jc w:val="both"/>
        <w:rPr>
          <w:rFonts w:ascii="Tahoma" w:hAnsi="Tahoma" w:cs="Tahoma"/>
          <w:sz w:val="16"/>
          <w:szCs w:val="16"/>
        </w:rPr>
      </w:pP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.............................................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Nazwa i adres Wykonawcy</w:t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  <w:r w:rsidRPr="005B1E8F">
        <w:rPr>
          <w:rFonts w:ascii="Tahoma" w:hAnsi="Tahoma" w:cs="Tahoma"/>
          <w:sz w:val="16"/>
          <w:szCs w:val="16"/>
        </w:rPr>
        <w:tab/>
      </w:r>
    </w:p>
    <w:p w:rsidR="00036A09" w:rsidRPr="005B1E8F" w:rsidRDefault="00036A09" w:rsidP="005B1E8F">
      <w:pPr>
        <w:pStyle w:val="Nagwek2"/>
        <w:jc w:val="both"/>
        <w:rPr>
          <w:rFonts w:ascii="Tahoma" w:hAnsi="Tahoma" w:cs="Tahoma"/>
          <w:b w:val="0"/>
          <w:sz w:val="16"/>
          <w:szCs w:val="16"/>
        </w:rPr>
      </w:pPr>
      <w:r w:rsidRPr="005B1E8F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5B1E8F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B51D00" w:rsidRDefault="00B51D00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B51D00" w:rsidRDefault="00B51D00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</w:p>
    <w:p w:rsidR="00E54E5A" w:rsidRPr="005B1E8F" w:rsidRDefault="00C916FC" w:rsidP="005B1E8F">
      <w:pPr>
        <w:pStyle w:val="Nagwek2"/>
        <w:widowControl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FORMULARZ</w:t>
      </w:r>
      <w:r w:rsidR="00E54E5A" w:rsidRPr="005B1E8F">
        <w:rPr>
          <w:rFonts w:ascii="Tahoma" w:hAnsi="Tahoma" w:cs="Tahoma"/>
          <w:sz w:val="16"/>
          <w:szCs w:val="16"/>
        </w:rPr>
        <w:t xml:space="preserve"> OFERTY</w:t>
      </w:r>
    </w:p>
    <w:p w:rsidR="00B51D00" w:rsidRDefault="00B51D00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B51D00" w:rsidRDefault="00B51D00" w:rsidP="005B1E8F">
      <w:pPr>
        <w:jc w:val="right"/>
        <w:rPr>
          <w:rFonts w:ascii="Tahoma" w:hAnsi="Tahoma" w:cs="Tahoma"/>
          <w:b/>
          <w:sz w:val="16"/>
          <w:szCs w:val="16"/>
        </w:rPr>
      </w:pP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5B1E8F" w:rsidRDefault="002E0E9F" w:rsidP="005B1E8F">
      <w:pPr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Dąbrowskiego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69</w:t>
      </w:r>
    </w:p>
    <w:p w:rsidR="00E54E5A" w:rsidRPr="005B1E8F" w:rsidRDefault="002E0E9F" w:rsidP="005B1E8F">
      <w:pPr>
        <w:jc w:val="right"/>
        <w:rPr>
          <w:rFonts w:ascii="Tahoma" w:hAnsi="Tahoma" w:cs="Tahoma"/>
          <w:b/>
          <w:sz w:val="16"/>
          <w:szCs w:val="16"/>
        </w:rPr>
      </w:pPr>
      <w:r w:rsidRPr="005B1E8F">
        <w:rPr>
          <w:rFonts w:ascii="Tahoma" w:hAnsi="Tahoma" w:cs="Tahoma"/>
          <w:b/>
          <w:sz w:val="16"/>
          <w:szCs w:val="16"/>
        </w:rPr>
        <w:t>42-201</w:t>
      </w:r>
      <w:r w:rsidR="00E54E5A" w:rsidRPr="005B1E8F">
        <w:rPr>
          <w:rFonts w:ascii="Tahoma" w:hAnsi="Tahoma" w:cs="Tahoma"/>
          <w:b/>
          <w:sz w:val="16"/>
          <w:szCs w:val="16"/>
        </w:rPr>
        <w:t xml:space="preserve"> </w:t>
      </w:r>
      <w:r w:rsidRPr="005B1E8F">
        <w:rPr>
          <w:rFonts w:ascii="Tahoma" w:hAnsi="Tahoma" w:cs="Tahoma"/>
          <w:b/>
          <w:sz w:val="16"/>
          <w:szCs w:val="16"/>
        </w:rPr>
        <w:t>Częstochowa</w:t>
      </w:r>
    </w:p>
    <w:p w:rsidR="00B51D00" w:rsidRDefault="00B51D00" w:rsidP="005B1E8F">
      <w:pPr>
        <w:jc w:val="both"/>
        <w:rPr>
          <w:rFonts w:ascii="Tahoma" w:hAnsi="Tahoma" w:cs="Tahoma"/>
          <w:sz w:val="16"/>
          <w:szCs w:val="16"/>
        </w:rPr>
      </w:pP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Nawiązując do </w:t>
      </w:r>
      <w:r w:rsidR="000F18FA" w:rsidRPr="005B1E8F">
        <w:rPr>
          <w:rFonts w:ascii="Tahoma" w:hAnsi="Tahoma" w:cs="Tahoma"/>
          <w:sz w:val="16"/>
          <w:szCs w:val="16"/>
        </w:rPr>
        <w:t>ogłoszonego zamówienia</w:t>
      </w:r>
      <w:r w:rsidRPr="005B1E8F">
        <w:rPr>
          <w:rFonts w:ascii="Tahoma" w:hAnsi="Tahoma" w:cs="Tahoma"/>
          <w:sz w:val="16"/>
          <w:szCs w:val="16"/>
        </w:rPr>
        <w:t xml:space="preserve"> w trybie „</w:t>
      </w:r>
      <w:r w:rsidR="002E0E9F" w:rsidRPr="005B1E8F">
        <w:rPr>
          <w:rFonts w:ascii="Tahoma" w:hAnsi="Tahoma" w:cs="Tahoma"/>
          <w:b/>
          <w:sz w:val="16"/>
          <w:szCs w:val="16"/>
        </w:rPr>
        <w:t>przetarg nieograniczony</w:t>
      </w:r>
      <w:r w:rsidRPr="005B1E8F">
        <w:rPr>
          <w:rFonts w:ascii="Tahoma" w:hAnsi="Tahoma" w:cs="Tahoma"/>
          <w:sz w:val="16"/>
          <w:szCs w:val="16"/>
        </w:rPr>
        <w:t>” na:</w:t>
      </w:r>
    </w:p>
    <w:p w:rsidR="00E54E5A" w:rsidRPr="005B1E8F" w:rsidRDefault="00E54E5A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„</w:t>
      </w:r>
      <w:r w:rsidR="002E0E9F" w:rsidRPr="005B1E8F">
        <w:rPr>
          <w:rFonts w:ascii="Tahoma" w:hAnsi="Tahoma" w:cs="Tahoma"/>
          <w:b/>
          <w:sz w:val="16"/>
          <w:szCs w:val="16"/>
        </w:rPr>
        <w:t>Sukcesywna dostawa sprzętu komputerowego i oprogramowania dla jednostek organizacyjnych Politechniki Częstochowskiej</w:t>
      </w:r>
      <w:r w:rsidR="00036A09" w:rsidRPr="005B1E8F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5B1E8F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5B1E8F">
        <w:rPr>
          <w:rFonts w:ascii="Tahoma" w:hAnsi="Tahoma" w:cs="Tahoma"/>
          <w:sz w:val="16"/>
          <w:szCs w:val="16"/>
        </w:rPr>
        <w:t xml:space="preserve">. nr rej. </w:t>
      </w:r>
      <w:r w:rsidR="00C916FC" w:rsidRPr="005B1E8F">
        <w:rPr>
          <w:rFonts w:ascii="Tahoma" w:hAnsi="Tahoma" w:cs="Tahoma"/>
          <w:sz w:val="16"/>
          <w:szCs w:val="16"/>
        </w:rPr>
        <w:t xml:space="preserve"> </w:t>
      </w:r>
      <w:r w:rsidR="005E41C8">
        <w:rPr>
          <w:rFonts w:ascii="Tahoma" w:hAnsi="Tahoma" w:cs="Tahoma"/>
          <w:b/>
          <w:sz w:val="16"/>
          <w:szCs w:val="16"/>
        </w:rPr>
        <w:t>ZP/DK-</w:t>
      </w:r>
      <w:r w:rsidR="00695B50">
        <w:rPr>
          <w:rFonts w:ascii="Tahoma" w:hAnsi="Tahoma" w:cs="Tahoma"/>
          <w:b/>
          <w:sz w:val="16"/>
          <w:szCs w:val="16"/>
        </w:rPr>
        <w:t>33</w:t>
      </w:r>
      <w:r w:rsidR="002E0E9F" w:rsidRPr="005B1E8F">
        <w:rPr>
          <w:rFonts w:ascii="Tahoma" w:hAnsi="Tahoma" w:cs="Tahoma"/>
          <w:b/>
          <w:sz w:val="16"/>
          <w:szCs w:val="16"/>
        </w:rPr>
        <w:t>/1</w:t>
      </w:r>
      <w:r w:rsidR="005E41C8">
        <w:rPr>
          <w:rFonts w:ascii="Tahoma" w:hAnsi="Tahoma" w:cs="Tahoma"/>
          <w:b/>
          <w:sz w:val="16"/>
          <w:szCs w:val="16"/>
        </w:rPr>
        <w:t>9</w:t>
      </w:r>
    </w:p>
    <w:p w:rsidR="00F35F50" w:rsidRPr="00D751CA" w:rsidRDefault="00F35F50" w:rsidP="005B1E8F">
      <w:pPr>
        <w:pStyle w:val="Akapitzlist"/>
        <w:numPr>
          <w:ilvl w:val="0"/>
          <w:numId w:val="38"/>
        </w:numPr>
        <w:ind w:left="284" w:hanging="284"/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Oferujemy wykonanie przedmiotu zamówienia za </w:t>
      </w:r>
      <w:r w:rsidRPr="005B1E8F">
        <w:rPr>
          <w:rFonts w:ascii="Tahoma" w:hAnsi="Tahoma" w:cs="Tahoma"/>
          <w:b/>
          <w:sz w:val="16"/>
          <w:szCs w:val="16"/>
        </w:rPr>
        <w:t>cenę  ……………………… zł brutto</w:t>
      </w:r>
      <w:r w:rsidRPr="005B1E8F">
        <w:rPr>
          <w:rFonts w:ascii="Tahoma" w:hAnsi="Tahoma" w:cs="Tahoma"/>
          <w:sz w:val="16"/>
          <w:szCs w:val="16"/>
        </w:rPr>
        <w:t xml:space="preserve">, zgodnie z przedstawionym poniżej </w:t>
      </w:r>
      <w:r w:rsidRPr="00B33456">
        <w:rPr>
          <w:rFonts w:ascii="Tahoma" w:hAnsi="Tahoma" w:cs="Tahoma"/>
          <w:b/>
          <w:sz w:val="16"/>
          <w:szCs w:val="16"/>
        </w:rPr>
        <w:t>formularzem cenowym</w:t>
      </w:r>
      <w:r w:rsidRPr="005B1E8F">
        <w:rPr>
          <w:rFonts w:ascii="Tahoma" w:hAnsi="Tahoma" w:cs="Tahoma"/>
          <w:sz w:val="16"/>
          <w:szCs w:val="16"/>
        </w:rPr>
        <w:t>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"/>
        <w:gridCol w:w="5895"/>
        <w:gridCol w:w="646"/>
        <w:gridCol w:w="1248"/>
        <w:gridCol w:w="871"/>
        <w:gridCol w:w="1211"/>
        <w:gridCol w:w="1644"/>
        <w:gridCol w:w="1797"/>
        <w:gridCol w:w="1037"/>
      </w:tblGrid>
      <w:tr w:rsidR="00572252" w:rsidRPr="005E41C8" w:rsidTr="0088733C">
        <w:trPr>
          <w:trHeight w:val="63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572252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</w:t>
            </w:r>
            <w:r w:rsidR="004951B9"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</w:t>
            </w: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Rodzaj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C81176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Liczba (szt.)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netto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Stawka VAT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jednostkowa brutto</w:t>
            </w: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Wartość brutto (</w:t>
            </w:r>
            <w:proofErr w:type="spellStart"/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BxE</w:t>
            </w:r>
            <w:proofErr w:type="spellEnd"/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Typ, model, marka oferowanego sprzętu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Gwarancja</w:t>
            </w:r>
            <w:r w:rsidR="0078072D"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</w:tr>
      <w:tr w:rsidR="00572252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51B9" w:rsidRPr="005E41C8" w:rsidRDefault="004951B9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A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B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D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E</w:t>
            </w: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F</w:t>
            </w: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4951B9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G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1B9" w:rsidRPr="005E41C8" w:rsidRDefault="00E229C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H</w:t>
            </w: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Komputer biurowy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Komputer biurowy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Komputer biurowy – Typ 3.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Komputer biurowy– Typ 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Monitor 22”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Monitor 23”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Monitor 24”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Komputer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All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-in-One PC 23”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Notebook 15”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Notebook 15”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Notebook 17”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Notebook 17”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Drukarka laserowa mono A4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Drukarka laserowa mono A4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Drukarka laserowa mono A4 – Typ 3.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Drukarka laserowa kolorowej A4.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Drukarka laserowa wielofunkcyjnej kolor A4 – Typ 1.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Drukarka laserowa wielofunkcyjnej kolor A4 – Typ 2.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19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Drukarka laserowa wielofunkcyjnej mono A4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Oprogramowanie biurowe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>21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Pamięć 4 GB RAM do KOMPUTER BIUROWY – TYP 1, 2, 3 i 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22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Pamięć 8 GB RAM do KOMPUTER BIUROWY – TYP 1, 2, 3 i 4.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23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Pamięć 4 GB RAM do KOMPUTER ALL-IN-ONE PC 23”.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24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Pamięć 8 GB RAM do KOMPUTER ALL-IN-ONE PC 23”.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Pamięć 4 GB RAM do NOTEBOOK 15” i 17” – TYP 1 i 2.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25"/>
        </w:trPr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26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Pamięć 8 GB RAM do NOTEBOOK 15” i 17” – TYP 1 i 2.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88733C" w:rsidRPr="005E41C8" w:rsidTr="0088733C">
        <w:trPr>
          <w:trHeight w:val="210"/>
        </w:trPr>
        <w:tc>
          <w:tcPr>
            <w:tcW w:w="13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41C8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Cena brutto za realizację zamówienia (suma wierszy w kolumnie F):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8733C" w:rsidRDefault="0088733C" w:rsidP="0088733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E41C8">
              <w:rPr>
                <w:rFonts w:ascii="Tahoma" w:hAnsi="Tahoma" w:cs="Tahom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bottom w:val="single" w:sz="4" w:space="0" w:color="auto"/>
            </w:tcBorders>
            <w:noWrap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733C" w:rsidRPr="005E41C8" w:rsidRDefault="0088733C" w:rsidP="0088733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</w:tbl>
    <w:p w:rsidR="00B51D00" w:rsidRDefault="00B51D00" w:rsidP="00B33456">
      <w:pPr>
        <w:tabs>
          <w:tab w:val="left" w:pos="426"/>
        </w:tabs>
        <w:ind w:left="-284"/>
        <w:jc w:val="both"/>
        <w:rPr>
          <w:rFonts w:ascii="Tahoma" w:hAnsi="Tahoma" w:cs="Tahoma"/>
          <w:sz w:val="16"/>
          <w:szCs w:val="16"/>
        </w:rPr>
      </w:pPr>
    </w:p>
    <w:p w:rsidR="007479FF" w:rsidRPr="005B1E8F" w:rsidRDefault="007479FF" w:rsidP="00381B3E">
      <w:pPr>
        <w:pStyle w:val="Akapitzlist"/>
        <w:numPr>
          <w:ilvl w:val="0"/>
          <w:numId w:val="38"/>
        </w:numPr>
        <w:tabs>
          <w:tab w:val="num" w:pos="426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8E7BB6">
        <w:rPr>
          <w:rFonts w:ascii="Tahoma" w:hAnsi="Tahoma" w:cs="Tahoma"/>
          <w:sz w:val="16"/>
          <w:szCs w:val="16"/>
        </w:rPr>
        <w:t>Zakres rzeczowy</w:t>
      </w:r>
      <w:r w:rsidRPr="005B1E8F">
        <w:rPr>
          <w:rFonts w:ascii="Tahoma" w:hAnsi="Tahoma" w:cs="Tahoma"/>
          <w:sz w:val="16"/>
          <w:szCs w:val="16"/>
        </w:rPr>
        <w:t xml:space="preserve"> oraz nazwa firm, którym Wykonawca zamierza powierzyć wykonanie części przedmiotu zamówienia*</w:t>
      </w:r>
      <w:r w:rsidR="00C81176">
        <w:rPr>
          <w:rFonts w:ascii="Tahoma" w:hAnsi="Tahoma" w:cs="Tahoma"/>
          <w:sz w:val="16"/>
          <w:szCs w:val="16"/>
        </w:rPr>
        <w:t>**</w:t>
      </w:r>
    </w:p>
    <w:p w:rsidR="007479FF" w:rsidRPr="005B1E8F" w:rsidRDefault="007479FF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7479FF" w:rsidRPr="005B1E8F" w:rsidTr="00114DE5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Lp</w:t>
            </w:r>
            <w:r w:rsidR="00114DE5"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9FF" w:rsidRPr="005B1E8F" w:rsidRDefault="007479FF" w:rsidP="00B77FD6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B1E8F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7479FF" w:rsidRPr="005B1E8F" w:rsidTr="00114DE5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5B1E8F" w:rsidRDefault="007479FF" w:rsidP="005B1E8F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7479FF" w:rsidRPr="008E7BB6" w:rsidTr="00114DE5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9FF" w:rsidRPr="008E7BB6" w:rsidRDefault="007479FF" w:rsidP="005B1E8F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7479FF" w:rsidRPr="008E7BB6" w:rsidRDefault="007479FF" w:rsidP="005B1E8F">
      <w:pPr>
        <w:jc w:val="both"/>
        <w:rPr>
          <w:rFonts w:ascii="Tahoma" w:hAnsi="Tahoma" w:cs="Tahoma"/>
          <w:i/>
          <w:sz w:val="12"/>
          <w:szCs w:val="12"/>
        </w:rPr>
      </w:pPr>
      <w:r w:rsidRPr="008E7BB6">
        <w:rPr>
          <w:rFonts w:ascii="Tahoma" w:hAnsi="Tahoma" w:cs="Tahoma"/>
          <w:i/>
          <w:sz w:val="12"/>
          <w:szCs w:val="12"/>
        </w:rPr>
        <w:t>*</w:t>
      </w:r>
      <w:r w:rsidR="00C81176">
        <w:rPr>
          <w:rFonts w:ascii="Tahoma" w:hAnsi="Tahoma" w:cs="Tahoma"/>
          <w:i/>
          <w:sz w:val="12"/>
          <w:szCs w:val="12"/>
        </w:rPr>
        <w:t>**</w:t>
      </w:r>
      <w:r w:rsidRPr="008E7BB6">
        <w:rPr>
          <w:rFonts w:ascii="Tahoma" w:hAnsi="Tahoma" w:cs="Tahoma"/>
          <w:i/>
          <w:sz w:val="12"/>
          <w:szCs w:val="12"/>
        </w:rPr>
        <w:t>Wypełnić jeżeli Wykonawca zamierza powierzyć wykonanie części przedmiotu zamówienia Podwykonawcom</w:t>
      </w:r>
    </w:p>
    <w:p w:rsidR="00F35F50" w:rsidRPr="008E7BB6" w:rsidRDefault="00F35F50" w:rsidP="005B1E8F">
      <w:pPr>
        <w:jc w:val="both"/>
        <w:rPr>
          <w:rFonts w:ascii="Tahoma" w:hAnsi="Tahoma" w:cs="Tahoma"/>
          <w:sz w:val="16"/>
          <w:szCs w:val="16"/>
        </w:rPr>
      </w:pPr>
    </w:p>
    <w:p w:rsidR="00F35F50" w:rsidRPr="005B1E8F" w:rsidRDefault="00F35F50" w:rsidP="005B1E8F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bCs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>Termin realizacji:</w:t>
      </w:r>
      <w:r w:rsidRPr="005B1E8F">
        <w:rPr>
          <w:rFonts w:ascii="Tahoma" w:hAnsi="Tahoma" w:cs="Tahoma"/>
          <w:sz w:val="16"/>
          <w:szCs w:val="16"/>
        </w:rPr>
        <w:t xml:space="preserve"> zgodnie ze SIWZ</w:t>
      </w:r>
    </w:p>
    <w:p w:rsidR="00E54E5A" w:rsidRPr="005B1E8F" w:rsidRDefault="00F35F50" w:rsidP="005B1E8F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bCs/>
          <w:sz w:val="16"/>
          <w:szCs w:val="16"/>
        </w:rPr>
        <w:t xml:space="preserve">Warunki płatności: </w:t>
      </w:r>
      <w:r w:rsidRPr="005B1E8F">
        <w:rPr>
          <w:rFonts w:ascii="Tahoma" w:hAnsi="Tahoma" w:cs="Tahoma"/>
          <w:sz w:val="16"/>
          <w:szCs w:val="16"/>
        </w:rPr>
        <w:t>zgodnie ze SIWZ</w:t>
      </w:r>
    </w:p>
    <w:p w:rsidR="00683C38" w:rsidRPr="005B1E8F" w:rsidRDefault="008E7BB6" w:rsidP="00A62953">
      <w:pPr>
        <w:pStyle w:val="Akapitzlist"/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F35F50" w:rsidRPr="005B1E8F">
        <w:rPr>
          <w:rFonts w:ascii="Tahoma" w:hAnsi="Tahoma" w:cs="Tahoma"/>
          <w:sz w:val="16"/>
          <w:szCs w:val="16"/>
        </w:rPr>
        <w:t>świadczamy, że oferowan</w:t>
      </w:r>
      <w:r w:rsidR="00683C38" w:rsidRPr="005B1E8F">
        <w:rPr>
          <w:rFonts w:ascii="Tahoma" w:hAnsi="Tahoma" w:cs="Tahoma"/>
          <w:sz w:val="16"/>
          <w:szCs w:val="16"/>
        </w:rPr>
        <w:t>e produk</w:t>
      </w:r>
      <w:r w:rsidR="00F35F50" w:rsidRPr="005B1E8F">
        <w:rPr>
          <w:rFonts w:ascii="Tahoma" w:hAnsi="Tahoma" w:cs="Tahoma"/>
          <w:sz w:val="16"/>
          <w:szCs w:val="16"/>
        </w:rPr>
        <w:t>t</w:t>
      </w:r>
      <w:r w:rsidR="00683C38" w:rsidRPr="005B1E8F">
        <w:rPr>
          <w:rFonts w:ascii="Tahoma" w:hAnsi="Tahoma" w:cs="Tahoma"/>
          <w:sz w:val="16"/>
          <w:szCs w:val="16"/>
        </w:rPr>
        <w:t>y spełniają wymagania określone w specyfikacji istotnych warunków zamówienia,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ze specyfikacją istotnych warunków zamówienia i uznajemy się za związanych określonymi w niej zasadami postępowania,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uważamy się za związanych niniejszą ofertą na czas wskazany w specyfikacji istotnych warunków zamówienia,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</w:t>
      </w:r>
      <w:r w:rsidR="00683C38" w:rsidRPr="005B1E8F">
        <w:rPr>
          <w:rFonts w:ascii="Tahoma" w:hAnsi="Tahoma" w:cs="Tahoma"/>
          <w:sz w:val="16"/>
          <w:szCs w:val="16"/>
        </w:rPr>
        <w:t>rosimy o zwrot pieniędzy wniesionych tytułem wadium na konto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="00683C38" w:rsidRPr="005B1E8F">
        <w:rPr>
          <w:rFonts w:ascii="Tahoma" w:hAnsi="Tahoma" w:cs="Tahoma"/>
          <w:sz w:val="16"/>
          <w:szCs w:val="16"/>
        </w:rPr>
        <w:t>(</w:t>
      </w:r>
      <w:r w:rsidR="00683C38" w:rsidRPr="005B1E8F">
        <w:rPr>
          <w:rStyle w:val="Odwoanieprzypisudolnego"/>
          <w:rFonts w:ascii="Tahoma" w:hAnsi="Tahoma" w:cs="Tahoma"/>
          <w:sz w:val="16"/>
          <w:szCs w:val="16"/>
        </w:rPr>
        <w:footnoteRef/>
      </w:r>
      <w:r w:rsidR="00683C38" w:rsidRPr="005B1E8F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="00683C38" w:rsidRPr="005B1E8F">
        <w:rPr>
          <w:rFonts w:ascii="Tahoma" w:hAnsi="Tahoma" w:cs="Tahoma"/>
          <w:sz w:val="16"/>
          <w:szCs w:val="16"/>
        </w:rPr>
        <w:t>:</w:t>
      </w:r>
    </w:p>
    <w:p w:rsidR="00683C38" w:rsidRPr="005B1E8F" w:rsidRDefault="00683C38" w:rsidP="008E7BB6">
      <w:pPr>
        <w:tabs>
          <w:tab w:val="num" w:pos="426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</w:t>
      </w:r>
      <w:r w:rsidR="00683C38" w:rsidRPr="005B1E8F">
        <w:rPr>
          <w:rFonts w:ascii="Tahoma" w:hAnsi="Tahoma" w:cs="Tahoma"/>
          <w:sz w:val="16"/>
          <w:szCs w:val="16"/>
        </w:rPr>
        <w:t>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F316B" w:rsidRPr="00FF316B" w:rsidRDefault="00FF316B" w:rsidP="00A62953">
      <w:pPr>
        <w:pStyle w:val="Akapitzlist"/>
        <w:numPr>
          <w:ilvl w:val="0"/>
          <w:numId w:val="38"/>
        </w:numPr>
        <w:rPr>
          <w:rFonts w:ascii="Tahoma" w:hAnsi="Tahoma" w:cs="Tahoma"/>
          <w:sz w:val="16"/>
          <w:szCs w:val="16"/>
        </w:rPr>
      </w:pPr>
      <w:r w:rsidRPr="00FF316B">
        <w:rPr>
          <w:rFonts w:ascii="Tahoma" w:hAnsi="Tahoma" w:cs="Tahoma"/>
          <w:sz w:val="16"/>
          <w:szCs w:val="16"/>
        </w:rPr>
        <w:t>oświadczamy, że wypełniliśmy obowiązki informacyjne przewidziane w art. 13 lub art. 14 RODO2 wobec osób fizycznych, od których dane osobowe bezpośrednio lub pośrednio pozyskałem w celu ubiegania się o udzielenie zamówienia publicznego w niniejszym postępowaniu.****</w:t>
      </w:r>
    </w:p>
    <w:p w:rsidR="00683C38" w:rsidRPr="005B1E8F" w:rsidRDefault="008E7BB6" w:rsidP="00A62953">
      <w:pPr>
        <w:numPr>
          <w:ilvl w:val="0"/>
          <w:numId w:val="38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</w:t>
      </w:r>
      <w:r w:rsidR="00683C38" w:rsidRPr="005B1E8F">
        <w:rPr>
          <w:rFonts w:ascii="Tahoma" w:hAnsi="Tahoma" w:cs="Tahoma"/>
          <w:sz w:val="16"/>
          <w:szCs w:val="16"/>
        </w:rPr>
        <w:t>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5B1E8F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5B1E8F" w:rsidRDefault="00683C38" w:rsidP="005B1E8F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5B1E8F" w:rsidRDefault="00683C38" w:rsidP="005B1E8F">
      <w:pPr>
        <w:jc w:val="both"/>
        <w:rPr>
          <w:rFonts w:ascii="Tahoma" w:hAnsi="Tahoma" w:cs="Tahoma"/>
          <w:sz w:val="16"/>
          <w:szCs w:val="16"/>
        </w:rPr>
      </w:pPr>
      <w:r w:rsidRPr="005B1E8F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301A06" w:rsidRPr="005B1E8F" w:rsidRDefault="00301A06" w:rsidP="005B1E8F">
      <w:pPr>
        <w:tabs>
          <w:tab w:val="left" w:pos="1985"/>
          <w:tab w:val="left" w:pos="4820"/>
          <w:tab w:val="left" w:pos="5387"/>
          <w:tab w:val="left" w:pos="8931"/>
        </w:tabs>
        <w:rPr>
          <w:rFonts w:ascii="Tahoma" w:hAnsi="Tahoma" w:cs="Tahoma"/>
          <w:sz w:val="16"/>
          <w:szCs w:val="16"/>
          <w:u w:val="dotted"/>
        </w:rPr>
      </w:pPr>
    </w:p>
    <w:p w:rsidR="001B2834" w:rsidRPr="005B1E8F" w:rsidRDefault="001B2834" w:rsidP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5B1E8F" w:rsidRDefault="005B1E8F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Default="00A62953">
      <w:pPr>
        <w:ind w:left="1701"/>
        <w:jc w:val="both"/>
        <w:rPr>
          <w:rFonts w:ascii="Tahoma" w:hAnsi="Tahoma" w:cs="Tahoma"/>
          <w:sz w:val="16"/>
          <w:szCs w:val="16"/>
        </w:rPr>
      </w:pPr>
    </w:p>
    <w:p w:rsidR="00A62953" w:rsidRPr="00C75FB1" w:rsidRDefault="00A62953" w:rsidP="00C75FB1">
      <w:pPr>
        <w:pStyle w:val="Stopka"/>
        <w:rPr>
          <w:i/>
          <w:sz w:val="12"/>
          <w:szCs w:val="12"/>
        </w:rPr>
      </w:pPr>
      <w:r w:rsidRPr="001B2834">
        <w:rPr>
          <w:i/>
          <w:sz w:val="12"/>
          <w:szCs w:val="12"/>
        </w:rPr>
        <w:t>****W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A62953" w:rsidRPr="00C75FB1" w:rsidSect="00B51D00">
      <w:footerReference w:type="default" r:id="rId8"/>
      <w:footnotePr>
        <w:numFmt w:val="chicago"/>
      </w:footnotePr>
      <w:pgSz w:w="16838" w:h="11906" w:orient="landscape"/>
      <w:pgMar w:top="851" w:right="962" w:bottom="0" w:left="1134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A4D" w:rsidRDefault="00291A4D">
      <w:r>
        <w:separator/>
      </w:r>
    </w:p>
  </w:endnote>
  <w:endnote w:type="continuationSeparator" w:id="0">
    <w:p w:rsidR="00291A4D" w:rsidRDefault="00291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962" w:rsidRPr="00301A06" w:rsidRDefault="00EF7962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F0045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F7962" w:rsidRPr="00036A09" w:rsidRDefault="00EF7962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F7962" w:rsidRDefault="00EF796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A4D" w:rsidRDefault="00291A4D">
      <w:r>
        <w:separator/>
      </w:r>
    </w:p>
  </w:footnote>
  <w:footnote w:type="continuationSeparator" w:id="0">
    <w:p w:rsidR="00291A4D" w:rsidRDefault="00291A4D">
      <w:r>
        <w:continuationSeparator/>
      </w:r>
    </w:p>
  </w:footnote>
  <w:footnote w:id="1">
    <w:p w:rsidR="00EF7962" w:rsidRPr="00855301" w:rsidRDefault="00EF7962" w:rsidP="0085530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4247F6"/>
    <w:multiLevelType w:val="hybridMultilevel"/>
    <w:tmpl w:val="A754E348"/>
    <w:lvl w:ilvl="0" w:tplc="AA5044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5603726"/>
    <w:multiLevelType w:val="hybridMultilevel"/>
    <w:tmpl w:val="34D06A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81F6F2B"/>
    <w:multiLevelType w:val="hybridMultilevel"/>
    <w:tmpl w:val="B1FCA240"/>
    <w:lvl w:ilvl="0" w:tplc="FE6056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0963A1"/>
    <w:multiLevelType w:val="hybridMultilevel"/>
    <w:tmpl w:val="CA9C7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2"/>
  </w:num>
  <w:num w:numId="9">
    <w:abstractNumId w:val="5"/>
  </w:num>
  <w:num w:numId="10">
    <w:abstractNumId w:val="31"/>
  </w:num>
  <w:num w:numId="11">
    <w:abstractNumId w:val="26"/>
  </w:num>
  <w:num w:numId="12">
    <w:abstractNumId w:val="12"/>
  </w:num>
  <w:num w:numId="13">
    <w:abstractNumId w:val="25"/>
  </w:num>
  <w:num w:numId="14">
    <w:abstractNumId w:val="36"/>
  </w:num>
  <w:num w:numId="15">
    <w:abstractNumId w:val="22"/>
  </w:num>
  <w:num w:numId="16">
    <w:abstractNumId w:val="35"/>
  </w:num>
  <w:num w:numId="17">
    <w:abstractNumId w:val="11"/>
  </w:num>
  <w:num w:numId="18">
    <w:abstractNumId w:val="15"/>
  </w:num>
  <w:num w:numId="19">
    <w:abstractNumId w:val="34"/>
  </w:num>
  <w:num w:numId="20">
    <w:abstractNumId w:val="2"/>
  </w:num>
  <w:num w:numId="21">
    <w:abstractNumId w:val="29"/>
  </w:num>
  <w:num w:numId="22">
    <w:abstractNumId w:val="3"/>
  </w:num>
  <w:num w:numId="23">
    <w:abstractNumId w:val="13"/>
  </w:num>
  <w:num w:numId="24">
    <w:abstractNumId w:val="33"/>
  </w:num>
  <w:num w:numId="25">
    <w:abstractNumId w:val="9"/>
  </w:num>
  <w:num w:numId="26">
    <w:abstractNumId w:val="14"/>
  </w:num>
  <w:num w:numId="27">
    <w:abstractNumId w:val="20"/>
  </w:num>
  <w:num w:numId="28">
    <w:abstractNumId w:val="16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19"/>
  </w:num>
  <w:num w:numId="34">
    <w:abstractNumId w:val="0"/>
  </w:num>
  <w:num w:numId="3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</w:num>
  <w:num w:numId="37">
    <w:abstractNumId w:val="17"/>
  </w:num>
  <w:num w:numId="38">
    <w:abstractNumId w:val="30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099"/>
    <w:rsid w:val="00036A09"/>
    <w:rsid w:val="000C6E65"/>
    <w:rsid w:val="000F18FA"/>
    <w:rsid w:val="00111EFE"/>
    <w:rsid w:val="00114DE5"/>
    <w:rsid w:val="001544A8"/>
    <w:rsid w:val="00172873"/>
    <w:rsid w:val="00180C76"/>
    <w:rsid w:val="001A2672"/>
    <w:rsid w:val="001B2834"/>
    <w:rsid w:val="00205CA0"/>
    <w:rsid w:val="0023218E"/>
    <w:rsid w:val="00267AD0"/>
    <w:rsid w:val="00291A4D"/>
    <w:rsid w:val="002E0E9F"/>
    <w:rsid w:val="002F0C47"/>
    <w:rsid w:val="003016B9"/>
    <w:rsid w:val="00301A06"/>
    <w:rsid w:val="00306360"/>
    <w:rsid w:val="0035037E"/>
    <w:rsid w:val="00354AC4"/>
    <w:rsid w:val="00381B3E"/>
    <w:rsid w:val="003B417C"/>
    <w:rsid w:val="003F4800"/>
    <w:rsid w:val="004569FD"/>
    <w:rsid w:val="00475250"/>
    <w:rsid w:val="00476012"/>
    <w:rsid w:val="004951B9"/>
    <w:rsid w:val="004A5BB9"/>
    <w:rsid w:val="004E5E57"/>
    <w:rsid w:val="00545749"/>
    <w:rsid w:val="00546274"/>
    <w:rsid w:val="0055043A"/>
    <w:rsid w:val="00572252"/>
    <w:rsid w:val="00576E4F"/>
    <w:rsid w:val="005B1E8F"/>
    <w:rsid w:val="005E41C8"/>
    <w:rsid w:val="005F2F19"/>
    <w:rsid w:val="00637863"/>
    <w:rsid w:val="006703E0"/>
    <w:rsid w:val="00683C38"/>
    <w:rsid w:val="00690FD0"/>
    <w:rsid w:val="006929C5"/>
    <w:rsid w:val="00695B50"/>
    <w:rsid w:val="007006A0"/>
    <w:rsid w:val="00703495"/>
    <w:rsid w:val="0071174D"/>
    <w:rsid w:val="00733F44"/>
    <w:rsid w:val="007479FF"/>
    <w:rsid w:val="0076449B"/>
    <w:rsid w:val="0078072D"/>
    <w:rsid w:val="008261AB"/>
    <w:rsid w:val="00833D2A"/>
    <w:rsid w:val="00834F16"/>
    <w:rsid w:val="00855301"/>
    <w:rsid w:val="0088733C"/>
    <w:rsid w:val="008C664B"/>
    <w:rsid w:val="008E7BB6"/>
    <w:rsid w:val="009739A3"/>
    <w:rsid w:val="00974624"/>
    <w:rsid w:val="009F0045"/>
    <w:rsid w:val="00A27393"/>
    <w:rsid w:val="00A35BEB"/>
    <w:rsid w:val="00A62953"/>
    <w:rsid w:val="00A73D6D"/>
    <w:rsid w:val="00AB288E"/>
    <w:rsid w:val="00AD1EBF"/>
    <w:rsid w:val="00B21345"/>
    <w:rsid w:val="00B33456"/>
    <w:rsid w:val="00B51D00"/>
    <w:rsid w:val="00B77FD6"/>
    <w:rsid w:val="00B80988"/>
    <w:rsid w:val="00B87BB6"/>
    <w:rsid w:val="00B90C1D"/>
    <w:rsid w:val="00BD7CA6"/>
    <w:rsid w:val="00C32A65"/>
    <w:rsid w:val="00C33979"/>
    <w:rsid w:val="00C41EFF"/>
    <w:rsid w:val="00C57DDD"/>
    <w:rsid w:val="00C75FB1"/>
    <w:rsid w:val="00C81176"/>
    <w:rsid w:val="00C916FC"/>
    <w:rsid w:val="00C92994"/>
    <w:rsid w:val="00C95F46"/>
    <w:rsid w:val="00CB1417"/>
    <w:rsid w:val="00CE5A29"/>
    <w:rsid w:val="00D751CA"/>
    <w:rsid w:val="00D860A6"/>
    <w:rsid w:val="00DD72C1"/>
    <w:rsid w:val="00DE6E0E"/>
    <w:rsid w:val="00DF1415"/>
    <w:rsid w:val="00E229C5"/>
    <w:rsid w:val="00E35A89"/>
    <w:rsid w:val="00E47945"/>
    <w:rsid w:val="00E54E5A"/>
    <w:rsid w:val="00E824A4"/>
    <w:rsid w:val="00E94099"/>
    <w:rsid w:val="00EB3C67"/>
    <w:rsid w:val="00EC7761"/>
    <w:rsid w:val="00EF7962"/>
    <w:rsid w:val="00F12BCB"/>
    <w:rsid w:val="00F35F50"/>
    <w:rsid w:val="00F46EEC"/>
    <w:rsid w:val="00F50A5F"/>
    <w:rsid w:val="00F52B87"/>
    <w:rsid w:val="00FF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AC05E8A-F9DD-4223-BBFA-93180029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E7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E7BB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23218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3218E"/>
  </w:style>
  <w:style w:type="character" w:styleId="Odwoanieprzypisukocowego">
    <w:name w:val="endnote reference"/>
    <w:basedOn w:val="Domylnaczcionkaakapitu"/>
    <w:rsid w:val="0023218E"/>
    <w:rPr>
      <w:vertAlign w:val="superscript"/>
    </w:rPr>
  </w:style>
  <w:style w:type="character" w:customStyle="1" w:styleId="StopkaZnak">
    <w:name w:val="Stopka Znak"/>
    <w:basedOn w:val="Domylnaczcionkaakapitu"/>
    <w:link w:val="Stopka"/>
    <w:rsid w:val="00FF3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DC490-1870-4978-8417-0099E54B8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561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Joanna Podsiadlik</dc:creator>
  <cp:lastModifiedBy>Joanna Podsiadlik</cp:lastModifiedBy>
  <cp:revision>2</cp:revision>
  <cp:lastPrinted>2019-10-01T10:56:00Z</cp:lastPrinted>
  <dcterms:created xsi:type="dcterms:W3CDTF">2019-10-28T13:12:00Z</dcterms:created>
  <dcterms:modified xsi:type="dcterms:W3CDTF">2019-10-28T13:12:00Z</dcterms:modified>
</cp:coreProperties>
</file>