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Pr="008B42BF" w:rsidRDefault="00F24FC4" w:rsidP="008B42BF">
      <w:pPr>
        <w:jc w:val="right"/>
        <w:rPr>
          <w:b/>
          <w:bCs/>
          <w:sz w:val="22"/>
          <w:szCs w:val="22"/>
        </w:rPr>
      </w:pPr>
      <w:r w:rsidRPr="008B42BF">
        <w:rPr>
          <w:sz w:val="22"/>
          <w:szCs w:val="22"/>
        </w:rPr>
        <w:t>Chorzów</w:t>
      </w:r>
      <w:r w:rsidR="008B42BF" w:rsidRPr="008B42BF">
        <w:rPr>
          <w:sz w:val="22"/>
          <w:szCs w:val="22"/>
        </w:rPr>
        <w:t>, dnia 04.10.</w:t>
      </w:r>
      <w:r w:rsidRPr="008B42BF">
        <w:rPr>
          <w:sz w:val="22"/>
          <w:szCs w:val="22"/>
        </w:rPr>
        <w:t>2019</w:t>
      </w:r>
      <w:r w:rsidR="008B42BF" w:rsidRPr="008B42BF">
        <w:rPr>
          <w:sz w:val="22"/>
          <w:szCs w:val="22"/>
        </w:rPr>
        <w:t xml:space="preserve"> r.</w:t>
      </w:r>
    </w:p>
    <w:p w:rsidR="001A443E" w:rsidRPr="008B42BF" w:rsidRDefault="001A443E" w:rsidP="008B42BF">
      <w:pPr>
        <w:rPr>
          <w:b/>
          <w:bCs/>
          <w:sz w:val="22"/>
          <w:szCs w:val="22"/>
        </w:rPr>
      </w:pPr>
    </w:p>
    <w:p w:rsidR="001A443E" w:rsidRPr="008B42BF" w:rsidRDefault="001A443E" w:rsidP="008B42BF">
      <w:pPr>
        <w:rPr>
          <w:b/>
          <w:bCs/>
          <w:sz w:val="22"/>
          <w:szCs w:val="22"/>
        </w:rPr>
      </w:pPr>
    </w:p>
    <w:p w:rsidR="00A80738" w:rsidRPr="008B42BF" w:rsidRDefault="00F24FC4" w:rsidP="008B42BF">
      <w:pPr>
        <w:rPr>
          <w:b/>
          <w:bCs/>
          <w:sz w:val="22"/>
          <w:szCs w:val="22"/>
        </w:rPr>
      </w:pPr>
      <w:r w:rsidRPr="008B42BF">
        <w:rPr>
          <w:b/>
          <w:bCs/>
          <w:sz w:val="22"/>
          <w:szCs w:val="22"/>
        </w:rPr>
        <w:t>Szpital Specjalistyczny</w:t>
      </w:r>
      <w:r w:rsidR="00F93C03">
        <w:rPr>
          <w:b/>
          <w:bCs/>
          <w:sz w:val="22"/>
          <w:szCs w:val="22"/>
        </w:rPr>
        <w:t xml:space="preserve"> w Chorzowie</w:t>
      </w:r>
    </w:p>
    <w:p w:rsidR="00A80738" w:rsidRPr="00F93C03" w:rsidRDefault="00F93C03" w:rsidP="008B42B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ul. </w:t>
      </w:r>
      <w:r w:rsidR="00F24FC4" w:rsidRPr="00F93C03">
        <w:rPr>
          <w:b/>
          <w:bCs/>
          <w:sz w:val="22"/>
          <w:szCs w:val="22"/>
        </w:rPr>
        <w:t>Zjednoczenia</w:t>
      </w:r>
      <w:r w:rsidR="00A80738" w:rsidRPr="00F93C03">
        <w:rPr>
          <w:b/>
          <w:bCs/>
          <w:sz w:val="22"/>
          <w:szCs w:val="22"/>
        </w:rPr>
        <w:t xml:space="preserve"> </w:t>
      </w:r>
      <w:r w:rsidR="00F24FC4" w:rsidRPr="00F93C03">
        <w:rPr>
          <w:b/>
          <w:bCs/>
          <w:sz w:val="22"/>
          <w:szCs w:val="22"/>
        </w:rPr>
        <w:t>10</w:t>
      </w:r>
    </w:p>
    <w:p w:rsidR="00A80738" w:rsidRPr="00F93C03" w:rsidRDefault="00F24FC4" w:rsidP="008B42BF">
      <w:pPr>
        <w:rPr>
          <w:b/>
          <w:bCs/>
          <w:sz w:val="22"/>
          <w:szCs w:val="22"/>
        </w:rPr>
      </w:pPr>
      <w:r w:rsidRPr="00F93C03">
        <w:rPr>
          <w:b/>
          <w:bCs/>
          <w:sz w:val="22"/>
          <w:szCs w:val="22"/>
        </w:rPr>
        <w:t>41-500</w:t>
      </w:r>
      <w:r w:rsidR="00A80738" w:rsidRPr="00F93C03">
        <w:rPr>
          <w:b/>
          <w:bCs/>
          <w:sz w:val="22"/>
          <w:szCs w:val="22"/>
        </w:rPr>
        <w:t xml:space="preserve"> </w:t>
      </w:r>
      <w:r w:rsidRPr="00F93C03">
        <w:rPr>
          <w:b/>
          <w:bCs/>
          <w:sz w:val="22"/>
          <w:szCs w:val="22"/>
        </w:rPr>
        <w:t>Chorzów</w:t>
      </w:r>
    </w:p>
    <w:p w:rsidR="00A80738" w:rsidRPr="008B42BF" w:rsidRDefault="00A80738" w:rsidP="008B42B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F93C03" w:rsidRDefault="001A443E" w:rsidP="008B42BF">
      <w:pPr>
        <w:pStyle w:val="Nagwek"/>
        <w:tabs>
          <w:tab w:val="clear" w:pos="4536"/>
        </w:tabs>
        <w:rPr>
          <w:b/>
          <w:sz w:val="22"/>
          <w:szCs w:val="22"/>
        </w:rPr>
      </w:pPr>
      <w:r w:rsidRPr="00F93C03">
        <w:rPr>
          <w:b/>
          <w:sz w:val="22"/>
          <w:szCs w:val="22"/>
        </w:rPr>
        <w:t xml:space="preserve">Znak sprawy: </w:t>
      </w:r>
      <w:r w:rsidR="00F24FC4" w:rsidRPr="00F93C03">
        <w:rPr>
          <w:b/>
          <w:sz w:val="22"/>
          <w:szCs w:val="22"/>
        </w:rPr>
        <w:t>PN/OD/6/19</w:t>
      </w:r>
      <w:r w:rsidR="00A80738" w:rsidRPr="00F93C03">
        <w:rPr>
          <w:b/>
          <w:sz w:val="22"/>
          <w:szCs w:val="22"/>
        </w:rPr>
        <w:tab/>
        <w:t xml:space="preserve"> </w:t>
      </w:r>
    </w:p>
    <w:p w:rsidR="00A80738" w:rsidRPr="008B42BF" w:rsidRDefault="00A80738" w:rsidP="008B42B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8B42BF" w:rsidRDefault="00A80738" w:rsidP="008B42B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8B42BF" w:rsidRDefault="00A80738" w:rsidP="008B42B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B42BF">
        <w:rPr>
          <w:b/>
          <w:spacing w:val="20"/>
          <w:sz w:val="22"/>
          <w:szCs w:val="22"/>
        </w:rPr>
        <w:t>INFORMACJA Z OTWARCIA OFERT</w:t>
      </w:r>
    </w:p>
    <w:p w:rsidR="00A80738" w:rsidRPr="008B42BF" w:rsidRDefault="00A80738" w:rsidP="008B42BF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A80738" w:rsidRPr="008B42BF" w:rsidRDefault="00A80738" w:rsidP="008B42BF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B5EDB" w:rsidRPr="008B42BF" w:rsidRDefault="00CB5EDB" w:rsidP="008B42BF">
      <w:pPr>
        <w:jc w:val="both"/>
        <w:rPr>
          <w:b/>
          <w:bCs/>
          <w:sz w:val="22"/>
          <w:szCs w:val="22"/>
        </w:rPr>
      </w:pPr>
      <w:r w:rsidRPr="008B42BF">
        <w:rPr>
          <w:bCs/>
          <w:sz w:val="22"/>
          <w:szCs w:val="22"/>
        </w:rPr>
        <w:t xml:space="preserve">Dotyczy </w:t>
      </w:r>
      <w:r w:rsidRPr="008B42BF">
        <w:rPr>
          <w:sz w:val="22"/>
          <w:szCs w:val="22"/>
        </w:rPr>
        <w:t xml:space="preserve">postępowania o udzielenie zamówienia publicznego prowadzonego w trybie </w:t>
      </w:r>
      <w:r w:rsidR="00F24FC4" w:rsidRPr="008B42BF">
        <w:rPr>
          <w:sz w:val="22"/>
          <w:szCs w:val="22"/>
        </w:rPr>
        <w:t>przetarg</w:t>
      </w:r>
      <w:r w:rsidR="00F93C03">
        <w:rPr>
          <w:sz w:val="22"/>
          <w:szCs w:val="22"/>
        </w:rPr>
        <w:t>u nieograniczonego</w:t>
      </w:r>
      <w:r w:rsidRPr="008B42BF">
        <w:rPr>
          <w:sz w:val="22"/>
          <w:szCs w:val="22"/>
        </w:rPr>
        <w:t xml:space="preserve"> na: </w:t>
      </w:r>
    </w:p>
    <w:p w:rsidR="00CB5EDB" w:rsidRPr="008B42BF" w:rsidRDefault="00F24FC4" w:rsidP="008B42BF">
      <w:pPr>
        <w:pStyle w:val="Tekstpodstawowywcity"/>
        <w:ind w:firstLine="0"/>
        <w:jc w:val="center"/>
        <w:rPr>
          <w:sz w:val="22"/>
          <w:szCs w:val="22"/>
        </w:rPr>
      </w:pPr>
      <w:r w:rsidRPr="008B42BF">
        <w:rPr>
          <w:b/>
          <w:sz w:val="22"/>
          <w:szCs w:val="22"/>
        </w:rPr>
        <w:t>Dostawa odczynników i testów do badań diagnostyki laboratoryjnej.</w:t>
      </w:r>
    </w:p>
    <w:p w:rsidR="00CB5EDB" w:rsidRDefault="00CB5EDB" w:rsidP="008B42BF">
      <w:pPr>
        <w:jc w:val="both"/>
        <w:rPr>
          <w:sz w:val="22"/>
          <w:szCs w:val="22"/>
        </w:rPr>
      </w:pPr>
      <w:r w:rsidRPr="008B42BF">
        <w:rPr>
          <w:sz w:val="22"/>
          <w:szCs w:val="22"/>
        </w:rPr>
        <w:t xml:space="preserve">Zamawiający na podstawie art. 86 ust. 5 </w:t>
      </w:r>
      <w:r w:rsidRPr="008B42BF">
        <w:rPr>
          <w:bCs/>
          <w:sz w:val="22"/>
          <w:szCs w:val="22"/>
        </w:rPr>
        <w:t xml:space="preserve">ustawy z dnia </w:t>
      </w:r>
      <w:r w:rsidRPr="008B42BF">
        <w:rPr>
          <w:sz w:val="22"/>
          <w:szCs w:val="22"/>
        </w:rPr>
        <w:t xml:space="preserve">29 stycznia 2004 roku Prawo Zamówień Publicznych </w:t>
      </w:r>
      <w:r w:rsidR="00F24FC4" w:rsidRPr="008B42BF">
        <w:rPr>
          <w:sz w:val="22"/>
          <w:szCs w:val="22"/>
        </w:rPr>
        <w:t>(</w:t>
      </w:r>
      <w:proofErr w:type="spellStart"/>
      <w:r w:rsidR="00F24FC4" w:rsidRPr="008B42BF">
        <w:rPr>
          <w:sz w:val="22"/>
          <w:szCs w:val="22"/>
        </w:rPr>
        <w:t>t.j</w:t>
      </w:r>
      <w:proofErr w:type="spellEnd"/>
      <w:r w:rsidR="00F24FC4" w:rsidRPr="008B42BF">
        <w:rPr>
          <w:sz w:val="22"/>
          <w:szCs w:val="22"/>
        </w:rPr>
        <w:t xml:space="preserve">. Dz. U. z  2018 r. poz. 1986 z </w:t>
      </w:r>
      <w:proofErr w:type="spellStart"/>
      <w:r w:rsidR="00F24FC4" w:rsidRPr="008B42BF">
        <w:rPr>
          <w:sz w:val="22"/>
          <w:szCs w:val="22"/>
        </w:rPr>
        <w:t>późn</w:t>
      </w:r>
      <w:proofErr w:type="spellEnd"/>
      <w:r w:rsidR="00F24FC4" w:rsidRPr="008B42BF">
        <w:rPr>
          <w:sz w:val="22"/>
          <w:szCs w:val="22"/>
        </w:rPr>
        <w:t>. zm.)</w:t>
      </w:r>
      <w:r w:rsidRPr="008B42BF">
        <w:rPr>
          <w:sz w:val="22"/>
          <w:szCs w:val="22"/>
        </w:rPr>
        <w:t xml:space="preserve"> przekazuje informacje z otwarcia ofert:</w:t>
      </w:r>
    </w:p>
    <w:p w:rsidR="00F93C03" w:rsidRPr="008B42BF" w:rsidRDefault="00F93C03" w:rsidP="008B42BF">
      <w:pPr>
        <w:jc w:val="both"/>
        <w:rPr>
          <w:sz w:val="22"/>
          <w:szCs w:val="22"/>
        </w:rPr>
      </w:pPr>
    </w:p>
    <w:p w:rsidR="00CB5EDB" w:rsidRDefault="00CB5EDB" w:rsidP="008B42BF">
      <w:pPr>
        <w:jc w:val="both"/>
        <w:rPr>
          <w:sz w:val="22"/>
          <w:szCs w:val="22"/>
        </w:rPr>
      </w:pPr>
      <w:r w:rsidRPr="008B42BF">
        <w:rPr>
          <w:sz w:val="22"/>
          <w:szCs w:val="22"/>
        </w:rPr>
        <w:t xml:space="preserve">Otwarcie ofert odbyło się w dniu </w:t>
      </w:r>
      <w:r w:rsidR="00F93C03">
        <w:rPr>
          <w:sz w:val="22"/>
          <w:szCs w:val="22"/>
        </w:rPr>
        <w:t>04.10.</w:t>
      </w:r>
      <w:r w:rsidR="00F24FC4" w:rsidRPr="008B42BF">
        <w:rPr>
          <w:sz w:val="22"/>
          <w:szCs w:val="22"/>
        </w:rPr>
        <w:t>2019</w:t>
      </w:r>
      <w:r w:rsidR="00F93C03">
        <w:rPr>
          <w:sz w:val="22"/>
          <w:szCs w:val="22"/>
        </w:rPr>
        <w:t xml:space="preserve"> r.</w:t>
      </w:r>
      <w:r w:rsidRPr="008B42BF">
        <w:rPr>
          <w:sz w:val="22"/>
          <w:szCs w:val="22"/>
        </w:rPr>
        <w:t xml:space="preserve"> o godz. </w:t>
      </w:r>
      <w:r w:rsidR="00F24FC4" w:rsidRPr="008B42BF">
        <w:rPr>
          <w:sz w:val="22"/>
          <w:szCs w:val="22"/>
        </w:rPr>
        <w:t>10:30</w:t>
      </w:r>
      <w:r w:rsidRPr="008B42BF">
        <w:rPr>
          <w:sz w:val="22"/>
          <w:szCs w:val="22"/>
        </w:rPr>
        <w:t>.</w:t>
      </w:r>
    </w:p>
    <w:p w:rsidR="00F93C03" w:rsidRPr="008B42BF" w:rsidRDefault="00F93C03" w:rsidP="008B42BF">
      <w:pPr>
        <w:jc w:val="both"/>
        <w:rPr>
          <w:sz w:val="22"/>
          <w:szCs w:val="22"/>
        </w:rPr>
      </w:pPr>
    </w:p>
    <w:p w:rsidR="00B50940" w:rsidRPr="008B42BF" w:rsidRDefault="00CB5EDB" w:rsidP="008B42BF">
      <w:pPr>
        <w:jc w:val="both"/>
        <w:rPr>
          <w:sz w:val="22"/>
          <w:szCs w:val="22"/>
        </w:rPr>
      </w:pPr>
      <w:r w:rsidRPr="008B42BF">
        <w:rPr>
          <w:sz w:val="22"/>
          <w:szCs w:val="22"/>
        </w:rPr>
        <w:t>Kwota, jaką Zamawiający zamierza przeznaczyć na sfinansowanie zamówienia wynosi</w:t>
      </w:r>
      <w:r w:rsidR="00A3048A" w:rsidRPr="008B42BF">
        <w:rPr>
          <w:sz w:val="22"/>
          <w:szCs w:val="22"/>
        </w:rPr>
        <w:t xml:space="preserve"> dla</w:t>
      </w:r>
      <w:r w:rsidRPr="008B42BF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D9100A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="00F24FC4" w:rsidRPr="008B42BF">
              <w:rPr>
                <w:sz w:val="22"/>
                <w:szCs w:val="22"/>
              </w:rPr>
              <w:t xml:space="preserve"> 1 </w:t>
            </w:r>
            <w:r w:rsidR="000F66F5">
              <w:rPr>
                <w:sz w:val="22"/>
                <w:szCs w:val="22"/>
              </w:rPr>
              <w:t xml:space="preserve">     </w:t>
            </w:r>
            <w:r w:rsidR="00F24FC4" w:rsidRPr="008B42BF">
              <w:rPr>
                <w:sz w:val="22"/>
                <w:szCs w:val="22"/>
              </w:rPr>
              <w:t>24 987.96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701F4A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2 </w:t>
            </w:r>
            <w:r w:rsidR="000F66F5">
              <w:rPr>
                <w:sz w:val="22"/>
                <w:szCs w:val="22"/>
              </w:rPr>
              <w:t xml:space="preserve">     </w:t>
            </w:r>
            <w:r w:rsidR="00F24FC4" w:rsidRPr="008B42BF">
              <w:rPr>
                <w:sz w:val="22"/>
                <w:szCs w:val="22"/>
              </w:rPr>
              <w:t>65 318.40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701F4A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3 </w:t>
            </w:r>
            <w:r w:rsidR="000F66F5">
              <w:rPr>
                <w:sz w:val="22"/>
                <w:szCs w:val="22"/>
              </w:rPr>
              <w:t xml:space="preserve">     </w:t>
            </w:r>
            <w:r w:rsidR="00F24FC4" w:rsidRPr="008B42BF">
              <w:rPr>
                <w:sz w:val="22"/>
                <w:szCs w:val="22"/>
              </w:rPr>
              <w:t>2 548.80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701F4A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4 </w:t>
            </w:r>
            <w:r w:rsidR="000F66F5">
              <w:rPr>
                <w:sz w:val="22"/>
                <w:szCs w:val="22"/>
              </w:rPr>
              <w:t xml:space="preserve">     </w:t>
            </w:r>
            <w:r w:rsidR="00F24FC4" w:rsidRPr="008B42BF">
              <w:rPr>
                <w:sz w:val="22"/>
                <w:szCs w:val="22"/>
              </w:rPr>
              <w:t>2 857.87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701F4A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5 </w:t>
            </w:r>
            <w:r w:rsidR="000F66F5">
              <w:rPr>
                <w:sz w:val="22"/>
                <w:szCs w:val="22"/>
              </w:rPr>
              <w:t xml:space="preserve">     </w:t>
            </w:r>
            <w:r w:rsidR="00F24FC4" w:rsidRPr="008B42BF">
              <w:rPr>
                <w:sz w:val="22"/>
                <w:szCs w:val="22"/>
              </w:rPr>
              <w:t>12 210.91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701F4A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6 </w:t>
            </w:r>
            <w:r w:rsidR="000F66F5">
              <w:rPr>
                <w:sz w:val="22"/>
                <w:szCs w:val="22"/>
              </w:rPr>
              <w:t xml:space="preserve">     </w:t>
            </w:r>
            <w:r w:rsidR="00F24FC4" w:rsidRPr="008B42BF">
              <w:rPr>
                <w:sz w:val="22"/>
                <w:szCs w:val="22"/>
              </w:rPr>
              <w:t>10 924.85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701F4A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7 </w:t>
            </w:r>
            <w:r w:rsidR="000F66F5">
              <w:rPr>
                <w:sz w:val="22"/>
                <w:szCs w:val="22"/>
              </w:rPr>
              <w:t xml:space="preserve">     </w:t>
            </w:r>
            <w:r w:rsidR="00F24FC4" w:rsidRPr="008B42BF">
              <w:rPr>
                <w:sz w:val="22"/>
                <w:szCs w:val="22"/>
              </w:rPr>
              <w:t>12 888.72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701F4A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8 </w:t>
            </w:r>
            <w:r w:rsidR="000F66F5">
              <w:rPr>
                <w:sz w:val="22"/>
                <w:szCs w:val="22"/>
              </w:rPr>
              <w:t xml:space="preserve">     </w:t>
            </w:r>
            <w:r w:rsidR="00F24FC4" w:rsidRPr="008B42BF">
              <w:rPr>
                <w:sz w:val="22"/>
                <w:szCs w:val="22"/>
              </w:rPr>
              <w:t>18 273.60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701F4A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9 </w:t>
            </w:r>
            <w:r w:rsidR="000F66F5">
              <w:rPr>
                <w:sz w:val="22"/>
                <w:szCs w:val="22"/>
              </w:rPr>
              <w:t xml:space="preserve">     </w:t>
            </w:r>
            <w:r w:rsidR="00F24FC4" w:rsidRPr="008B42BF">
              <w:rPr>
                <w:sz w:val="22"/>
                <w:szCs w:val="22"/>
              </w:rPr>
              <w:t>1 020.38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701F4A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10 </w:t>
            </w:r>
            <w:r w:rsidR="000F66F5">
              <w:rPr>
                <w:sz w:val="22"/>
                <w:szCs w:val="22"/>
              </w:rPr>
              <w:t xml:space="preserve">   </w:t>
            </w:r>
            <w:r w:rsidR="00F24FC4" w:rsidRPr="008B42BF">
              <w:rPr>
                <w:sz w:val="22"/>
                <w:szCs w:val="22"/>
              </w:rPr>
              <w:t>23 587.20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701F4A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11 </w:t>
            </w:r>
            <w:r w:rsidR="000F66F5">
              <w:rPr>
                <w:sz w:val="22"/>
                <w:szCs w:val="22"/>
              </w:rPr>
              <w:t xml:space="preserve">   </w:t>
            </w:r>
            <w:r w:rsidR="00F24FC4" w:rsidRPr="008B42BF">
              <w:rPr>
                <w:sz w:val="22"/>
                <w:szCs w:val="22"/>
              </w:rPr>
              <w:t>5 502.60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701F4A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12 </w:t>
            </w:r>
            <w:r w:rsidR="000F66F5">
              <w:rPr>
                <w:sz w:val="22"/>
                <w:szCs w:val="22"/>
              </w:rPr>
              <w:t xml:space="preserve">   </w:t>
            </w:r>
            <w:r w:rsidR="00F24FC4" w:rsidRPr="008B42BF">
              <w:rPr>
                <w:sz w:val="22"/>
                <w:szCs w:val="22"/>
              </w:rPr>
              <w:t>2 858.76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701F4A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13 </w:t>
            </w:r>
            <w:r w:rsidR="000F66F5">
              <w:rPr>
                <w:sz w:val="22"/>
                <w:szCs w:val="22"/>
              </w:rPr>
              <w:t xml:space="preserve">   </w:t>
            </w:r>
            <w:r w:rsidR="00F24FC4" w:rsidRPr="008B42BF">
              <w:rPr>
                <w:sz w:val="22"/>
                <w:szCs w:val="22"/>
              </w:rPr>
              <w:t>2 317.68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834D2C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14 </w:t>
            </w:r>
            <w:r w:rsidR="000F66F5">
              <w:rPr>
                <w:sz w:val="22"/>
                <w:szCs w:val="22"/>
              </w:rPr>
              <w:t xml:space="preserve">   </w:t>
            </w:r>
            <w:r w:rsidR="00F24FC4" w:rsidRPr="008B42BF">
              <w:rPr>
                <w:sz w:val="22"/>
                <w:szCs w:val="22"/>
              </w:rPr>
              <w:t>4 087.80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834D2C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15 </w:t>
            </w:r>
            <w:r w:rsidR="000F66F5">
              <w:rPr>
                <w:sz w:val="22"/>
                <w:szCs w:val="22"/>
              </w:rPr>
              <w:t xml:space="preserve">   </w:t>
            </w:r>
            <w:r w:rsidR="00F24FC4" w:rsidRPr="008B42BF">
              <w:rPr>
                <w:sz w:val="22"/>
                <w:szCs w:val="22"/>
              </w:rPr>
              <w:t>63 226.66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834D2C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16 </w:t>
            </w:r>
            <w:r w:rsidR="000F66F5">
              <w:rPr>
                <w:sz w:val="22"/>
                <w:szCs w:val="22"/>
              </w:rPr>
              <w:t xml:space="preserve">   </w:t>
            </w:r>
            <w:r w:rsidR="00F24FC4" w:rsidRPr="008B42BF">
              <w:rPr>
                <w:sz w:val="22"/>
                <w:szCs w:val="22"/>
              </w:rPr>
              <w:t>9 678.96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834D2C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17 </w:t>
            </w:r>
            <w:r w:rsidR="000F66F5">
              <w:rPr>
                <w:sz w:val="22"/>
                <w:szCs w:val="22"/>
              </w:rPr>
              <w:t xml:space="preserve">   </w:t>
            </w:r>
            <w:r w:rsidR="00F24FC4" w:rsidRPr="008B42BF">
              <w:rPr>
                <w:sz w:val="22"/>
                <w:szCs w:val="22"/>
              </w:rPr>
              <w:t>670.68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834D2C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18 </w:t>
            </w:r>
            <w:r w:rsidR="000F66F5">
              <w:rPr>
                <w:sz w:val="22"/>
                <w:szCs w:val="22"/>
              </w:rPr>
              <w:t xml:space="preserve">   </w:t>
            </w:r>
            <w:r w:rsidR="00F24FC4" w:rsidRPr="008B42BF">
              <w:rPr>
                <w:sz w:val="22"/>
                <w:szCs w:val="22"/>
              </w:rPr>
              <w:t>14 904.00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834D2C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19 </w:t>
            </w:r>
            <w:r w:rsidR="000F66F5">
              <w:rPr>
                <w:sz w:val="22"/>
                <w:szCs w:val="22"/>
              </w:rPr>
              <w:t xml:space="preserve">   </w:t>
            </w:r>
            <w:r w:rsidR="00F24FC4" w:rsidRPr="008B42BF">
              <w:rPr>
                <w:sz w:val="22"/>
                <w:szCs w:val="22"/>
              </w:rPr>
              <w:t>3 942.00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834D2C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20 </w:t>
            </w:r>
            <w:r w:rsidR="000F66F5">
              <w:rPr>
                <w:sz w:val="22"/>
                <w:szCs w:val="22"/>
              </w:rPr>
              <w:t xml:space="preserve">   </w:t>
            </w:r>
            <w:r w:rsidR="00F24FC4" w:rsidRPr="008B42BF">
              <w:rPr>
                <w:sz w:val="22"/>
                <w:szCs w:val="22"/>
              </w:rPr>
              <w:t>6 069.60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834D2C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21 </w:t>
            </w:r>
            <w:r w:rsidR="000F66F5">
              <w:rPr>
                <w:sz w:val="22"/>
                <w:szCs w:val="22"/>
              </w:rPr>
              <w:t xml:space="preserve">   </w:t>
            </w:r>
            <w:r w:rsidR="00F24FC4" w:rsidRPr="008B42BF">
              <w:rPr>
                <w:sz w:val="22"/>
                <w:szCs w:val="22"/>
              </w:rPr>
              <w:t>18 321.42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834D2C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22 </w:t>
            </w:r>
            <w:r w:rsidR="000F66F5">
              <w:rPr>
                <w:sz w:val="22"/>
                <w:szCs w:val="22"/>
              </w:rPr>
              <w:t xml:space="preserve">   </w:t>
            </w:r>
            <w:r w:rsidR="00F24FC4" w:rsidRPr="008B42BF">
              <w:rPr>
                <w:sz w:val="22"/>
                <w:szCs w:val="22"/>
              </w:rPr>
              <w:t>21 969.90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834D2C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23 </w:t>
            </w:r>
            <w:r w:rsidR="000F66F5">
              <w:rPr>
                <w:sz w:val="22"/>
                <w:szCs w:val="22"/>
              </w:rPr>
              <w:t xml:space="preserve">   </w:t>
            </w:r>
            <w:r w:rsidR="00F24FC4" w:rsidRPr="008B42BF">
              <w:rPr>
                <w:sz w:val="22"/>
                <w:szCs w:val="22"/>
              </w:rPr>
              <w:t>13 219.20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834D2C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24 </w:t>
            </w:r>
            <w:r w:rsidR="000F66F5">
              <w:rPr>
                <w:sz w:val="22"/>
                <w:szCs w:val="22"/>
              </w:rPr>
              <w:t xml:space="preserve">   </w:t>
            </w:r>
            <w:r w:rsidR="00F24FC4" w:rsidRPr="008B42BF">
              <w:rPr>
                <w:sz w:val="22"/>
                <w:szCs w:val="22"/>
              </w:rPr>
              <w:t>4 903.20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834D2C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25 </w:t>
            </w:r>
            <w:r w:rsidR="000F66F5">
              <w:rPr>
                <w:sz w:val="22"/>
                <w:szCs w:val="22"/>
              </w:rPr>
              <w:t xml:space="preserve">   </w:t>
            </w:r>
            <w:r w:rsidR="00F24FC4" w:rsidRPr="008B42BF">
              <w:rPr>
                <w:sz w:val="22"/>
                <w:szCs w:val="22"/>
              </w:rPr>
              <w:t>39 397.20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Pr="008B42BF" w:rsidRDefault="00834D2C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26 </w:t>
            </w:r>
            <w:r w:rsidR="000F66F5">
              <w:rPr>
                <w:sz w:val="22"/>
                <w:szCs w:val="22"/>
              </w:rPr>
              <w:t xml:space="preserve">   </w:t>
            </w:r>
            <w:r w:rsidR="00F24FC4" w:rsidRPr="008B42BF">
              <w:rPr>
                <w:sz w:val="22"/>
                <w:szCs w:val="22"/>
              </w:rPr>
              <w:t>2 900.88 zł brutto;</w:t>
            </w:r>
          </w:p>
        </w:tc>
      </w:tr>
      <w:tr w:rsidR="00F24FC4" w:rsidRPr="008B42BF" w:rsidTr="0034051F">
        <w:trPr>
          <w:trHeight w:val="70"/>
        </w:trPr>
        <w:tc>
          <w:tcPr>
            <w:tcW w:w="9214" w:type="dxa"/>
          </w:tcPr>
          <w:p w:rsidR="00F24FC4" w:rsidRDefault="00834D2C" w:rsidP="00F93C03">
            <w:pPr>
              <w:ind w:left="7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Pakietu nr </w:t>
            </w:r>
            <w:r w:rsidRPr="008B42BF">
              <w:rPr>
                <w:sz w:val="22"/>
                <w:szCs w:val="22"/>
              </w:rPr>
              <w:t xml:space="preserve"> </w:t>
            </w:r>
            <w:r w:rsidR="00F24FC4" w:rsidRPr="008B42BF">
              <w:rPr>
                <w:sz w:val="22"/>
                <w:szCs w:val="22"/>
              </w:rPr>
              <w:t xml:space="preserve">27 </w:t>
            </w:r>
            <w:r w:rsidR="000F66F5">
              <w:rPr>
                <w:sz w:val="22"/>
                <w:szCs w:val="22"/>
              </w:rPr>
              <w:t xml:space="preserve">   </w:t>
            </w:r>
            <w:r w:rsidR="00F24FC4" w:rsidRPr="008B42BF">
              <w:rPr>
                <w:sz w:val="22"/>
                <w:szCs w:val="22"/>
              </w:rPr>
              <w:t>700.37 zł brutto</w:t>
            </w:r>
            <w:r w:rsidR="00F93C03">
              <w:rPr>
                <w:sz w:val="22"/>
                <w:szCs w:val="22"/>
              </w:rPr>
              <w:t>.</w:t>
            </w:r>
          </w:p>
          <w:p w:rsidR="00F93C03" w:rsidRPr="008B42BF" w:rsidRDefault="00F93C03" w:rsidP="00F93C03">
            <w:pPr>
              <w:ind w:left="75" w:right="108"/>
              <w:rPr>
                <w:sz w:val="22"/>
                <w:szCs w:val="22"/>
              </w:rPr>
            </w:pPr>
          </w:p>
        </w:tc>
      </w:tr>
    </w:tbl>
    <w:p w:rsidR="00A80738" w:rsidRDefault="00CB5EDB" w:rsidP="008B42BF">
      <w:pPr>
        <w:jc w:val="both"/>
        <w:rPr>
          <w:sz w:val="22"/>
          <w:szCs w:val="22"/>
        </w:rPr>
      </w:pPr>
      <w:r w:rsidRPr="008B42BF">
        <w:rPr>
          <w:sz w:val="22"/>
          <w:szCs w:val="22"/>
        </w:rPr>
        <w:t>W wyznaczonym terminie oferty złożyli następujący Wykonawcy:</w:t>
      </w:r>
    </w:p>
    <w:p w:rsidR="002518C2" w:rsidRPr="008B42BF" w:rsidRDefault="002518C2" w:rsidP="008B42BF">
      <w:pPr>
        <w:jc w:val="both"/>
        <w:rPr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4"/>
        <w:gridCol w:w="3145"/>
        <w:gridCol w:w="851"/>
        <w:gridCol w:w="1276"/>
        <w:gridCol w:w="1134"/>
        <w:gridCol w:w="1134"/>
        <w:gridCol w:w="1134"/>
      </w:tblGrid>
      <w:tr w:rsidR="00F93C03" w:rsidRPr="00075CD0" w:rsidTr="00DB4B4E">
        <w:tc>
          <w:tcPr>
            <w:tcW w:w="82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CB5EDB">
              <w:t>Nr oferty</w:t>
            </w:r>
          </w:p>
        </w:tc>
        <w:tc>
          <w:tcPr>
            <w:tcW w:w="3145" w:type="dxa"/>
            <w:shd w:val="clear" w:color="auto" w:fill="auto"/>
            <w:vAlign w:val="center"/>
          </w:tcPr>
          <w:p w:rsidR="00F93C03" w:rsidRDefault="00F93C03" w:rsidP="008B42BF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F93C03" w:rsidRPr="00CB5EDB" w:rsidRDefault="00F93C03" w:rsidP="008B42BF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851" w:type="dxa"/>
            <w:vAlign w:val="center"/>
          </w:tcPr>
          <w:p w:rsidR="00F93C03" w:rsidRPr="00CB5EDB" w:rsidRDefault="00F93C03" w:rsidP="0034051F">
            <w:pPr>
              <w:jc w:val="center"/>
            </w:pPr>
            <w:r w:rsidRPr="00CB5EDB">
              <w:t>Nr</w:t>
            </w:r>
          </w:p>
          <w:p w:rsidR="00F93C03" w:rsidRPr="00CB5EDB" w:rsidRDefault="000F66F5" w:rsidP="0034051F">
            <w:pPr>
              <w:jc w:val="center"/>
            </w:pPr>
            <w:r>
              <w:t>pakietu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CB5EDB">
              <w:t>Warunki płatności</w:t>
            </w:r>
          </w:p>
        </w:tc>
      </w:tr>
      <w:tr w:rsidR="00F93C03" w:rsidRPr="00075CD0" w:rsidTr="00DB4B4E">
        <w:tc>
          <w:tcPr>
            <w:tcW w:w="82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1</w:t>
            </w:r>
          </w:p>
        </w:tc>
        <w:tc>
          <w:tcPr>
            <w:tcW w:w="3145" w:type="dxa"/>
            <w:shd w:val="clear" w:color="auto" w:fill="auto"/>
          </w:tcPr>
          <w:p w:rsidR="00F93C03" w:rsidRPr="00CB5EDB" w:rsidRDefault="00F93C03" w:rsidP="008B42BF">
            <w:r w:rsidRPr="00F24FC4">
              <w:t>Instytut Biotechnologii Surowic i Szczepionek BIOMED S.A.</w:t>
            </w:r>
          </w:p>
          <w:p w:rsidR="00F93C03" w:rsidRPr="00CB5EDB" w:rsidRDefault="00F93C03" w:rsidP="008B42BF">
            <w:r w:rsidRPr="00F24FC4">
              <w:t>ul. Sosnowa</w:t>
            </w:r>
            <w:r w:rsidRPr="00CB5EDB">
              <w:t xml:space="preserve"> </w:t>
            </w:r>
            <w:r w:rsidRPr="00F24FC4">
              <w:t>8</w:t>
            </w:r>
            <w:r w:rsidRPr="00CB5EDB">
              <w:t xml:space="preserve"> </w:t>
            </w:r>
          </w:p>
          <w:p w:rsidR="00F93C03" w:rsidRPr="00CB5EDB" w:rsidRDefault="00F93C03" w:rsidP="008B42BF">
            <w:pPr>
              <w:jc w:val="both"/>
            </w:pPr>
            <w:r w:rsidRPr="00F24FC4">
              <w:t>30-224</w:t>
            </w:r>
            <w:r w:rsidRPr="00CB5EDB">
              <w:t xml:space="preserve"> </w:t>
            </w:r>
            <w:r w:rsidRPr="00F24FC4">
              <w:t>Kraków</w:t>
            </w:r>
          </w:p>
        </w:tc>
        <w:tc>
          <w:tcPr>
            <w:tcW w:w="851" w:type="dxa"/>
            <w:vAlign w:val="center"/>
          </w:tcPr>
          <w:p w:rsidR="00F93C03" w:rsidRPr="00CB5EDB" w:rsidRDefault="00F93C03" w:rsidP="0034051F">
            <w:pPr>
              <w:jc w:val="center"/>
            </w:pPr>
            <w:r w:rsidRPr="00F24FC4"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993.60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C03" w:rsidRPr="00CB5EDB" w:rsidRDefault="00F93C03" w:rsidP="002114EB">
            <w:pPr>
              <w:jc w:val="center"/>
            </w:pPr>
            <w:r w:rsidRPr="00F24FC4">
              <w:t>6 mie</w:t>
            </w:r>
            <w:r w:rsidR="002114EB">
              <w:t>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60 dni</w:t>
            </w:r>
          </w:p>
        </w:tc>
      </w:tr>
      <w:tr w:rsidR="0080658D" w:rsidRPr="00075CD0" w:rsidTr="00DB4B4E">
        <w:tc>
          <w:tcPr>
            <w:tcW w:w="824" w:type="dxa"/>
            <w:vMerge w:val="restart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>
              <w:lastRenderedPageBreak/>
              <w:t>2</w:t>
            </w:r>
          </w:p>
        </w:tc>
        <w:tc>
          <w:tcPr>
            <w:tcW w:w="3145" w:type="dxa"/>
            <w:vMerge w:val="restart"/>
            <w:shd w:val="clear" w:color="auto" w:fill="auto"/>
          </w:tcPr>
          <w:p w:rsidR="0080658D" w:rsidRPr="00CB5EDB" w:rsidRDefault="0080658D" w:rsidP="008B42BF">
            <w:proofErr w:type="spellStart"/>
            <w:r w:rsidRPr="00F24FC4">
              <w:t>Argenta</w:t>
            </w:r>
            <w:proofErr w:type="spellEnd"/>
            <w:r w:rsidRPr="00F24FC4">
              <w:t xml:space="preserve"> Sp. z o.o. Sp. K.</w:t>
            </w:r>
          </w:p>
          <w:p w:rsidR="0080658D" w:rsidRPr="00CB5EDB" w:rsidRDefault="0080658D" w:rsidP="008B42BF">
            <w:r w:rsidRPr="00F24FC4">
              <w:t>ul. Polska</w:t>
            </w:r>
            <w:r w:rsidRPr="00CB5EDB">
              <w:t xml:space="preserve"> </w:t>
            </w:r>
            <w:r w:rsidRPr="00F24FC4">
              <w:t>114</w:t>
            </w:r>
            <w:r w:rsidRPr="00CB5EDB">
              <w:t xml:space="preserve"> </w:t>
            </w:r>
          </w:p>
          <w:p w:rsidR="0080658D" w:rsidRPr="00CB5EDB" w:rsidRDefault="0080658D" w:rsidP="008B42BF">
            <w:pPr>
              <w:jc w:val="both"/>
            </w:pPr>
            <w:r w:rsidRPr="00F24FC4">
              <w:t>60-401</w:t>
            </w:r>
            <w:r w:rsidRPr="00CB5EDB">
              <w:t xml:space="preserve"> </w:t>
            </w:r>
            <w:r w:rsidRPr="00F24FC4">
              <w:t>Poznań</w:t>
            </w:r>
          </w:p>
          <w:p w:rsidR="0080658D" w:rsidRPr="00CB5EDB" w:rsidRDefault="0080658D" w:rsidP="002518C2"/>
        </w:tc>
        <w:tc>
          <w:tcPr>
            <w:tcW w:w="851" w:type="dxa"/>
            <w:vAlign w:val="center"/>
          </w:tcPr>
          <w:p w:rsidR="0080658D" w:rsidRPr="00CB5EDB" w:rsidRDefault="0080658D" w:rsidP="0034051F">
            <w:pPr>
              <w:jc w:val="center"/>
            </w:pPr>
            <w:r w:rsidRPr="00F24FC4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29 825.93 zł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5 tyg. do 5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60 dni</w:t>
            </w:r>
          </w:p>
        </w:tc>
      </w:tr>
      <w:tr w:rsidR="0080658D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80658D" w:rsidRPr="00CB5EDB" w:rsidRDefault="0080658D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80658D" w:rsidRPr="00CB5EDB" w:rsidRDefault="0080658D" w:rsidP="0034051F">
            <w:pPr>
              <w:jc w:val="center"/>
            </w:pPr>
            <w:r w:rsidRPr="00F24FC4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80 248.32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5 miesi</w:t>
            </w:r>
            <w:r w:rsidR="00F35E18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60 dni</w:t>
            </w:r>
          </w:p>
        </w:tc>
      </w:tr>
      <w:tr w:rsidR="0080658D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80658D" w:rsidRPr="00CB5EDB" w:rsidRDefault="0080658D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80658D" w:rsidRPr="00CB5EDB" w:rsidRDefault="0080658D" w:rsidP="0034051F">
            <w:pPr>
              <w:jc w:val="center"/>
            </w:pPr>
            <w:r w:rsidRPr="00F24FC4"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8 710.17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6 miesi</w:t>
            </w:r>
            <w:r w:rsidR="00F35E18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60 dni</w:t>
            </w:r>
          </w:p>
        </w:tc>
      </w:tr>
      <w:tr w:rsidR="0080658D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80658D" w:rsidRPr="00CB5EDB" w:rsidRDefault="0080658D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80658D" w:rsidRPr="00CB5EDB" w:rsidRDefault="0080658D" w:rsidP="0034051F">
            <w:pPr>
              <w:jc w:val="center"/>
            </w:pPr>
            <w:r w:rsidRPr="00F24FC4"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11 388.39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od 4 tyg. do 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60 dni</w:t>
            </w:r>
          </w:p>
        </w:tc>
      </w:tr>
      <w:tr w:rsidR="0080658D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80658D" w:rsidRPr="00CB5EDB" w:rsidRDefault="0080658D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80658D" w:rsidRPr="00CB5EDB" w:rsidRDefault="0080658D" w:rsidP="0034051F">
            <w:pPr>
              <w:jc w:val="center"/>
            </w:pPr>
            <w:r w:rsidRPr="00F24FC4"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16 925.76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2-9</w:t>
            </w:r>
            <w:r w:rsidR="00F35E18">
              <w:t xml:space="preserve">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60 dni</w:t>
            </w:r>
          </w:p>
        </w:tc>
      </w:tr>
      <w:tr w:rsidR="0080658D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80658D" w:rsidRPr="00CB5EDB" w:rsidRDefault="0080658D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80658D" w:rsidRPr="00CB5EDB" w:rsidRDefault="0080658D" w:rsidP="0034051F">
            <w:pPr>
              <w:jc w:val="center"/>
            </w:pPr>
            <w:r w:rsidRPr="00F24FC4"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1 005.48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60 dni</w:t>
            </w:r>
          </w:p>
        </w:tc>
      </w:tr>
      <w:tr w:rsidR="0080658D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80658D" w:rsidRPr="00CB5EDB" w:rsidRDefault="0080658D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80658D" w:rsidRPr="00CB5EDB" w:rsidRDefault="0080658D" w:rsidP="0034051F">
            <w:pPr>
              <w:jc w:val="center"/>
            </w:pPr>
            <w:r w:rsidRPr="00F24FC4"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4 418.55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60 dni</w:t>
            </w:r>
          </w:p>
        </w:tc>
      </w:tr>
      <w:tr w:rsidR="0080658D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80658D" w:rsidRPr="00CB5EDB" w:rsidRDefault="0080658D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80658D" w:rsidRPr="00CB5EDB" w:rsidRDefault="0080658D" w:rsidP="0034051F">
            <w:pPr>
              <w:jc w:val="center"/>
            </w:pPr>
            <w:r w:rsidRPr="00F24FC4"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1 678.32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9 mies</w:t>
            </w:r>
            <w:r w:rsidR="00F35E18">
              <w:t>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60 dni</w:t>
            </w:r>
          </w:p>
        </w:tc>
      </w:tr>
      <w:tr w:rsidR="0080658D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80658D" w:rsidRPr="00CB5EDB" w:rsidRDefault="0080658D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80658D" w:rsidRPr="00CB5EDB" w:rsidRDefault="0080658D" w:rsidP="0034051F">
            <w:pPr>
              <w:jc w:val="center"/>
            </w:pPr>
            <w:r w:rsidRPr="00F24FC4"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1 825.16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9 miesi</w:t>
            </w:r>
            <w:r w:rsidR="00F35E18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60 dni</w:t>
            </w:r>
          </w:p>
        </w:tc>
      </w:tr>
      <w:tr w:rsidR="00F93C03" w:rsidRPr="00075CD0" w:rsidTr="00DB4B4E">
        <w:tc>
          <w:tcPr>
            <w:tcW w:w="82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3</w:t>
            </w:r>
          </w:p>
        </w:tc>
        <w:tc>
          <w:tcPr>
            <w:tcW w:w="3145" w:type="dxa"/>
            <w:shd w:val="clear" w:color="auto" w:fill="auto"/>
          </w:tcPr>
          <w:p w:rsidR="00F93C03" w:rsidRPr="00CB5EDB" w:rsidRDefault="00F93C03" w:rsidP="008B42BF">
            <w:r w:rsidRPr="00F24FC4">
              <w:t>EUROIMMUN POLSKA Sp. z o.o.</w:t>
            </w:r>
          </w:p>
          <w:p w:rsidR="00F93C03" w:rsidRPr="00CB5EDB" w:rsidRDefault="00F93C03" w:rsidP="008B42BF">
            <w:r w:rsidRPr="00F24FC4">
              <w:t>ul. Widna</w:t>
            </w:r>
            <w:r w:rsidRPr="00CB5EDB">
              <w:t xml:space="preserve"> </w:t>
            </w:r>
            <w:r w:rsidRPr="00F24FC4">
              <w:t>2A</w:t>
            </w:r>
            <w:r w:rsidRPr="00CB5EDB">
              <w:t xml:space="preserve"> </w:t>
            </w:r>
          </w:p>
          <w:p w:rsidR="00F93C03" w:rsidRPr="00CB5EDB" w:rsidRDefault="00F93C03" w:rsidP="008B42BF">
            <w:pPr>
              <w:jc w:val="both"/>
            </w:pPr>
            <w:r w:rsidRPr="00F24FC4">
              <w:t>50-543</w:t>
            </w:r>
            <w:r w:rsidRPr="00CB5EDB">
              <w:t xml:space="preserve"> </w:t>
            </w:r>
            <w:r w:rsidRPr="00F24FC4">
              <w:t>Wrocław</w:t>
            </w:r>
          </w:p>
        </w:tc>
        <w:tc>
          <w:tcPr>
            <w:tcW w:w="851" w:type="dxa"/>
            <w:vAlign w:val="center"/>
          </w:tcPr>
          <w:p w:rsidR="00F93C03" w:rsidRPr="00CB5EDB" w:rsidRDefault="00F93C03" w:rsidP="0034051F">
            <w:pPr>
              <w:jc w:val="center"/>
            </w:pPr>
            <w:r w:rsidRPr="00F24FC4"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15 793.26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10-24</w:t>
            </w:r>
            <w:r w:rsidR="00825127">
              <w:t xml:space="preserve">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60 dni</w:t>
            </w:r>
          </w:p>
        </w:tc>
      </w:tr>
      <w:tr w:rsidR="0080658D" w:rsidRPr="00075CD0" w:rsidTr="00DB4B4E">
        <w:tc>
          <w:tcPr>
            <w:tcW w:w="824" w:type="dxa"/>
            <w:vMerge w:val="restart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4</w:t>
            </w:r>
          </w:p>
          <w:p w:rsidR="0080658D" w:rsidRPr="00CB5EDB" w:rsidRDefault="0080658D" w:rsidP="008B42BF">
            <w:pPr>
              <w:jc w:val="center"/>
            </w:pPr>
          </w:p>
        </w:tc>
        <w:tc>
          <w:tcPr>
            <w:tcW w:w="3145" w:type="dxa"/>
            <w:vMerge w:val="restart"/>
            <w:shd w:val="clear" w:color="auto" w:fill="auto"/>
          </w:tcPr>
          <w:p w:rsidR="0080658D" w:rsidRPr="00CB5EDB" w:rsidRDefault="0080658D" w:rsidP="008B42BF">
            <w:r w:rsidRPr="00F24FC4">
              <w:t>Pointe Scientific Polska Sp. z o.o.</w:t>
            </w:r>
          </w:p>
          <w:p w:rsidR="0080658D" w:rsidRPr="00CB5EDB" w:rsidRDefault="0080658D" w:rsidP="008B42BF">
            <w:r w:rsidRPr="00F24FC4">
              <w:t>ul. Rumiana</w:t>
            </w:r>
            <w:r w:rsidRPr="00CB5EDB">
              <w:t xml:space="preserve"> </w:t>
            </w:r>
            <w:r w:rsidRPr="00F24FC4">
              <w:t>76</w:t>
            </w:r>
            <w:r w:rsidRPr="00CB5EDB">
              <w:t xml:space="preserve"> </w:t>
            </w:r>
          </w:p>
          <w:p w:rsidR="0080658D" w:rsidRPr="00CB5EDB" w:rsidRDefault="0080658D" w:rsidP="008B42BF">
            <w:pPr>
              <w:jc w:val="both"/>
            </w:pPr>
            <w:r w:rsidRPr="00F24FC4">
              <w:t>02-956</w:t>
            </w:r>
            <w:r w:rsidRPr="00CB5EDB">
              <w:t xml:space="preserve"> </w:t>
            </w:r>
            <w:r w:rsidRPr="00F24FC4">
              <w:t>Warszawa</w:t>
            </w:r>
          </w:p>
          <w:p w:rsidR="0080658D" w:rsidRPr="00CB5EDB" w:rsidRDefault="0080658D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80658D" w:rsidRPr="00CB5EDB" w:rsidRDefault="0080658D" w:rsidP="0034051F">
            <w:pPr>
              <w:jc w:val="center"/>
            </w:pPr>
            <w:r w:rsidRPr="00F24FC4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6 415.20 zł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9 miesi</w:t>
            </w:r>
            <w:r w:rsidR="00825127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658D" w:rsidRDefault="0080658D" w:rsidP="008B42BF">
            <w:pPr>
              <w:jc w:val="center"/>
            </w:pPr>
            <w:r w:rsidRPr="00F24FC4">
              <w:t>60 dni</w:t>
            </w:r>
          </w:p>
          <w:p w:rsidR="00825127" w:rsidRPr="00CB5EDB" w:rsidRDefault="00825127" w:rsidP="008B42BF">
            <w:pPr>
              <w:jc w:val="center"/>
            </w:pPr>
          </w:p>
        </w:tc>
      </w:tr>
      <w:tr w:rsidR="0080658D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80658D" w:rsidRPr="00CB5EDB" w:rsidRDefault="0080658D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80658D" w:rsidRPr="00CB5EDB" w:rsidRDefault="0080658D" w:rsidP="0034051F">
            <w:pPr>
              <w:jc w:val="center"/>
            </w:pPr>
            <w:r w:rsidRPr="00F24FC4"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7 314.84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12 miesi</w:t>
            </w:r>
            <w:r w:rsidR="00825127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60 dni</w:t>
            </w:r>
          </w:p>
        </w:tc>
      </w:tr>
      <w:tr w:rsidR="00F93C03" w:rsidRPr="00075CD0" w:rsidTr="00DB4B4E">
        <w:tc>
          <w:tcPr>
            <w:tcW w:w="82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5</w:t>
            </w:r>
          </w:p>
        </w:tc>
        <w:tc>
          <w:tcPr>
            <w:tcW w:w="3145" w:type="dxa"/>
            <w:shd w:val="clear" w:color="auto" w:fill="auto"/>
          </w:tcPr>
          <w:p w:rsidR="00F93C03" w:rsidRPr="00CB5EDB" w:rsidRDefault="00F93C03" w:rsidP="008B42BF">
            <w:proofErr w:type="spellStart"/>
            <w:r w:rsidRPr="00F24FC4">
              <w:t>Bio-Ksel</w:t>
            </w:r>
            <w:proofErr w:type="spellEnd"/>
            <w:r w:rsidRPr="00F24FC4">
              <w:t xml:space="preserve"> Sp. z o.o.</w:t>
            </w:r>
          </w:p>
          <w:p w:rsidR="00F93C03" w:rsidRPr="00CB5EDB" w:rsidRDefault="00F93C03" w:rsidP="008B42BF">
            <w:r w:rsidRPr="00F24FC4">
              <w:t xml:space="preserve">ul. </w:t>
            </w:r>
            <w:proofErr w:type="spellStart"/>
            <w:r w:rsidRPr="00F24FC4">
              <w:t>Kaliowa</w:t>
            </w:r>
            <w:proofErr w:type="spellEnd"/>
            <w:r w:rsidRPr="00CB5EDB">
              <w:t xml:space="preserve"> </w:t>
            </w:r>
            <w:r w:rsidRPr="00F24FC4">
              <w:t>3</w:t>
            </w:r>
            <w:r w:rsidRPr="00CB5EDB">
              <w:t xml:space="preserve"> </w:t>
            </w:r>
          </w:p>
          <w:p w:rsidR="00F93C03" w:rsidRPr="00CB5EDB" w:rsidRDefault="00F93C03" w:rsidP="008B42BF">
            <w:pPr>
              <w:jc w:val="both"/>
            </w:pPr>
            <w:r w:rsidRPr="00F24FC4">
              <w:t>86-300</w:t>
            </w:r>
            <w:r w:rsidRPr="00CB5EDB">
              <w:t xml:space="preserve"> </w:t>
            </w:r>
            <w:r w:rsidRPr="00F24FC4">
              <w:t>Grudziądz</w:t>
            </w:r>
          </w:p>
        </w:tc>
        <w:tc>
          <w:tcPr>
            <w:tcW w:w="851" w:type="dxa"/>
            <w:vAlign w:val="center"/>
          </w:tcPr>
          <w:p w:rsidR="00F93C03" w:rsidRPr="00CB5EDB" w:rsidRDefault="00F93C03" w:rsidP="0034051F">
            <w:pPr>
              <w:jc w:val="center"/>
            </w:pPr>
            <w:r w:rsidRPr="00F24FC4">
              <w:t>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12 139.20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8 miesi</w:t>
            </w:r>
            <w:r w:rsidR="00825127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60 dni</w:t>
            </w:r>
          </w:p>
        </w:tc>
      </w:tr>
      <w:tr w:rsidR="0080658D" w:rsidRPr="00075CD0" w:rsidTr="00DB4B4E">
        <w:tc>
          <w:tcPr>
            <w:tcW w:w="824" w:type="dxa"/>
            <w:vMerge w:val="restart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>
              <w:t>6</w:t>
            </w:r>
          </w:p>
        </w:tc>
        <w:tc>
          <w:tcPr>
            <w:tcW w:w="3145" w:type="dxa"/>
            <w:vMerge w:val="restart"/>
            <w:shd w:val="clear" w:color="auto" w:fill="auto"/>
          </w:tcPr>
          <w:p w:rsidR="0080658D" w:rsidRPr="00CB5EDB" w:rsidRDefault="0080658D" w:rsidP="008B42BF">
            <w:r w:rsidRPr="00F24FC4">
              <w:t>GRASO Zenon Sobiecki</w:t>
            </w:r>
          </w:p>
          <w:p w:rsidR="0080658D" w:rsidRPr="00CB5EDB" w:rsidRDefault="0080658D" w:rsidP="008B42BF">
            <w:r w:rsidRPr="00F24FC4">
              <w:t>Krąg</w:t>
            </w:r>
            <w:r w:rsidRPr="00CB5EDB">
              <w:t xml:space="preserve"> </w:t>
            </w:r>
            <w:r w:rsidRPr="00F24FC4">
              <w:t>4A</w:t>
            </w:r>
            <w:r w:rsidRPr="00CB5EDB">
              <w:t xml:space="preserve"> </w:t>
            </w:r>
          </w:p>
          <w:p w:rsidR="0080658D" w:rsidRPr="00CB5EDB" w:rsidRDefault="0080658D" w:rsidP="008B42BF">
            <w:pPr>
              <w:jc w:val="both"/>
            </w:pPr>
            <w:r w:rsidRPr="00F24FC4">
              <w:t>83-200</w:t>
            </w:r>
            <w:r w:rsidRPr="00CB5EDB">
              <w:t xml:space="preserve"> </w:t>
            </w:r>
            <w:r w:rsidRPr="00F24FC4">
              <w:t>Starogard Gdański</w:t>
            </w:r>
          </w:p>
        </w:tc>
        <w:tc>
          <w:tcPr>
            <w:tcW w:w="851" w:type="dxa"/>
            <w:vAlign w:val="center"/>
          </w:tcPr>
          <w:p w:rsidR="0080658D" w:rsidRPr="00CB5EDB" w:rsidRDefault="0080658D" w:rsidP="0034051F">
            <w:pPr>
              <w:jc w:val="center"/>
            </w:pPr>
            <w:r w:rsidRPr="00F24FC4"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1 019.52 zł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658D" w:rsidRDefault="0080658D" w:rsidP="008B42BF">
            <w:pPr>
              <w:jc w:val="center"/>
            </w:pPr>
            <w:r w:rsidRPr="00F24FC4">
              <w:t>60 dni</w:t>
            </w:r>
          </w:p>
          <w:p w:rsidR="0080658D" w:rsidRPr="00CB5EDB" w:rsidRDefault="0080658D" w:rsidP="008B42BF">
            <w:pPr>
              <w:jc w:val="center"/>
            </w:pPr>
          </w:p>
        </w:tc>
      </w:tr>
      <w:tr w:rsidR="0080658D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80658D" w:rsidRPr="00CB5EDB" w:rsidRDefault="0080658D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80658D" w:rsidRPr="00CB5EDB" w:rsidRDefault="0080658D" w:rsidP="0034051F">
            <w:pPr>
              <w:jc w:val="center"/>
            </w:pPr>
            <w:r w:rsidRPr="00F24FC4"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1 490.40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6 mies</w:t>
            </w:r>
            <w:r w:rsidR="00E51D81">
              <w:t>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658D" w:rsidRDefault="0080658D" w:rsidP="008B42BF">
            <w:pPr>
              <w:jc w:val="center"/>
            </w:pPr>
            <w:r w:rsidRPr="00F24FC4">
              <w:t>60 dni</w:t>
            </w:r>
          </w:p>
          <w:p w:rsidR="0080658D" w:rsidRPr="00CB5EDB" w:rsidRDefault="0080658D" w:rsidP="008B42BF">
            <w:pPr>
              <w:jc w:val="center"/>
            </w:pPr>
          </w:p>
        </w:tc>
      </w:tr>
      <w:tr w:rsidR="00F93C03" w:rsidRPr="00075CD0" w:rsidTr="00DB4B4E">
        <w:tc>
          <w:tcPr>
            <w:tcW w:w="82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7</w:t>
            </w:r>
          </w:p>
        </w:tc>
        <w:tc>
          <w:tcPr>
            <w:tcW w:w="3145" w:type="dxa"/>
            <w:shd w:val="clear" w:color="auto" w:fill="auto"/>
          </w:tcPr>
          <w:p w:rsidR="00F93C03" w:rsidRPr="00CB5EDB" w:rsidRDefault="00F93C03" w:rsidP="008B42BF">
            <w:r w:rsidRPr="00F24FC4">
              <w:t>NOVAZYM Polska S.C.</w:t>
            </w:r>
          </w:p>
          <w:p w:rsidR="00F93C03" w:rsidRPr="00CB5EDB" w:rsidRDefault="00F93C03" w:rsidP="008B42BF">
            <w:r w:rsidRPr="00F24FC4">
              <w:t>ul. R. Abrahama</w:t>
            </w:r>
            <w:r w:rsidRPr="00CB5EDB">
              <w:t xml:space="preserve"> </w:t>
            </w:r>
            <w:r w:rsidRPr="00F24FC4">
              <w:t>12</w:t>
            </w:r>
            <w:r w:rsidRPr="00CB5EDB">
              <w:t xml:space="preserve"> </w:t>
            </w:r>
          </w:p>
          <w:p w:rsidR="00F93C03" w:rsidRPr="00CB5EDB" w:rsidRDefault="00F93C03" w:rsidP="008B42BF">
            <w:pPr>
              <w:jc w:val="both"/>
            </w:pPr>
            <w:r w:rsidRPr="00F24FC4">
              <w:t>61-615</w:t>
            </w:r>
            <w:r w:rsidRPr="00CB5EDB">
              <w:t xml:space="preserve"> </w:t>
            </w:r>
            <w:r w:rsidRPr="00F24FC4">
              <w:t>Poznań</w:t>
            </w:r>
          </w:p>
        </w:tc>
        <w:tc>
          <w:tcPr>
            <w:tcW w:w="851" w:type="dxa"/>
            <w:vAlign w:val="center"/>
          </w:tcPr>
          <w:p w:rsidR="00F93C03" w:rsidRPr="00CB5EDB" w:rsidRDefault="00F93C03" w:rsidP="0034051F">
            <w:pPr>
              <w:jc w:val="center"/>
            </w:pPr>
            <w:r w:rsidRPr="00F24FC4"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6 220.80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9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60 dni</w:t>
            </w:r>
          </w:p>
        </w:tc>
      </w:tr>
      <w:tr w:rsidR="0080658D" w:rsidRPr="00075CD0" w:rsidTr="00DB4B4E">
        <w:tc>
          <w:tcPr>
            <w:tcW w:w="824" w:type="dxa"/>
            <w:vMerge w:val="restart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>
              <w:t>8</w:t>
            </w:r>
          </w:p>
        </w:tc>
        <w:tc>
          <w:tcPr>
            <w:tcW w:w="3145" w:type="dxa"/>
            <w:vMerge w:val="restart"/>
            <w:shd w:val="clear" w:color="auto" w:fill="auto"/>
          </w:tcPr>
          <w:p w:rsidR="00C91A81" w:rsidRDefault="00C91A81" w:rsidP="008B42BF"/>
          <w:p w:rsidR="00C91A81" w:rsidRDefault="00C91A81" w:rsidP="008B42BF"/>
          <w:p w:rsidR="00C91A81" w:rsidRDefault="00C91A81" w:rsidP="008B42BF"/>
          <w:p w:rsidR="0080658D" w:rsidRPr="00CB5EDB" w:rsidRDefault="0080658D" w:rsidP="008B42BF">
            <w:proofErr w:type="spellStart"/>
            <w:r w:rsidRPr="00F24FC4">
              <w:t>BioMaxima</w:t>
            </w:r>
            <w:proofErr w:type="spellEnd"/>
            <w:r w:rsidRPr="00F24FC4">
              <w:t xml:space="preserve"> S.A.</w:t>
            </w:r>
          </w:p>
          <w:p w:rsidR="0080658D" w:rsidRPr="00CB5EDB" w:rsidRDefault="0080658D" w:rsidP="008B42BF">
            <w:r w:rsidRPr="00F24FC4">
              <w:t xml:space="preserve">ul. </w:t>
            </w:r>
            <w:proofErr w:type="spellStart"/>
            <w:r w:rsidRPr="00F24FC4">
              <w:t>Vetterów</w:t>
            </w:r>
            <w:proofErr w:type="spellEnd"/>
            <w:r w:rsidRPr="00CB5EDB">
              <w:t xml:space="preserve"> </w:t>
            </w:r>
            <w:r w:rsidRPr="00F24FC4">
              <w:t>5</w:t>
            </w:r>
            <w:r w:rsidRPr="00CB5EDB">
              <w:t xml:space="preserve"> </w:t>
            </w:r>
          </w:p>
          <w:p w:rsidR="0080658D" w:rsidRPr="00CB5EDB" w:rsidRDefault="0080658D" w:rsidP="008B42BF">
            <w:pPr>
              <w:jc w:val="both"/>
            </w:pPr>
            <w:r w:rsidRPr="00F24FC4">
              <w:t>20-277</w:t>
            </w:r>
            <w:r w:rsidRPr="00CB5EDB">
              <w:t xml:space="preserve"> </w:t>
            </w:r>
            <w:r w:rsidRPr="00F24FC4">
              <w:t>Lublin</w:t>
            </w:r>
          </w:p>
          <w:p w:rsidR="0080658D" w:rsidRPr="00CB5EDB" w:rsidRDefault="0080658D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80658D" w:rsidRPr="00CB5EDB" w:rsidRDefault="0080658D" w:rsidP="0034051F">
            <w:pPr>
              <w:jc w:val="center"/>
            </w:pPr>
            <w:r w:rsidRPr="00F24FC4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27 466.56 zł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24 miesiące</w:t>
            </w:r>
          </w:p>
          <w:p w:rsidR="0080658D" w:rsidRPr="00CB5EDB" w:rsidRDefault="0080658D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5 tyg. do 5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60 dni</w:t>
            </w:r>
          </w:p>
        </w:tc>
      </w:tr>
      <w:tr w:rsidR="0080658D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80658D" w:rsidRPr="00CB5EDB" w:rsidRDefault="0080658D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80658D" w:rsidRPr="00CB5EDB" w:rsidRDefault="0080658D" w:rsidP="0034051F">
            <w:pPr>
              <w:jc w:val="center"/>
            </w:pPr>
            <w:r w:rsidRPr="00F24FC4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54 950.40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5 miesi</w:t>
            </w:r>
            <w:r w:rsidR="00C91A81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658D" w:rsidRDefault="0080658D" w:rsidP="008B42BF">
            <w:pPr>
              <w:jc w:val="center"/>
            </w:pPr>
            <w:r w:rsidRPr="00F24FC4">
              <w:t>60 dni</w:t>
            </w:r>
          </w:p>
          <w:p w:rsidR="00C91A81" w:rsidRPr="00CB5EDB" w:rsidRDefault="00C91A81" w:rsidP="008B42BF">
            <w:pPr>
              <w:jc w:val="center"/>
            </w:pPr>
          </w:p>
        </w:tc>
      </w:tr>
      <w:tr w:rsidR="0080658D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80658D" w:rsidRPr="00CB5EDB" w:rsidRDefault="0080658D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80658D" w:rsidRPr="00CB5EDB" w:rsidRDefault="0080658D" w:rsidP="0034051F">
            <w:pPr>
              <w:jc w:val="center"/>
            </w:pPr>
            <w:r w:rsidRPr="00F24FC4"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6 488.64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4 tyg. do 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60 dni</w:t>
            </w:r>
          </w:p>
        </w:tc>
      </w:tr>
      <w:tr w:rsidR="0080658D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80658D" w:rsidRPr="00CB5EDB" w:rsidRDefault="0080658D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80658D" w:rsidRPr="00CB5EDB" w:rsidRDefault="0080658D" w:rsidP="0034051F">
            <w:pPr>
              <w:jc w:val="center"/>
            </w:pPr>
            <w:r w:rsidRPr="00F24FC4"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15 832.80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2-9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60 dni</w:t>
            </w:r>
          </w:p>
        </w:tc>
      </w:tr>
      <w:tr w:rsidR="0080658D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80658D" w:rsidRPr="00CB5EDB" w:rsidRDefault="0080658D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80658D" w:rsidRPr="00CB5EDB" w:rsidRDefault="0080658D" w:rsidP="0034051F">
            <w:pPr>
              <w:jc w:val="center"/>
            </w:pPr>
            <w:r w:rsidRPr="00F24FC4"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1 140.48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658D" w:rsidRDefault="0080658D" w:rsidP="008B42BF">
            <w:pPr>
              <w:jc w:val="center"/>
            </w:pPr>
            <w:r w:rsidRPr="00F24FC4">
              <w:t>60 dni</w:t>
            </w:r>
          </w:p>
          <w:p w:rsidR="00C91A81" w:rsidRPr="00CB5EDB" w:rsidRDefault="00C91A81" w:rsidP="008B42BF">
            <w:pPr>
              <w:jc w:val="center"/>
            </w:pPr>
          </w:p>
        </w:tc>
      </w:tr>
      <w:tr w:rsidR="0080658D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80658D" w:rsidRPr="00CB5EDB" w:rsidRDefault="0080658D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80658D" w:rsidRPr="00CB5EDB" w:rsidRDefault="0080658D" w:rsidP="0034051F">
            <w:pPr>
              <w:jc w:val="center"/>
            </w:pPr>
            <w:r w:rsidRPr="00F24FC4"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1 738.80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6 miesi</w:t>
            </w:r>
            <w:r w:rsidR="00C91A81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658D" w:rsidRDefault="0080658D" w:rsidP="008B42BF">
            <w:pPr>
              <w:jc w:val="center"/>
            </w:pPr>
            <w:r w:rsidRPr="00F24FC4">
              <w:t>60 dni</w:t>
            </w:r>
          </w:p>
          <w:p w:rsidR="00C91A81" w:rsidRPr="00CB5EDB" w:rsidRDefault="00C91A81" w:rsidP="008B42BF">
            <w:pPr>
              <w:jc w:val="center"/>
            </w:pPr>
          </w:p>
        </w:tc>
      </w:tr>
      <w:tr w:rsidR="0080658D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80658D" w:rsidRPr="00CB5EDB" w:rsidRDefault="0080658D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80658D" w:rsidRPr="00CB5EDB" w:rsidRDefault="0080658D" w:rsidP="0034051F">
            <w:pPr>
              <w:jc w:val="center"/>
            </w:pPr>
            <w:r w:rsidRPr="00F24FC4"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3 015.36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12 miesi</w:t>
            </w:r>
            <w:r w:rsidR="00C91A81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60 dni</w:t>
            </w:r>
          </w:p>
        </w:tc>
      </w:tr>
      <w:tr w:rsidR="0080658D" w:rsidRPr="00075CD0" w:rsidTr="00DB4B4E">
        <w:tc>
          <w:tcPr>
            <w:tcW w:w="824" w:type="dxa"/>
            <w:vMerge w:val="restart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>
              <w:t>9</w:t>
            </w:r>
          </w:p>
        </w:tc>
        <w:tc>
          <w:tcPr>
            <w:tcW w:w="3145" w:type="dxa"/>
            <w:vMerge w:val="restart"/>
            <w:shd w:val="clear" w:color="auto" w:fill="auto"/>
          </w:tcPr>
          <w:p w:rsidR="0080658D" w:rsidRPr="00CB5EDB" w:rsidRDefault="0080658D" w:rsidP="008B42BF">
            <w:r w:rsidRPr="00F24FC4">
              <w:t>ALPHA DIAGNOSTICS Sp. z o.o.</w:t>
            </w:r>
          </w:p>
          <w:p w:rsidR="0080658D" w:rsidRPr="00CB5EDB" w:rsidRDefault="0080658D" w:rsidP="008B42BF">
            <w:r w:rsidRPr="00F24FC4">
              <w:t>ul. Taśmowa</w:t>
            </w:r>
            <w:r w:rsidRPr="00CB5EDB">
              <w:t xml:space="preserve"> </w:t>
            </w:r>
            <w:r w:rsidRPr="00F24FC4">
              <w:t>1</w:t>
            </w:r>
            <w:r w:rsidRPr="00CB5EDB">
              <w:t xml:space="preserve"> </w:t>
            </w:r>
          </w:p>
          <w:p w:rsidR="0080658D" w:rsidRPr="00CB5EDB" w:rsidRDefault="0080658D" w:rsidP="008B42BF">
            <w:pPr>
              <w:jc w:val="both"/>
            </w:pPr>
            <w:r w:rsidRPr="00F24FC4">
              <w:t>02-677</w:t>
            </w:r>
            <w:r w:rsidRPr="00CB5EDB">
              <w:t xml:space="preserve"> </w:t>
            </w:r>
            <w:r w:rsidRPr="00F24FC4">
              <w:t>Warszawa</w:t>
            </w:r>
          </w:p>
        </w:tc>
        <w:tc>
          <w:tcPr>
            <w:tcW w:w="851" w:type="dxa"/>
            <w:vAlign w:val="center"/>
          </w:tcPr>
          <w:p w:rsidR="0080658D" w:rsidRPr="00CB5EDB" w:rsidRDefault="0080658D" w:rsidP="0034051F">
            <w:pPr>
              <w:jc w:val="center"/>
            </w:pPr>
            <w:r w:rsidRPr="00F24FC4">
              <w:t>24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3 672.00 zł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12 miesi</w:t>
            </w:r>
            <w:r w:rsidR="003F5052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30 dni</w:t>
            </w:r>
          </w:p>
        </w:tc>
      </w:tr>
      <w:tr w:rsidR="0080658D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80658D" w:rsidRPr="00CB5EDB" w:rsidRDefault="0080658D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80658D" w:rsidRPr="00CB5EDB" w:rsidRDefault="0080658D" w:rsidP="0034051F">
            <w:pPr>
              <w:jc w:val="center"/>
            </w:pPr>
            <w:r w:rsidRPr="00F24FC4"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37 777.20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5-12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658D" w:rsidRPr="00CB5EDB" w:rsidRDefault="0080658D" w:rsidP="008B42BF">
            <w:pPr>
              <w:jc w:val="center"/>
            </w:pPr>
            <w:r w:rsidRPr="00F24FC4">
              <w:t>30 dni</w:t>
            </w:r>
          </w:p>
        </w:tc>
      </w:tr>
      <w:tr w:rsidR="00F93C03" w:rsidRPr="00075CD0" w:rsidTr="00DB4B4E">
        <w:tc>
          <w:tcPr>
            <w:tcW w:w="82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10</w:t>
            </w:r>
          </w:p>
        </w:tc>
        <w:tc>
          <w:tcPr>
            <w:tcW w:w="3145" w:type="dxa"/>
            <w:shd w:val="clear" w:color="auto" w:fill="auto"/>
          </w:tcPr>
          <w:p w:rsidR="00F93C03" w:rsidRPr="00CB5EDB" w:rsidRDefault="00F93C03" w:rsidP="008B42BF">
            <w:r w:rsidRPr="00F24FC4">
              <w:t>KTG "SEMIGAT" S.A.</w:t>
            </w:r>
          </w:p>
          <w:p w:rsidR="00F93C03" w:rsidRPr="00CB5EDB" w:rsidRDefault="00F93C03" w:rsidP="008B42BF">
            <w:r w:rsidRPr="00F24FC4">
              <w:t>ul. Ratuszowa</w:t>
            </w:r>
            <w:r w:rsidRPr="00CB5EDB">
              <w:t xml:space="preserve"> </w:t>
            </w:r>
            <w:r w:rsidRPr="00F24FC4">
              <w:t>11</w:t>
            </w:r>
            <w:r w:rsidRPr="00CB5EDB">
              <w:t xml:space="preserve"> </w:t>
            </w:r>
          </w:p>
          <w:p w:rsidR="00F93C03" w:rsidRPr="00CB5EDB" w:rsidRDefault="00F93C03" w:rsidP="008B42BF">
            <w:pPr>
              <w:jc w:val="both"/>
            </w:pPr>
            <w:r w:rsidRPr="00F24FC4">
              <w:t>03-450</w:t>
            </w:r>
            <w:r w:rsidRPr="00CB5EDB">
              <w:t xml:space="preserve"> </w:t>
            </w:r>
            <w:r w:rsidRPr="00F24FC4">
              <w:t>Warszawa</w:t>
            </w:r>
          </w:p>
        </w:tc>
        <w:tc>
          <w:tcPr>
            <w:tcW w:w="851" w:type="dxa"/>
            <w:vAlign w:val="center"/>
          </w:tcPr>
          <w:p w:rsidR="00F93C03" w:rsidRPr="00CB5EDB" w:rsidRDefault="00F93C03" w:rsidP="0034051F">
            <w:pPr>
              <w:jc w:val="center"/>
            </w:pPr>
            <w:r w:rsidRPr="00F24FC4"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727.81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6 miesi</w:t>
            </w:r>
            <w:r w:rsidR="003F5052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60 dni</w:t>
            </w:r>
          </w:p>
        </w:tc>
      </w:tr>
      <w:tr w:rsidR="00F93C03" w:rsidRPr="00075CD0" w:rsidTr="00DB4B4E">
        <w:tc>
          <w:tcPr>
            <w:tcW w:w="82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11</w:t>
            </w:r>
          </w:p>
        </w:tc>
        <w:tc>
          <w:tcPr>
            <w:tcW w:w="3145" w:type="dxa"/>
            <w:shd w:val="clear" w:color="auto" w:fill="auto"/>
          </w:tcPr>
          <w:p w:rsidR="00F93C03" w:rsidRPr="00CB5EDB" w:rsidRDefault="00F93C03" w:rsidP="008B42BF">
            <w:r w:rsidRPr="00F24FC4">
              <w:t>Erba Polska Sp. z o.o.</w:t>
            </w:r>
          </w:p>
          <w:p w:rsidR="00F93C03" w:rsidRPr="00CB5EDB" w:rsidRDefault="00F93C03" w:rsidP="008B42BF">
            <w:r w:rsidRPr="00F24FC4">
              <w:t>ul. Św. Filipa</w:t>
            </w:r>
            <w:r w:rsidRPr="00CB5EDB">
              <w:t xml:space="preserve"> </w:t>
            </w:r>
            <w:r w:rsidRPr="00F24FC4">
              <w:t>23/4</w:t>
            </w:r>
            <w:r w:rsidRPr="00CB5EDB">
              <w:t xml:space="preserve"> </w:t>
            </w:r>
          </w:p>
          <w:p w:rsidR="00F93C03" w:rsidRPr="00CB5EDB" w:rsidRDefault="00F93C03" w:rsidP="008B42BF">
            <w:pPr>
              <w:jc w:val="both"/>
            </w:pPr>
            <w:r w:rsidRPr="00F24FC4">
              <w:t>31-150</w:t>
            </w:r>
            <w:r w:rsidRPr="00CB5EDB">
              <w:t xml:space="preserve"> </w:t>
            </w:r>
            <w:r w:rsidRPr="00F24FC4">
              <w:t>Kraków</w:t>
            </w:r>
          </w:p>
        </w:tc>
        <w:tc>
          <w:tcPr>
            <w:tcW w:w="851" w:type="dxa"/>
            <w:vAlign w:val="center"/>
          </w:tcPr>
          <w:p w:rsidR="00F93C03" w:rsidRPr="00CB5EDB" w:rsidRDefault="00F93C03" w:rsidP="0034051F">
            <w:pPr>
              <w:jc w:val="center"/>
            </w:pPr>
            <w:r w:rsidRPr="00F24FC4"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1 033.34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60 dni</w:t>
            </w:r>
          </w:p>
        </w:tc>
      </w:tr>
      <w:tr w:rsidR="00DB7A3F" w:rsidRPr="00075CD0" w:rsidTr="00DB4B4E">
        <w:tc>
          <w:tcPr>
            <w:tcW w:w="824" w:type="dxa"/>
            <w:vMerge w:val="restart"/>
            <w:shd w:val="clear" w:color="auto" w:fill="auto"/>
            <w:vAlign w:val="center"/>
          </w:tcPr>
          <w:p w:rsidR="00DB7A3F" w:rsidRPr="00CB5EDB" w:rsidRDefault="00DB7A3F" w:rsidP="008B42BF">
            <w:pPr>
              <w:jc w:val="center"/>
            </w:pPr>
            <w:r>
              <w:t>12</w:t>
            </w:r>
          </w:p>
        </w:tc>
        <w:tc>
          <w:tcPr>
            <w:tcW w:w="3145" w:type="dxa"/>
            <w:vMerge w:val="restart"/>
            <w:shd w:val="clear" w:color="auto" w:fill="auto"/>
          </w:tcPr>
          <w:p w:rsidR="00DB7A3F" w:rsidRDefault="00DB7A3F" w:rsidP="008B42BF"/>
          <w:p w:rsidR="00DB7A3F" w:rsidRPr="00CB5EDB" w:rsidRDefault="00DB7A3F" w:rsidP="008B42BF">
            <w:proofErr w:type="spellStart"/>
            <w:r w:rsidRPr="00F24FC4">
              <w:t>DIAG-MED</w:t>
            </w:r>
            <w:proofErr w:type="spellEnd"/>
            <w:r w:rsidRPr="00F24FC4">
              <w:t xml:space="preserve"> Grażyna Konecka</w:t>
            </w:r>
          </w:p>
          <w:p w:rsidR="00DB7A3F" w:rsidRPr="00CB5EDB" w:rsidRDefault="00DB7A3F" w:rsidP="008B42BF">
            <w:r w:rsidRPr="00F24FC4">
              <w:t>ul. Modularna</w:t>
            </w:r>
            <w:r w:rsidRPr="00CB5EDB">
              <w:t xml:space="preserve"> </w:t>
            </w:r>
            <w:r w:rsidRPr="00F24FC4">
              <w:t>11A</w:t>
            </w:r>
            <w:r w:rsidRPr="00CB5EDB">
              <w:t xml:space="preserve"> </w:t>
            </w:r>
          </w:p>
          <w:p w:rsidR="00DB7A3F" w:rsidRPr="00CB5EDB" w:rsidRDefault="00DB7A3F" w:rsidP="008B42BF">
            <w:pPr>
              <w:jc w:val="both"/>
            </w:pPr>
            <w:r w:rsidRPr="00F24FC4">
              <w:t>02-238</w:t>
            </w:r>
            <w:r w:rsidRPr="00CB5EDB">
              <w:t xml:space="preserve"> </w:t>
            </w:r>
            <w:r w:rsidRPr="00F24FC4">
              <w:t>Warszawa, Budynek H3</w:t>
            </w:r>
          </w:p>
          <w:p w:rsidR="00DB7A3F" w:rsidRPr="00CB5EDB" w:rsidRDefault="00DB7A3F" w:rsidP="00DB7A3F">
            <w:r w:rsidRPr="00CB5EDB">
              <w:t xml:space="preserve"> </w:t>
            </w:r>
          </w:p>
        </w:tc>
        <w:tc>
          <w:tcPr>
            <w:tcW w:w="851" w:type="dxa"/>
            <w:vAlign w:val="center"/>
          </w:tcPr>
          <w:p w:rsidR="00DB7A3F" w:rsidRPr="00CB5EDB" w:rsidRDefault="00DB7A3F" w:rsidP="0034051F">
            <w:pPr>
              <w:jc w:val="center"/>
            </w:pPr>
            <w:r w:rsidRPr="00F24FC4"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A3F" w:rsidRPr="00CB5EDB" w:rsidRDefault="00DB7A3F" w:rsidP="008B42BF">
            <w:pPr>
              <w:jc w:val="center"/>
            </w:pPr>
            <w:r w:rsidRPr="00F24FC4">
              <w:t>456.19 zł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DB7A3F" w:rsidRPr="00CB5EDB" w:rsidRDefault="00DB7A3F" w:rsidP="008B42BF">
            <w:pPr>
              <w:jc w:val="center"/>
            </w:pPr>
            <w:r w:rsidRPr="00F24FC4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7A3F" w:rsidRPr="00CB5EDB" w:rsidRDefault="00DB7A3F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7A3F" w:rsidRPr="00CB5EDB" w:rsidRDefault="00DB7A3F" w:rsidP="008B42BF">
            <w:pPr>
              <w:jc w:val="center"/>
            </w:pPr>
            <w:r w:rsidRPr="00F24FC4">
              <w:t>60 dni</w:t>
            </w:r>
          </w:p>
        </w:tc>
      </w:tr>
      <w:tr w:rsidR="00DB7A3F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DB7A3F" w:rsidRPr="00CB5EDB" w:rsidRDefault="00DB7A3F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DB7A3F" w:rsidRPr="00CB5EDB" w:rsidRDefault="00DB7A3F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DB7A3F" w:rsidRPr="00CB5EDB" w:rsidRDefault="00DB7A3F" w:rsidP="0034051F">
            <w:pPr>
              <w:jc w:val="center"/>
            </w:pPr>
            <w:r w:rsidRPr="00F24FC4"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A3F" w:rsidRPr="00CB5EDB" w:rsidRDefault="00DB7A3F" w:rsidP="008B42BF">
            <w:pPr>
              <w:jc w:val="center"/>
            </w:pPr>
            <w:r w:rsidRPr="00F24FC4">
              <w:t>1 944.87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B7A3F" w:rsidRPr="00CB5EDB" w:rsidRDefault="00DB7A3F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7A3F" w:rsidRPr="00CB5EDB" w:rsidRDefault="00DB7A3F" w:rsidP="008B42BF">
            <w:pPr>
              <w:jc w:val="center"/>
            </w:pPr>
            <w:r w:rsidRPr="00F24FC4">
              <w:t>6 miesi</w:t>
            </w:r>
            <w:r w:rsidR="00B91565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7A3F" w:rsidRPr="00CB5EDB" w:rsidRDefault="00DB7A3F" w:rsidP="008B42BF">
            <w:pPr>
              <w:jc w:val="center"/>
            </w:pPr>
            <w:r w:rsidRPr="00F24FC4">
              <w:t>60 dni</w:t>
            </w:r>
          </w:p>
        </w:tc>
      </w:tr>
      <w:tr w:rsidR="00DB7A3F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DB7A3F" w:rsidRPr="00CB5EDB" w:rsidRDefault="00DB7A3F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DB7A3F" w:rsidRPr="00CB5EDB" w:rsidRDefault="00DB7A3F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DB7A3F" w:rsidRPr="00CB5EDB" w:rsidRDefault="00DB7A3F" w:rsidP="0034051F">
            <w:pPr>
              <w:jc w:val="center"/>
            </w:pPr>
            <w:r w:rsidRPr="00F24FC4"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A3F" w:rsidRPr="00CB5EDB" w:rsidRDefault="00DB7A3F" w:rsidP="008B42BF">
            <w:pPr>
              <w:jc w:val="center"/>
            </w:pPr>
            <w:r w:rsidRPr="00F24FC4">
              <w:t>49 248.00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B7A3F" w:rsidRPr="00CB5EDB" w:rsidRDefault="00DB7A3F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7A3F" w:rsidRPr="00CB5EDB" w:rsidRDefault="00DB7A3F" w:rsidP="008B42BF">
            <w:pPr>
              <w:jc w:val="center"/>
            </w:pPr>
            <w:r w:rsidRPr="00F24FC4">
              <w:t>6 miesi</w:t>
            </w:r>
            <w:r w:rsidR="00B91565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7A3F" w:rsidRPr="00CB5EDB" w:rsidRDefault="00DB7A3F" w:rsidP="008B42BF">
            <w:pPr>
              <w:jc w:val="center"/>
            </w:pPr>
            <w:r w:rsidRPr="00F24FC4">
              <w:t>60 dni</w:t>
            </w:r>
          </w:p>
        </w:tc>
      </w:tr>
      <w:tr w:rsidR="00DB7A3F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DB7A3F" w:rsidRPr="00CB5EDB" w:rsidRDefault="00DB7A3F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DB7A3F" w:rsidRPr="00CB5EDB" w:rsidRDefault="00DB7A3F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DB7A3F" w:rsidRPr="00CB5EDB" w:rsidRDefault="00DB7A3F" w:rsidP="0034051F">
            <w:pPr>
              <w:jc w:val="center"/>
            </w:pPr>
            <w:r w:rsidRPr="00F24FC4"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A3F" w:rsidRPr="00CB5EDB" w:rsidRDefault="00DB7A3F" w:rsidP="008B42BF">
            <w:pPr>
              <w:jc w:val="center"/>
            </w:pPr>
            <w:r w:rsidRPr="00F24FC4">
              <w:t>7 906.19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B7A3F" w:rsidRPr="00CB5EDB" w:rsidRDefault="00DB7A3F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7A3F" w:rsidRPr="00CB5EDB" w:rsidRDefault="00DB7A3F" w:rsidP="008B42BF">
            <w:pPr>
              <w:jc w:val="center"/>
            </w:pPr>
            <w:r w:rsidRPr="00F24FC4">
              <w:t>8-24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7A3F" w:rsidRPr="00CB5EDB" w:rsidRDefault="00DB7A3F" w:rsidP="008B42BF">
            <w:pPr>
              <w:jc w:val="center"/>
            </w:pPr>
            <w:r w:rsidRPr="00F24FC4">
              <w:t>60 dni</w:t>
            </w:r>
          </w:p>
        </w:tc>
      </w:tr>
      <w:tr w:rsidR="00DB7A3F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DB7A3F" w:rsidRPr="00CB5EDB" w:rsidRDefault="00DB7A3F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DB7A3F" w:rsidRPr="00CB5EDB" w:rsidRDefault="00DB7A3F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DB7A3F" w:rsidRPr="00CB5EDB" w:rsidRDefault="00DB7A3F" w:rsidP="0034051F">
            <w:pPr>
              <w:jc w:val="center"/>
            </w:pPr>
            <w:r w:rsidRPr="00F24FC4"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7A3F" w:rsidRPr="00CB5EDB" w:rsidRDefault="00DB7A3F" w:rsidP="008B42BF">
            <w:pPr>
              <w:jc w:val="center"/>
            </w:pPr>
            <w:r w:rsidRPr="00F24FC4">
              <w:t>6 797.52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B7A3F" w:rsidRPr="00CB5EDB" w:rsidRDefault="00DB7A3F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B7A3F" w:rsidRPr="00CB5EDB" w:rsidRDefault="00DB7A3F" w:rsidP="008B42BF">
            <w:pPr>
              <w:jc w:val="center"/>
            </w:pPr>
            <w:r w:rsidRPr="00F24FC4">
              <w:t>9 miesi</w:t>
            </w:r>
            <w:r w:rsidR="00B91565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B7A3F" w:rsidRPr="00CB5EDB" w:rsidRDefault="00DB7A3F" w:rsidP="008B42BF">
            <w:pPr>
              <w:jc w:val="center"/>
            </w:pPr>
            <w:r w:rsidRPr="00F24FC4">
              <w:t>60 dni</w:t>
            </w:r>
          </w:p>
        </w:tc>
      </w:tr>
      <w:tr w:rsidR="00EC5353" w:rsidRPr="00075CD0" w:rsidTr="00DB4B4E">
        <w:tc>
          <w:tcPr>
            <w:tcW w:w="824" w:type="dxa"/>
            <w:vMerge w:val="restart"/>
            <w:shd w:val="clear" w:color="auto" w:fill="auto"/>
            <w:vAlign w:val="center"/>
          </w:tcPr>
          <w:p w:rsidR="00EC5353" w:rsidRPr="00CB5EDB" w:rsidRDefault="00EC5353" w:rsidP="008B42BF">
            <w:pPr>
              <w:jc w:val="center"/>
            </w:pPr>
            <w:r>
              <w:lastRenderedPageBreak/>
              <w:t>13</w:t>
            </w:r>
          </w:p>
        </w:tc>
        <w:tc>
          <w:tcPr>
            <w:tcW w:w="3145" w:type="dxa"/>
            <w:vMerge w:val="restart"/>
            <w:shd w:val="clear" w:color="auto" w:fill="auto"/>
          </w:tcPr>
          <w:p w:rsidR="00EC5353" w:rsidRDefault="00EC5353" w:rsidP="008B42BF"/>
          <w:p w:rsidR="00EC5353" w:rsidRPr="00CB5EDB" w:rsidRDefault="00EC5353" w:rsidP="008B42BF">
            <w:r w:rsidRPr="00F24FC4">
              <w:t>STAMAR mgr inż. Dorota Szewczyk</w:t>
            </w:r>
          </w:p>
          <w:p w:rsidR="00EC5353" w:rsidRPr="00CB5EDB" w:rsidRDefault="00EC5353" w:rsidP="008B42BF">
            <w:r w:rsidRPr="00F24FC4">
              <w:t xml:space="preserve">ul. F. </w:t>
            </w:r>
            <w:proofErr w:type="spellStart"/>
            <w:r w:rsidRPr="00F24FC4">
              <w:t>Perla</w:t>
            </w:r>
            <w:proofErr w:type="spellEnd"/>
            <w:r w:rsidRPr="00CB5EDB">
              <w:t xml:space="preserve"> </w:t>
            </w:r>
            <w:r w:rsidRPr="00F24FC4">
              <w:t>5</w:t>
            </w:r>
            <w:r w:rsidRPr="00CB5EDB">
              <w:t xml:space="preserve"> </w:t>
            </w:r>
          </w:p>
          <w:p w:rsidR="00EC5353" w:rsidRPr="00CB5EDB" w:rsidRDefault="00EC5353" w:rsidP="008B42BF">
            <w:pPr>
              <w:jc w:val="both"/>
            </w:pPr>
            <w:r w:rsidRPr="00F24FC4">
              <w:t>41-300</w:t>
            </w:r>
            <w:r w:rsidRPr="00CB5EDB">
              <w:t xml:space="preserve"> </w:t>
            </w:r>
            <w:r w:rsidRPr="00F24FC4">
              <w:t>Dąbrowa Górnicza</w:t>
            </w:r>
          </w:p>
          <w:p w:rsidR="00EC5353" w:rsidRPr="00CB5EDB" w:rsidRDefault="00EC5353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EC5353" w:rsidRPr="00CB5EDB" w:rsidRDefault="00EC5353" w:rsidP="0034051F">
            <w:pPr>
              <w:jc w:val="center"/>
            </w:pPr>
            <w:r w:rsidRPr="00F24FC4"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353" w:rsidRPr="00CB5EDB" w:rsidRDefault="00EC5353" w:rsidP="008B42BF">
            <w:pPr>
              <w:jc w:val="center"/>
            </w:pPr>
            <w:r w:rsidRPr="00F24FC4">
              <w:t>2 732.40 zł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C5353" w:rsidRPr="00CB5EDB" w:rsidRDefault="00EC5353" w:rsidP="008B42BF">
            <w:pPr>
              <w:jc w:val="center"/>
            </w:pPr>
            <w:r w:rsidRPr="00F24FC4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353" w:rsidRPr="00CB5EDB" w:rsidRDefault="00EC5353" w:rsidP="008B42BF">
            <w:pPr>
              <w:jc w:val="center"/>
            </w:pPr>
            <w:r w:rsidRPr="00F24FC4">
              <w:t>6 miesi</w:t>
            </w:r>
            <w:r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353" w:rsidRDefault="00EC5353" w:rsidP="008B42BF">
            <w:pPr>
              <w:jc w:val="center"/>
            </w:pPr>
            <w:r w:rsidRPr="00F24FC4">
              <w:t>60 dni</w:t>
            </w:r>
          </w:p>
          <w:p w:rsidR="00EC5353" w:rsidRPr="00CB5EDB" w:rsidRDefault="00EC5353" w:rsidP="008B42BF">
            <w:pPr>
              <w:jc w:val="center"/>
            </w:pPr>
          </w:p>
        </w:tc>
      </w:tr>
      <w:tr w:rsidR="00EC5353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EC5353" w:rsidRPr="00CB5EDB" w:rsidRDefault="00EC5353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EC5353" w:rsidRPr="00CB5EDB" w:rsidRDefault="00EC5353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EC5353" w:rsidRPr="00CB5EDB" w:rsidRDefault="00EC5353" w:rsidP="0034051F">
            <w:pPr>
              <w:jc w:val="center"/>
            </w:pPr>
            <w:r w:rsidRPr="00F24FC4"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353" w:rsidRPr="00CB5EDB" w:rsidRDefault="00EC5353" w:rsidP="008B42BF">
            <w:pPr>
              <w:jc w:val="center"/>
            </w:pPr>
            <w:r w:rsidRPr="00F24FC4">
              <w:t>11 923.20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C5353" w:rsidRPr="00CB5EDB" w:rsidRDefault="00EC5353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C5353" w:rsidRPr="00CB5EDB" w:rsidRDefault="00EC5353" w:rsidP="008B42BF">
            <w:pPr>
              <w:jc w:val="center"/>
            </w:pPr>
            <w:r w:rsidRPr="00F24FC4">
              <w:t>6 miesi</w:t>
            </w:r>
            <w:r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353" w:rsidRDefault="00EC5353" w:rsidP="008B42BF">
            <w:pPr>
              <w:jc w:val="center"/>
            </w:pPr>
            <w:r w:rsidRPr="00F24FC4">
              <w:t>60 dni</w:t>
            </w:r>
          </w:p>
          <w:p w:rsidR="00EC5353" w:rsidRPr="00CB5EDB" w:rsidRDefault="00EC5353" w:rsidP="008B42BF">
            <w:pPr>
              <w:jc w:val="center"/>
            </w:pPr>
          </w:p>
        </w:tc>
      </w:tr>
      <w:tr w:rsidR="00EC5353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EC5353" w:rsidRPr="00CB5EDB" w:rsidRDefault="00EC5353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EC5353" w:rsidRPr="00CB5EDB" w:rsidRDefault="00EC5353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EC5353" w:rsidRPr="00CB5EDB" w:rsidRDefault="00EC5353" w:rsidP="0034051F">
            <w:pPr>
              <w:jc w:val="center"/>
            </w:pPr>
            <w:r w:rsidRPr="00F24FC4"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353" w:rsidRPr="00CB5EDB" w:rsidRDefault="00EC5353" w:rsidP="008B42BF">
            <w:pPr>
              <w:jc w:val="center"/>
            </w:pPr>
            <w:r w:rsidRPr="00F24FC4">
              <w:t>3 086.20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C5353" w:rsidRPr="00CB5EDB" w:rsidRDefault="00EC5353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C5353" w:rsidRPr="00CB5EDB" w:rsidRDefault="00EC5353" w:rsidP="008B42BF">
            <w:pPr>
              <w:jc w:val="center"/>
            </w:pPr>
            <w:r w:rsidRPr="00F24FC4">
              <w:t>12 miesi</w:t>
            </w:r>
            <w:r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353" w:rsidRPr="00CB5EDB" w:rsidRDefault="00EC5353" w:rsidP="008B42BF">
            <w:pPr>
              <w:jc w:val="center"/>
            </w:pPr>
            <w:r w:rsidRPr="00F24FC4">
              <w:t>60 dni</w:t>
            </w:r>
          </w:p>
        </w:tc>
      </w:tr>
      <w:tr w:rsidR="00EC5353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EC5353" w:rsidRPr="00CB5EDB" w:rsidRDefault="00EC5353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EC5353" w:rsidRPr="00CB5EDB" w:rsidRDefault="00EC5353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EC5353" w:rsidRPr="00CB5EDB" w:rsidRDefault="00EC5353" w:rsidP="0034051F">
            <w:pPr>
              <w:jc w:val="center"/>
            </w:pPr>
            <w:r w:rsidRPr="00F24FC4">
              <w:t>27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5353" w:rsidRPr="00CB5EDB" w:rsidRDefault="00EC5353" w:rsidP="008B42BF">
            <w:pPr>
              <w:jc w:val="center"/>
            </w:pPr>
            <w:r w:rsidRPr="00F24FC4">
              <w:t>962.28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C5353" w:rsidRPr="00CB5EDB" w:rsidRDefault="00EC5353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C5353" w:rsidRPr="00CB5EDB" w:rsidRDefault="00EC5353" w:rsidP="008B42BF">
            <w:pPr>
              <w:jc w:val="center"/>
            </w:pPr>
            <w:r w:rsidRPr="00F24FC4">
              <w:t>12 miesi</w:t>
            </w:r>
            <w:r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353" w:rsidRPr="00CB5EDB" w:rsidRDefault="00EC5353" w:rsidP="008B42BF">
            <w:pPr>
              <w:jc w:val="center"/>
            </w:pPr>
            <w:r w:rsidRPr="00F24FC4">
              <w:t>60 dni</w:t>
            </w:r>
          </w:p>
        </w:tc>
      </w:tr>
      <w:tr w:rsidR="00776FF9" w:rsidRPr="00075CD0" w:rsidTr="00DB4B4E">
        <w:tc>
          <w:tcPr>
            <w:tcW w:w="824" w:type="dxa"/>
            <w:vMerge w:val="restart"/>
            <w:shd w:val="clear" w:color="auto" w:fill="auto"/>
            <w:vAlign w:val="center"/>
          </w:tcPr>
          <w:p w:rsidR="00776FF9" w:rsidRPr="00CB5EDB" w:rsidRDefault="00776FF9" w:rsidP="008B42BF">
            <w:pPr>
              <w:jc w:val="center"/>
            </w:pPr>
            <w:r>
              <w:t>14</w:t>
            </w:r>
          </w:p>
        </w:tc>
        <w:tc>
          <w:tcPr>
            <w:tcW w:w="3145" w:type="dxa"/>
            <w:vMerge w:val="restart"/>
            <w:shd w:val="clear" w:color="auto" w:fill="auto"/>
          </w:tcPr>
          <w:p w:rsidR="00776FF9" w:rsidRDefault="00776FF9" w:rsidP="008B42BF"/>
          <w:p w:rsidR="00776FF9" w:rsidRPr="00CB5EDB" w:rsidRDefault="00776FF9" w:rsidP="008B42BF">
            <w:proofErr w:type="spellStart"/>
            <w:r w:rsidRPr="00F24FC4">
              <w:t>Becton</w:t>
            </w:r>
            <w:proofErr w:type="spellEnd"/>
            <w:r w:rsidRPr="00F24FC4">
              <w:t xml:space="preserve"> Dickinson Polska Sp. z o. o.</w:t>
            </w:r>
          </w:p>
          <w:p w:rsidR="00776FF9" w:rsidRPr="00CB5EDB" w:rsidRDefault="00776FF9" w:rsidP="008B42BF">
            <w:r w:rsidRPr="00F24FC4">
              <w:t>ul. Osmańska</w:t>
            </w:r>
            <w:r w:rsidRPr="00CB5EDB">
              <w:t xml:space="preserve"> </w:t>
            </w:r>
            <w:r w:rsidRPr="00F24FC4">
              <w:t>14</w:t>
            </w:r>
            <w:r w:rsidRPr="00CB5EDB">
              <w:t xml:space="preserve"> </w:t>
            </w:r>
          </w:p>
          <w:p w:rsidR="00776FF9" w:rsidRPr="00CB5EDB" w:rsidRDefault="00776FF9" w:rsidP="008B42BF">
            <w:pPr>
              <w:jc w:val="both"/>
            </w:pPr>
            <w:r w:rsidRPr="00F24FC4">
              <w:t>02-823</w:t>
            </w:r>
            <w:r w:rsidRPr="00CB5EDB">
              <w:t xml:space="preserve"> </w:t>
            </w:r>
            <w:r w:rsidRPr="00F24FC4">
              <w:t>Warszawa</w:t>
            </w:r>
          </w:p>
          <w:p w:rsidR="00776FF9" w:rsidRPr="00CB5EDB" w:rsidRDefault="00776FF9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776FF9" w:rsidRPr="00CB5EDB" w:rsidRDefault="00776FF9" w:rsidP="0034051F">
            <w:pPr>
              <w:jc w:val="center"/>
            </w:pPr>
            <w:r w:rsidRPr="00F24FC4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76FF9" w:rsidRPr="00CB5EDB" w:rsidRDefault="00776FF9" w:rsidP="008B42BF">
            <w:pPr>
              <w:jc w:val="center"/>
            </w:pPr>
            <w:r w:rsidRPr="00F24FC4">
              <w:t>106 583.04 zł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76FF9" w:rsidRPr="00CB5EDB" w:rsidRDefault="00776FF9" w:rsidP="008B42BF">
            <w:pPr>
              <w:jc w:val="center"/>
            </w:pPr>
            <w:r w:rsidRPr="00F24FC4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6FF9" w:rsidRPr="00CB5EDB" w:rsidRDefault="00776FF9" w:rsidP="008B42BF">
            <w:pPr>
              <w:jc w:val="center"/>
            </w:pPr>
            <w:r w:rsidRPr="00F24FC4">
              <w:t>5 miesi</w:t>
            </w:r>
            <w:r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6FF9" w:rsidRPr="00CB5EDB" w:rsidRDefault="00776FF9" w:rsidP="008B42BF">
            <w:pPr>
              <w:jc w:val="center"/>
            </w:pPr>
            <w:r w:rsidRPr="00F24FC4">
              <w:t>60 dni</w:t>
            </w:r>
          </w:p>
        </w:tc>
      </w:tr>
      <w:tr w:rsidR="00776FF9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776FF9" w:rsidRPr="00CB5EDB" w:rsidRDefault="00776FF9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776FF9" w:rsidRPr="00CB5EDB" w:rsidRDefault="00776FF9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776FF9" w:rsidRPr="00CB5EDB" w:rsidRDefault="00776FF9" w:rsidP="0034051F">
            <w:pPr>
              <w:jc w:val="center"/>
            </w:pPr>
            <w:r w:rsidRPr="00F24FC4"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76FF9" w:rsidRPr="00CB5EDB" w:rsidRDefault="00776FF9" w:rsidP="008B42BF">
            <w:pPr>
              <w:jc w:val="center"/>
            </w:pPr>
            <w:r w:rsidRPr="00F24FC4">
              <w:t>59 032.80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76FF9" w:rsidRPr="00CB5EDB" w:rsidRDefault="00776FF9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6FF9" w:rsidRPr="00CB5EDB" w:rsidRDefault="00776FF9" w:rsidP="008B42BF">
            <w:pPr>
              <w:jc w:val="center"/>
            </w:pPr>
            <w:r w:rsidRPr="00F24FC4">
              <w:t>6 miesi</w:t>
            </w:r>
            <w:r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6FF9" w:rsidRDefault="00776FF9" w:rsidP="008B42BF">
            <w:pPr>
              <w:jc w:val="center"/>
            </w:pPr>
            <w:r w:rsidRPr="00F24FC4">
              <w:t>60 dni</w:t>
            </w:r>
          </w:p>
          <w:p w:rsidR="00776FF9" w:rsidRPr="00CB5EDB" w:rsidRDefault="00776FF9" w:rsidP="008B42BF">
            <w:pPr>
              <w:jc w:val="center"/>
            </w:pPr>
          </w:p>
        </w:tc>
      </w:tr>
      <w:tr w:rsidR="00776FF9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776FF9" w:rsidRPr="00CB5EDB" w:rsidRDefault="00776FF9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776FF9" w:rsidRPr="00CB5EDB" w:rsidRDefault="00776FF9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776FF9" w:rsidRPr="00CB5EDB" w:rsidRDefault="00776FF9" w:rsidP="0034051F">
            <w:pPr>
              <w:jc w:val="center"/>
            </w:pPr>
            <w:r w:rsidRPr="00F24FC4"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76FF9" w:rsidRPr="00CB5EDB" w:rsidRDefault="00776FF9" w:rsidP="008B42BF">
            <w:pPr>
              <w:jc w:val="center"/>
            </w:pPr>
            <w:r w:rsidRPr="00F24FC4">
              <w:t>9 777.78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76FF9" w:rsidRPr="00CB5EDB" w:rsidRDefault="00776FF9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6FF9" w:rsidRPr="00CB5EDB" w:rsidRDefault="00776FF9" w:rsidP="008B42BF">
            <w:pPr>
              <w:jc w:val="center"/>
            </w:pPr>
            <w:r w:rsidRPr="00F24FC4">
              <w:t>8-24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6FF9" w:rsidRPr="00CB5EDB" w:rsidRDefault="00776FF9" w:rsidP="008B42BF">
            <w:pPr>
              <w:jc w:val="center"/>
            </w:pPr>
            <w:r w:rsidRPr="00F24FC4">
              <w:t>60 dni</w:t>
            </w:r>
          </w:p>
        </w:tc>
      </w:tr>
      <w:tr w:rsidR="00776FF9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776FF9" w:rsidRPr="00CB5EDB" w:rsidRDefault="00776FF9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776FF9" w:rsidRPr="00CB5EDB" w:rsidRDefault="00776FF9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776FF9" w:rsidRPr="00CB5EDB" w:rsidRDefault="00776FF9" w:rsidP="0034051F">
            <w:pPr>
              <w:jc w:val="center"/>
            </w:pPr>
            <w:r w:rsidRPr="00F24FC4"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76FF9" w:rsidRPr="00CB5EDB" w:rsidRDefault="00776FF9" w:rsidP="008B42BF">
            <w:pPr>
              <w:jc w:val="center"/>
            </w:pPr>
            <w:r w:rsidRPr="00F24FC4">
              <w:t>6 276.95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76FF9" w:rsidRPr="00CB5EDB" w:rsidRDefault="00776FF9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6FF9" w:rsidRPr="00CB5EDB" w:rsidRDefault="00776FF9" w:rsidP="008B42BF">
            <w:pPr>
              <w:jc w:val="center"/>
            </w:pPr>
            <w:r w:rsidRPr="00F24FC4">
              <w:t>9 miesi</w:t>
            </w:r>
            <w:r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6FF9" w:rsidRDefault="00776FF9" w:rsidP="008B42BF">
            <w:pPr>
              <w:jc w:val="center"/>
            </w:pPr>
            <w:r w:rsidRPr="00F24FC4">
              <w:t>60 dni</w:t>
            </w:r>
          </w:p>
          <w:p w:rsidR="00776FF9" w:rsidRPr="00CB5EDB" w:rsidRDefault="00776FF9" w:rsidP="008B42BF">
            <w:pPr>
              <w:jc w:val="center"/>
            </w:pPr>
          </w:p>
        </w:tc>
      </w:tr>
      <w:tr w:rsidR="00776FF9" w:rsidRPr="00075CD0" w:rsidTr="00DB4B4E">
        <w:tc>
          <w:tcPr>
            <w:tcW w:w="824" w:type="dxa"/>
            <w:vMerge/>
            <w:shd w:val="clear" w:color="auto" w:fill="auto"/>
            <w:vAlign w:val="center"/>
          </w:tcPr>
          <w:p w:rsidR="00776FF9" w:rsidRPr="00CB5EDB" w:rsidRDefault="00776FF9" w:rsidP="008B42BF">
            <w:pPr>
              <w:jc w:val="center"/>
            </w:pPr>
          </w:p>
        </w:tc>
        <w:tc>
          <w:tcPr>
            <w:tcW w:w="3145" w:type="dxa"/>
            <w:vMerge/>
            <w:shd w:val="clear" w:color="auto" w:fill="auto"/>
          </w:tcPr>
          <w:p w:rsidR="00776FF9" w:rsidRPr="00CB5EDB" w:rsidRDefault="00776FF9" w:rsidP="008B42BF">
            <w:pPr>
              <w:jc w:val="both"/>
            </w:pPr>
          </w:p>
        </w:tc>
        <w:tc>
          <w:tcPr>
            <w:tcW w:w="851" w:type="dxa"/>
            <w:vAlign w:val="center"/>
          </w:tcPr>
          <w:p w:rsidR="00776FF9" w:rsidRPr="00CB5EDB" w:rsidRDefault="00776FF9" w:rsidP="0034051F">
            <w:pPr>
              <w:jc w:val="center"/>
            </w:pPr>
            <w:r w:rsidRPr="00F24FC4">
              <w:t>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76FF9" w:rsidRPr="00CB5EDB" w:rsidRDefault="00776FF9" w:rsidP="008B42BF">
            <w:pPr>
              <w:jc w:val="center"/>
            </w:pPr>
            <w:r w:rsidRPr="00F24FC4">
              <w:t>25 347.00 zł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76FF9" w:rsidRPr="00CB5EDB" w:rsidRDefault="00776FF9" w:rsidP="008B42BF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76FF9" w:rsidRPr="00CB5EDB" w:rsidRDefault="00776FF9" w:rsidP="008B42BF">
            <w:pPr>
              <w:jc w:val="center"/>
            </w:pPr>
            <w:r w:rsidRPr="00F24FC4">
              <w:t>12 miesi</w:t>
            </w:r>
            <w:r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6FF9" w:rsidRPr="00CB5EDB" w:rsidRDefault="00776FF9" w:rsidP="008B42BF">
            <w:pPr>
              <w:jc w:val="center"/>
            </w:pPr>
            <w:r w:rsidRPr="00F24FC4">
              <w:t>60 dni</w:t>
            </w:r>
          </w:p>
        </w:tc>
      </w:tr>
      <w:tr w:rsidR="00F93C03" w:rsidRPr="00075CD0" w:rsidTr="00DB4B4E">
        <w:tc>
          <w:tcPr>
            <w:tcW w:w="82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15</w:t>
            </w:r>
          </w:p>
        </w:tc>
        <w:tc>
          <w:tcPr>
            <w:tcW w:w="3145" w:type="dxa"/>
            <w:shd w:val="clear" w:color="auto" w:fill="auto"/>
          </w:tcPr>
          <w:p w:rsidR="00776FF9" w:rsidRDefault="00F93C03" w:rsidP="008B42BF">
            <w:pPr>
              <w:rPr>
                <w:lang w:val="en-US"/>
              </w:rPr>
            </w:pPr>
            <w:r w:rsidRPr="008B42BF">
              <w:rPr>
                <w:lang w:val="en-US"/>
              </w:rPr>
              <w:t xml:space="preserve">SALUS INTERNATIONAL </w:t>
            </w:r>
          </w:p>
          <w:p w:rsidR="00F93C03" w:rsidRPr="00776FF9" w:rsidRDefault="00F93C03" w:rsidP="008B42BF">
            <w:r w:rsidRPr="00776FF9">
              <w:t>Sp. z o. o.</w:t>
            </w:r>
          </w:p>
          <w:p w:rsidR="00F93C03" w:rsidRPr="00CB5EDB" w:rsidRDefault="00F93C03" w:rsidP="008B42BF">
            <w:r w:rsidRPr="00F24FC4">
              <w:t>ul. Pułaskiego</w:t>
            </w:r>
            <w:r w:rsidRPr="00CB5EDB">
              <w:t xml:space="preserve"> </w:t>
            </w:r>
            <w:r w:rsidRPr="00F24FC4">
              <w:t>9</w:t>
            </w:r>
            <w:r w:rsidRPr="00CB5EDB">
              <w:t xml:space="preserve"> </w:t>
            </w:r>
          </w:p>
          <w:p w:rsidR="00F93C03" w:rsidRPr="00CB5EDB" w:rsidRDefault="00F93C03" w:rsidP="008B42BF">
            <w:pPr>
              <w:jc w:val="both"/>
            </w:pPr>
            <w:r w:rsidRPr="00F24FC4">
              <w:t>40-273</w:t>
            </w:r>
            <w:r w:rsidRPr="00CB5EDB">
              <w:t xml:space="preserve"> </w:t>
            </w:r>
            <w:r w:rsidRPr="00F24FC4">
              <w:t>Katowice</w:t>
            </w:r>
          </w:p>
        </w:tc>
        <w:tc>
          <w:tcPr>
            <w:tcW w:w="851" w:type="dxa"/>
            <w:vAlign w:val="center"/>
          </w:tcPr>
          <w:p w:rsidR="00F93C03" w:rsidRPr="00CB5EDB" w:rsidRDefault="00F93C03" w:rsidP="0034051F">
            <w:pPr>
              <w:jc w:val="center"/>
            </w:pPr>
            <w:r w:rsidRPr="00F24FC4">
              <w:t>26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3 008.24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12 miesi</w:t>
            </w:r>
            <w:r w:rsidR="00776FF9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3C03" w:rsidRPr="00CB5EDB" w:rsidRDefault="00F93C03" w:rsidP="008B42BF">
            <w:pPr>
              <w:jc w:val="center"/>
            </w:pPr>
            <w:r w:rsidRPr="00F24FC4">
              <w:t>60 dni</w:t>
            </w:r>
          </w:p>
        </w:tc>
      </w:tr>
    </w:tbl>
    <w:p w:rsidR="0069085C" w:rsidRDefault="0069085C" w:rsidP="008B42BF">
      <w:pPr>
        <w:jc w:val="both"/>
        <w:rPr>
          <w:sz w:val="24"/>
        </w:rPr>
      </w:pPr>
    </w:p>
    <w:p w:rsidR="00C236D3" w:rsidRDefault="00C236D3" w:rsidP="008B42BF"/>
    <w:p w:rsidR="000F70FF" w:rsidRDefault="000F70FF" w:rsidP="008B42BF"/>
    <w:p w:rsidR="000F70FF" w:rsidRDefault="000F70FF" w:rsidP="008B42BF"/>
    <w:p w:rsidR="000F70FF" w:rsidRDefault="000F70FF" w:rsidP="008B42BF"/>
    <w:p w:rsidR="000F70FF" w:rsidRDefault="000F70FF" w:rsidP="008B42BF"/>
    <w:p w:rsidR="000F70FF" w:rsidRDefault="000F70FF" w:rsidP="008B42BF"/>
    <w:p w:rsidR="000F70FF" w:rsidRDefault="000F70FF" w:rsidP="008B42BF"/>
    <w:p w:rsidR="000F70FF" w:rsidRDefault="000F70FF" w:rsidP="008B42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....................................................</w:t>
      </w:r>
    </w:p>
    <w:p w:rsidR="000F70FF" w:rsidRDefault="000F70FF" w:rsidP="008B42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sectPr w:rsidR="000F70FF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182" w:rsidRDefault="00687182">
      <w:r>
        <w:separator/>
      </w:r>
    </w:p>
  </w:endnote>
  <w:endnote w:type="continuationSeparator" w:id="0">
    <w:p w:rsidR="00687182" w:rsidRDefault="006871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74488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74488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4488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44888">
      <w:rPr>
        <w:rStyle w:val="Numerstrony"/>
        <w:rFonts w:ascii="Arial" w:hAnsi="Arial"/>
        <w:sz w:val="18"/>
        <w:szCs w:val="18"/>
      </w:rPr>
      <w:fldChar w:fldCharType="separate"/>
    </w:r>
    <w:r w:rsidR="00892B59">
      <w:rPr>
        <w:rStyle w:val="Numerstrony"/>
        <w:rFonts w:ascii="Arial" w:hAnsi="Arial"/>
        <w:noProof/>
        <w:sz w:val="18"/>
        <w:szCs w:val="18"/>
      </w:rPr>
      <w:t>3</w:t>
    </w:r>
    <w:r w:rsidR="0074488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4488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44888">
      <w:rPr>
        <w:rStyle w:val="Numerstrony"/>
        <w:rFonts w:ascii="Arial" w:hAnsi="Arial"/>
        <w:sz w:val="18"/>
        <w:szCs w:val="18"/>
      </w:rPr>
      <w:fldChar w:fldCharType="separate"/>
    </w:r>
    <w:r w:rsidR="00892B59">
      <w:rPr>
        <w:rStyle w:val="Numerstrony"/>
        <w:rFonts w:ascii="Arial" w:hAnsi="Arial"/>
        <w:noProof/>
        <w:sz w:val="18"/>
        <w:szCs w:val="18"/>
      </w:rPr>
      <w:t>3</w:t>
    </w:r>
    <w:r w:rsidR="0074488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74488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44888">
      <w:rPr>
        <w:rStyle w:val="Numerstrony"/>
      </w:rPr>
      <w:fldChar w:fldCharType="separate"/>
    </w:r>
    <w:r>
      <w:rPr>
        <w:rStyle w:val="Numerstrony"/>
        <w:noProof/>
      </w:rPr>
      <w:t>1</w:t>
    </w:r>
    <w:r w:rsidR="00744888">
      <w:rPr>
        <w:rStyle w:val="Numerstrony"/>
      </w:rPr>
      <w:fldChar w:fldCharType="end"/>
    </w:r>
    <w:r>
      <w:rPr>
        <w:rStyle w:val="Numerstrony"/>
      </w:rPr>
      <w:t>/</w:t>
    </w:r>
    <w:r w:rsidR="0074488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44888">
      <w:rPr>
        <w:rStyle w:val="Numerstrony"/>
      </w:rPr>
      <w:fldChar w:fldCharType="separate"/>
    </w:r>
    <w:r w:rsidR="00892B59">
      <w:rPr>
        <w:rStyle w:val="Numerstrony"/>
        <w:noProof/>
      </w:rPr>
      <w:t>3</w:t>
    </w:r>
    <w:r w:rsidR="0074488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182" w:rsidRDefault="00687182">
      <w:r>
        <w:separator/>
      </w:r>
    </w:p>
  </w:footnote>
  <w:footnote w:type="continuationSeparator" w:id="0">
    <w:p w:rsidR="00687182" w:rsidRDefault="006871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FC4" w:rsidRDefault="00F24FC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FC4" w:rsidRDefault="00F24FC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FC4" w:rsidRDefault="00F24FC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4FC4"/>
    <w:rsid w:val="0001764B"/>
    <w:rsid w:val="0003529D"/>
    <w:rsid w:val="00075CD0"/>
    <w:rsid w:val="00092C61"/>
    <w:rsid w:val="000F66F5"/>
    <w:rsid w:val="000F70FF"/>
    <w:rsid w:val="0014428B"/>
    <w:rsid w:val="0018613E"/>
    <w:rsid w:val="001A443E"/>
    <w:rsid w:val="002114EB"/>
    <w:rsid w:val="002518C2"/>
    <w:rsid w:val="002628C2"/>
    <w:rsid w:val="00342653"/>
    <w:rsid w:val="0035216A"/>
    <w:rsid w:val="003B044E"/>
    <w:rsid w:val="003F5052"/>
    <w:rsid w:val="004C7E9B"/>
    <w:rsid w:val="005028C0"/>
    <w:rsid w:val="00617D11"/>
    <w:rsid w:val="00647371"/>
    <w:rsid w:val="00651764"/>
    <w:rsid w:val="00666480"/>
    <w:rsid w:val="00687182"/>
    <w:rsid w:val="0069085C"/>
    <w:rsid w:val="00701F4A"/>
    <w:rsid w:val="00744888"/>
    <w:rsid w:val="00776FF9"/>
    <w:rsid w:val="0080658D"/>
    <w:rsid w:val="00825127"/>
    <w:rsid w:val="00834D2C"/>
    <w:rsid w:val="00861E75"/>
    <w:rsid w:val="00864EE2"/>
    <w:rsid w:val="00892B59"/>
    <w:rsid w:val="008B02BA"/>
    <w:rsid w:val="008B42BF"/>
    <w:rsid w:val="009B19B2"/>
    <w:rsid w:val="009F189D"/>
    <w:rsid w:val="00A3048A"/>
    <w:rsid w:val="00A80738"/>
    <w:rsid w:val="00AC7F83"/>
    <w:rsid w:val="00B50940"/>
    <w:rsid w:val="00B91565"/>
    <w:rsid w:val="00C236D3"/>
    <w:rsid w:val="00C91A81"/>
    <w:rsid w:val="00C94D43"/>
    <w:rsid w:val="00CB5EDB"/>
    <w:rsid w:val="00D9100A"/>
    <w:rsid w:val="00DB4B4E"/>
    <w:rsid w:val="00DB7A3F"/>
    <w:rsid w:val="00E314E0"/>
    <w:rsid w:val="00E51D81"/>
    <w:rsid w:val="00EB7963"/>
    <w:rsid w:val="00EC5353"/>
    <w:rsid w:val="00F24FC4"/>
    <w:rsid w:val="00F273AC"/>
    <w:rsid w:val="00F35E18"/>
    <w:rsid w:val="00F93C03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2B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92B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3</Pages>
  <Words>846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Szpital</dc:creator>
  <cp:keywords/>
  <dc:description/>
  <cp:lastModifiedBy>Szpital</cp:lastModifiedBy>
  <cp:revision>21</cp:revision>
  <cp:lastPrinted>2019-10-07T06:26:00Z</cp:lastPrinted>
  <dcterms:created xsi:type="dcterms:W3CDTF">2019-10-04T12:25:00Z</dcterms:created>
  <dcterms:modified xsi:type="dcterms:W3CDTF">2019-10-07T06:26:00Z</dcterms:modified>
</cp:coreProperties>
</file>