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0A2102" w:rsidRPr="000A2102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A2102" w:rsidRPr="000A2102">
        <w:rPr>
          <w:rFonts w:ascii="Times New Roman" w:hAnsi="Times New Roman"/>
          <w:b/>
        </w:rPr>
        <w:t>ZP/D-37/A/19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A2102" w:rsidRPr="000A2102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A2102" w:rsidRPr="000A2102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0A2102" w:rsidRPr="000A2102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A2102" w:rsidRPr="000A2102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0A2102" w:rsidRPr="000A2102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0A2102" w:rsidRPr="000A2102">
        <w:rPr>
          <w:rFonts w:ascii="Times New Roman" w:hAnsi="Times New Roman"/>
        </w:rPr>
        <w:t>(</w:t>
      </w:r>
      <w:proofErr w:type="spellStart"/>
      <w:r w:rsidR="000A2102" w:rsidRPr="000A2102">
        <w:rPr>
          <w:rFonts w:ascii="Times New Roman" w:hAnsi="Times New Roman"/>
        </w:rPr>
        <w:t>t.j</w:t>
      </w:r>
      <w:proofErr w:type="spellEnd"/>
      <w:r w:rsidR="000A2102" w:rsidRPr="000A2102">
        <w:rPr>
          <w:rFonts w:ascii="Times New Roman" w:hAnsi="Times New Roman"/>
        </w:rPr>
        <w:t xml:space="preserve">. Dz. U. z  2018 r. poz. 1986 z </w:t>
      </w:r>
      <w:proofErr w:type="spellStart"/>
      <w:r w:rsidR="000A2102" w:rsidRPr="000A2102">
        <w:rPr>
          <w:rFonts w:ascii="Times New Roman" w:hAnsi="Times New Roman"/>
        </w:rPr>
        <w:t>późn</w:t>
      </w:r>
      <w:proofErr w:type="spellEnd"/>
      <w:r w:rsidR="000A2102" w:rsidRPr="000A2102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0A2102" w:rsidRPr="000A2102">
        <w:rPr>
          <w:rFonts w:ascii="Times New Roman" w:hAnsi="Times New Roman"/>
          <w:b/>
        </w:rPr>
        <w:t>Dostawa drukarki 3 D dla Wydziału Inżynierii Mechanicznej i Informatyki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0A2102" w:rsidRPr="000A2102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5AEC" w:rsidRDefault="00355AEC" w:rsidP="0038231F">
      <w:pPr>
        <w:spacing w:after="0" w:line="240" w:lineRule="auto"/>
      </w:pPr>
      <w:r>
        <w:separator/>
      </w:r>
    </w:p>
  </w:endnote>
  <w:endnote w:type="continuationSeparator" w:id="0">
    <w:p w:rsidR="00355AEC" w:rsidRDefault="00355AE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2102" w:rsidRDefault="000A21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76E1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76E1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2102" w:rsidRDefault="000A21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5AEC" w:rsidRDefault="00355AEC" w:rsidP="0038231F">
      <w:pPr>
        <w:spacing w:after="0" w:line="240" w:lineRule="auto"/>
      </w:pPr>
      <w:r>
        <w:separator/>
      </w:r>
    </w:p>
  </w:footnote>
  <w:footnote w:type="continuationSeparator" w:id="0">
    <w:p w:rsidR="00355AEC" w:rsidRDefault="00355AE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2102" w:rsidRDefault="000A21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2102" w:rsidRDefault="000A21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2102" w:rsidRDefault="000A21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5AEC"/>
    <w:rsid w:val="00023477"/>
    <w:rsid w:val="000247FF"/>
    <w:rsid w:val="00025C8D"/>
    <w:rsid w:val="000303EE"/>
    <w:rsid w:val="0005473D"/>
    <w:rsid w:val="00073C3D"/>
    <w:rsid w:val="00076E1D"/>
    <w:rsid w:val="000809B6"/>
    <w:rsid w:val="000A2102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55AEC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903B8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C4AB8A12-BAD7-4318-A486-780C7F01E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CD75C1-4144-4493-808E-C21FAD2DD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357</Words>
  <Characters>2146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2019-09-30T09:12:00Z</dcterms:created>
  <dcterms:modified xsi:type="dcterms:W3CDTF">2019-09-30T09:12:00Z</dcterms:modified>
</cp:coreProperties>
</file>