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65F69">
      <w:pPr>
        <w:spacing w:line="360" w:lineRule="auto"/>
        <w:rPr>
          <w:b/>
          <w:bCs/>
          <w:color w:val="000000"/>
          <w:sz w:val="24"/>
        </w:rPr>
      </w:pPr>
      <w:r w:rsidRPr="00965F69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965F69">
      <w:pPr>
        <w:spacing w:line="360" w:lineRule="auto"/>
        <w:rPr>
          <w:color w:val="000000"/>
          <w:sz w:val="24"/>
        </w:rPr>
      </w:pPr>
      <w:r w:rsidRPr="00965F69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965F69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965F69">
      <w:pPr>
        <w:spacing w:line="360" w:lineRule="auto"/>
        <w:rPr>
          <w:color w:val="000000"/>
          <w:sz w:val="24"/>
        </w:rPr>
      </w:pPr>
      <w:r w:rsidRPr="00965F69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965F69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965F69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65F69" w:rsidRPr="00965F69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965F69" w:rsidRPr="00965F69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65F69" w:rsidRPr="00965F69">
        <w:rPr>
          <w:b/>
          <w:color w:val="000000"/>
          <w:sz w:val="24"/>
        </w:rPr>
        <w:t>Dostawa lasera dwuimpulsowego wraz z układem zasilania i chłodzenia dla Instytutu Maszyn Cieplnych Politechniki Częstochowskiej</w:t>
      </w:r>
      <w:r w:rsidR="000E4A9A">
        <w:rPr>
          <w:color w:val="000000"/>
          <w:sz w:val="24"/>
        </w:rPr>
        <w:t xml:space="preserve">, </w:t>
      </w:r>
      <w:proofErr w:type="spellStart"/>
      <w:r w:rsidR="000E4A9A">
        <w:rPr>
          <w:color w:val="000000"/>
          <w:sz w:val="24"/>
        </w:rPr>
        <w:t>spr</w:t>
      </w:r>
      <w:proofErr w:type="spellEnd"/>
      <w:r w:rsidR="000E4A9A">
        <w:rPr>
          <w:color w:val="000000"/>
          <w:sz w:val="24"/>
        </w:rPr>
        <w:t xml:space="preserve">. nr rej. </w:t>
      </w:r>
      <w:r w:rsidR="000E4A9A" w:rsidRPr="000E4A9A">
        <w:rPr>
          <w:b/>
          <w:color w:val="000000"/>
          <w:sz w:val="24"/>
        </w:rPr>
        <w:t>ZP/D-26/A/19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65F69" w:rsidTr="00DC3B22">
        <w:trPr>
          <w:cantSplit/>
        </w:trPr>
        <w:tc>
          <w:tcPr>
            <w:tcW w:w="9640" w:type="dxa"/>
          </w:tcPr>
          <w:p w:rsidR="00965F69" w:rsidRDefault="00965F69" w:rsidP="00DC3B2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965F69">
              <w:rPr>
                <w:b/>
                <w:sz w:val="24"/>
              </w:rPr>
              <w:t>Eurotek</w:t>
            </w:r>
            <w:proofErr w:type="spellEnd"/>
            <w:r w:rsidRPr="00965F69">
              <w:rPr>
                <w:b/>
                <w:sz w:val="24"/>
              </w:rPr>
              <w:t xml:space="preserve"> International Sp. z o. o.</w:t>
            </w:r>
          </w:p>
          <w:p w:rsidR="00965F69" w:rsidRDefault="000E4A9A" w:rsidP="00DC3B2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02-726</w:t>
            </w:r>
            <w:r w:rsidR="00965F69">
              <w:rPr>
                <w:b/>
                <w:sz w:val="24"/>
              </w:rPr>
              <w:t xml:space="preserve"> </w:t>
            </w:r>
            <w:r w:rsidR="00965F69" w:rsidRPr="00965F69">
              <w:rPr>
                <w:b/>
                <w:sz w:val="24"/>
              </w:rPr>
              <w:t>Warszawa</w:t>
            </w:r>
          </w:p>
          <w:p w:rsidR="00965F69" w:rsidRDefault="000E4A9A" w:rsidP="00DC3B2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ul. Skrzetuskiego 6</w:t>
            </w:r>
          </w:p>
          <w:p w:rsidR="00965F69" w:rsidRDefault="00965F69" w:rsidP="00DC3B22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65F69">
              <w:rPr>
                <w:b/>
                <w:sz w:val="24"/>
              </w:rPr>
              <w:t>499 995.00 zł</w:t>
            </w:r>
          </w:p>
          <w:p w:rsidR="00965F69" w:rsidRPr="00253031" w:rsidRDefault="00965F69" w:rsidP="00DC3B22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965F69" w:rsidRDefault="00965F69" w:rsidP="00DC3B22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965F69">
              <w:rPr>
                <w:sz w:val="24"/>
              </w:rPr>
              <w:t>Wybrana oferta jest ofertą najkorzystniejszą, a jednocześnie jedyną złożoną w przedmiotowym postępowaniu. Oferta ta spełnia wymagania określone w SIWZ i nie podlega odrzuceniu, a w wyniku przeprowadzonej oceny oferta przedmiotowego wykonawcy otrzymała liczbę punktów - 77,5</w:t>
            </w:r>
            <w:r w:rsidR="000E4A9A">
              <w:rPr>
                <w:sz w:val="24"/>
              </w:rPr>
              <w:t>0</w:t>
            </w:r>
            <w:r w:rsidRPr="00965F69">
              <w:rPr>
                <w:sz w:val="24"/>
              </w:rPr>
              <w:t>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2552"/>
        <w:gridCol w:w="1276"/>
        <w:gridCol w:w="1275"/>
        <w:gridCol w:w="993"/>
        <w:gridCol w:w="1701"/>
        <w:gridCol w:w="1134"/>
      </w:tblGrid>
      <w:tr w:rsidR="000E4A9A" w:rsidRPr="00C63DA0" w:rsidTr="000E4A9A">
        <w:tc>
          <w:tcPr>
            <w:tcW w:w="747" w:type="dxa"/>
            <w:shd w:val="clear" w:color="auto" w:fill="auto"/>
            <w:vAlign w:val="center"/>
          </w:tcPr>
          <w:p w:rsidR="000E4A9A" w:rsidRPr="00C63DA0" w:rsidRDefault="000E4A9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E4A9A" w:rsidRPr="00C63DA0" w:rsidRDefault="000E4A9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E4A9A" w:rsidRPr="00C63DA0" w:rsidRDefault="000E4A9A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E4A9A" w:rsidRPr="00C63DA0" w:rsidRDefault="000E4A9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5F69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E4A9A" w:rsidRPr="00C63DA0" w:rsidRDefault="000E4A9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5F69">
              <w:rPr>
                <w:rFonts w:ascii="Times New Roman" w:hAnsi="Times New Roman" w:cs="Times New Roman"/>
                <w:sz w:val="18"/>
                <w:szCs w:val="18"/>
              </w:rPr>
              <w:t>Termin dostawy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E4A9A" w:rsidRPr="00C63DA0" w:rsidRDefault="000E4A9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5F69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A9A" w:rsidRPr="00C63DA0" w:rsidRDefault="000E4A9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5F69">
              <w:rPr>
                <w:rFonts w:ascii="Times New Roman" w:hAnsi="Times New Roman" w:cs="Times New Roman"/>
                <w:sz w:val="18"/>
                <w:szCs w:val="18"/>
              </w:rPr>
              <w:t>Kąt propagacji ,,noża świetlnego"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4A9A" w:rsidRPr="00C63DA0" w:rsidRDefault="000E4A9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0E4A9A" w:rsidRPr="00C63DA0" w:rsidTr="000E4A9A">
        <w:tc>
          <w:tcPr>
            <w:tcW w:w="747" w:type="dxa"/>
            <w:shd w:val="clear" w:color="auto" w:fill="auto"/>
            <w:vAlign w:val="center"/>
          </w:tcPr>
          <w:p w:rsidR="000E4A9A" w:rsidRPr="00C63DA0" w:rsidRDefault="000E4A9A" w:rsidP="00DC3B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5F6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E4A9A" w:rsidRPr="00C63DA0" w:rsidRDefault="000E4A9A" w:rsidP="00DC3B2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65F69">
              <w:rPr>
                <w:rFonts w:ascii="Times New Roman" w:hAnsi="Times New Roman" w:cs="Times New Roman"/>
                <w:bCs/>
                <w:sz w:val="18"/>
                <w:szCs w:val="18"/>
              </w:rPr>
              <w:t>Eurotek</w:t>
            </w:r>
            <w:proofErr w:type="spellEnd"/>
            <w:r w:rsidRPr="00965F6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International Sp. z o. o.</w:t>
            </w:r>
          </w:p>
          <w:p w:rsidR="000E4A9A" w:rsidRPr="00C63DA0" w:rsidRDefault="00351117" w:rsidP="00DC3B2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ul. Skrzetuskiego 6</w:t>
            </w:r>
          </w:p>
          <w:p w:rsidR="000E4A9A" w:rsidRPr="00C63DA0" w:rsidRDefault="00876B21" w:rsidP="00DC3B2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02-726</w:t>
            </w:r>
            <w:bookmarkStart w:id="0" w:name="_GoBack"/>
            <w:bookmarkEnd w:id="0"/>
            <w:r w:rsidR="000E4A9A"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0E4A9A" w:rsidRPr="00965F69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0E4A9A" w:rsidRPr="00C63DA0" w:rsidRDefault="000E4A9A" w:rsidP="00DC3B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65F6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E4A9A" w:rsidRPr="00C63DA0" w:rsidRDefault="000E4A9A" w:rsidP="00DC3B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5F6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E4A9A" w:rsidRPr="00C63DA0" w:rsidRDefault="000E4A9A" w:rsidP="00DC3B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7,5</w:t>
            </w:r>
            <w:r w:rsidRPr="00965F6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E4A9A" w:rsidRPr="00C63DA0" w:rsidRDefault="000E4A9A" w:rsidP="00DC3B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5F6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A9A" w:rsidRPr="00C63DA0" w:rsidRDefault="000E4A9A" w:rsidP="00DC3B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5F69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965F69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4A9A" w:rsidRPr="00C63DA0" w:rsidRDefault="000E4A9A" w:rsidP="00DC3B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77,50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65F69">
      <w:pPr>
        <w:pStyle w:val="Nagwek"/>
        <w:tabs>
          <w:tab w:val="clear" w:pos="4536"/>
        </w:tabs>
        <w:jc w:val="both"/>
        <w:rPr>
          <w:sz w:val="24"/>
        </w:rPr>
      </w:pPr>
      <w:r w:rsidRPr="00965F69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965F69">
        <w:rPr>
          <w:sz w:val="24"/>
        </w:rPr>
        <w:t>2019-10-02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526B" w:rsidRDefault="0032526B">
      <w:r>
        <w:separator/>
      </w:r>
    </w:p>
  </w:endnote>
  <w:endnote w:type="continuationSeparator" w:id="0">
    <w:p w:rsidR="0032526B" w:rsidRDefault="00325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F69" w:rsidRDefault="00965F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876B21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6B2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6B2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F69" w:rsidRDefault="00965F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526B" w:rsidRDefault="0032526B">
      <w:r>
        <w:separator/>
      </w:r>
    </w:p>
  </w:footnote>
  <w:footnote w:type="continuationSeparator" w:id="0">
    <w:p w:rsidR="0032526B" w:rsidRDefault="003252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F69" w:rsidRDefault="00965F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F69" w:rsidRDefault="00965F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F69" w:rsidRDefault="00965F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526B"/>
    <w:rsid w:val="000E4A9A"/>
    <w:rsid w:val="00140696"/>
    <w:rsid w:val="00253031"/>
    <w:rsid w:val="0032526B"/>
    <w:rsid w:val="00351117"/>
    <w:rsid w:val="00377700"/>
    <w:rsid w:val="005C147E"/>
    <w:rsid w:val="007118AF"/>
    <w:rsid w:val="007124E4"/>
    <w:rsid w:val="00745012"/>
    <w:rsid w:val="00876B21"/>
    <w:rsid w:val="0087722C"/>
    <w:rsid w:val="00965F69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7A5107"/>
  <w15:chartTrackingRefBased/>
  <w15:docId w15:val="{9EB86A7C-D571-424F-81F0-687CE8BF9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E4A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E4A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153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2019-10-02T09:00:00Z</cp:lastPrinted>
  <dcterms:created xsi:type="dcterms:W3CDTF">2019-10-02T09:01:00Z</dcterms:created>
  <dcterms:modified xsi:type="dcterms:W3CDTF">2019-10-02T09:01:00Z</dcterms:modified>
</cp:coreProperties>
</file>