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4207A">
      <w:pPr>
        <w:spacing w:line="360" w:lineRule="auto"/>
        <w:rPr>
          <w:b/>
          <w:bCs/>
          <w:color w:val="000000"/>
          <w:sz w:val="24"/>
        </w:rPr>
      </w:pPr>
      <w:r w:rsidRPr="0074207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4207A">
      <w:pPr>
        <w:spacing w:line="360" w:lineRule="auto"/>
        <w:rPr>
          <w:color w:val="000000"/>
          <w:sz w:val="24"/>
        </w:rPr>
      </w:pPr>
      <w:r w:rsidRPr="0074207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4207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4207A">
      <w:pPr>
        <w:spacing w:line="360" w:lineRule="auto"/>
        <w:rPr>
          <w:color w:val="000000"/>
          <w:sz w:val="24"/>
        </w:rPr>
      </w:pPr>
      <w:r w:rsidRPr="0074207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4207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4207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4207A" w:rsidRPr="0074207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4207A" w:rsidRPr="0074207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3504D9" w:rsidRDefault="00C85A89" w:rsidP="003504D9">
      <w:pPr>
        <w:spacing w:line="360" w:lineRule="auto"/>
        <w:jc w:val="both"/>
        <w:rPr>
          <w:b/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4207A" w:rsidRPr="0074207A">
        <w:rPr>
          <w:b/>
          <w:color w:val="000000"/>
          <w:sz w:val="24"/>
        </w:rPr>
        <w:t>Organizacja Międzynarodowej Konferencji Naukowo-Technicznej "Materiały i Technologie Energooszczędne - Budownictwo o Zoptymalizowanym Potencjale Energetycznym"</w:t>
      </w:r>
      <w:r w:rsidR="003504D9">
        <w:rPr>
          <w:b/>
          <w:color w:val="000000"/>
          <w:sz w:val="24"/>
        </w:rPr>
        <w:t xml:space="preserve">, </w:t>
      </w:r>
    </w:p>
    <w:p w:rsidR="00C85A89" w:rsidRDefault="003504D9" w:rsidP="003504D9">
      <w:pPr>
        <w:spacing w:line="360" w:lineRule="auto"/>
        <w:jc w:val="both"/>
        <w:rPr>
          <w:color w:val="000000"/>
          <w:sz w:val="24"/>
        </w:rPr>
      </w:pPr>
      <w:proofErr w:type="spellStart"/>
      <w:r>
        <w:rPr>
          <w:b/>
          <w:color w:val="000000"/>
          <w:sz w:val="24"/>
        </w:rPr>
        <w:t>spr</w:t>
      </w:r>
      <w:proofErr w:type="spellEnd"/>
      <w:r>
        <w:rPr>
          <w:b/>
          <w:color w:val="000000"/>
          <w:sz w:val="24"/>
        </w:rPr>
        <w:t>. nr rej. ZP/US-07/19</w:t>
      </w:r>
      <w:r w:rsidR="00C85A89"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4207A" w:rsidTr="00E94616">
        <w:trPr>
          <w:cantSplit/>
        </w:trPr>
        <w:tc>
          <w:tcPr>
            <w:tcW w:w="9640" w:type="dxa"/>
          </w:tcPr>
          <w:p w:rsidR="0074207A" w:rsidRDefault="0074207A" w:rsidP="00E946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207A">
              <w:rPr>
                <w:b/>
                <w:sz w:val="24"/>
              </w:rPr>
              <w:t xml:space="preserve">"Złote Arkady" Marzanna </w:t>
            </w:r>
            <w:proofErr w:type="spellStart"/>
            <w:r w:rsidRPr="0074207A">
              <w:rPr>
                <w:b/>
                <w:sz w:val="24"/>
              </w:rPr>
              <w:t>Przerada</w:t>
            </w:r>
            <w:proofErr w:type="spellEnd"/>
          </w:p>
          <w:p w:rsidR="0074207A" w:rsidRDefault="0074207A" w:rsidP="00E946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207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74207A">
              <w:rPr>
                <w:b/>
                <w:sz w:val="24"/>
              </w:rPr>
              <w:t>Częstochowa</w:t>
            </w:r>
          </w:p>
          <w:p w:rsidR="0074207A" w:rsidRDefault="0074207A" w:rsidP="00E946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207A">
              <w:rPr>
                <w:b/>
                <w:sz w:val="24"/>
              </w:rPr>
              <w:t>Boya Żeleńskiego</w:t>
            </w:r>
            <w:r>
              <w:rPr>
                <w:b/>
                <w:sz w:val="24"/>
              </w:rPr>
              <w:t xml:space="preserve"> </w:t>
            </w:r>
            <w:r w:rsidRPr="0074207A">
              <w:rPr>
                <w:b/>
                <w:sz w:val="24"/>
              </w:rPr>
              <w:t>12</w:t>
            </w:r>
          </w:p>
          <w:p w:rsidR="0074207A" w:rsidRDefault="0074207A" w:rsidP="00E9461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3504D9">
              <w:rPr>
                <w:b/>
                <w:sz w:val="24"/>
              </w:rPr>
              <w:t>11 821,</w:t>
            </w:r>
            <w:r w:rsidRPr="0074207A">
              <w:rPr>
                <w:b/>
                <w:sz w:val="24"/>
              </w:rPr>
              <w:t>60 zł</w:t>
            </w:r>
            <w:r w:rsidR="003504D9">
              <w:rPr>
                <w:b/>
                <w:sz w:val="24"/>
              </w:rPr>
              <w:t xml:space="preserve"> brutto</w:t>
            </w:r>
          </w:p>
          <w:p w:rsidR="0074207A" w:rsidRPr="00253031" w:rsidRDefault="0074207A" w:rsidP="00E9461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4207A" w:rsidRDefault="0074207A" w:rsidP="00E9461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4207A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790"/>
        <w:gridCol w:w="3686"/>
      </w:tblGrid>
      <w:tr w:rsidR="003504D9" w:rsidRPr="00C63DA0" w:rsidTr="003504D9">
        <w:tc>
          <w:tcPr>
            <w:tcW w:w="540" w:type="dxa"/>
            <w:shd w:val="clear" w:color="auto" w:fill="auto"/>
            <w:vAlign w:val="center"/>
          </w:tcPr>
          <w:p w:rsidR="003504D9" w:rsidRPr="00C63DA0" w:rsidRDefault="003504D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504D9" w:rsidRPr="00C63DA0" w:rsidRDefault="003504D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504D9" w:rsidRPr="00C63DA0" w:rsidRDefault="003504D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504D9" w:rsidRPr="00C63DA0" w:rsidRDefault="003504D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504D9" w:rsidRPr="00C63DA0" w:rsidRDefault="003504D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504D9" w:rsidRPr="00C63DA0" w:rsidTr="003504D9">
        <w:tc>
          <w:tcPr>
            <w:tcW w:w="540" w:type="dxa"/>
            <w:shd w:val="clear" w:color="auto" w:fill="auto"/>
            <w:vAlign w:val="center"/>
          </w:tcPr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Hotel </w:t>
            </w:r>
            <w:proofErr w:type="spellStart"/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Scout</w:t>
            </w:r>
            <w:proofErr w:type="spellEnd"/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 z o.o.</w:t>
            </w:r>
          </w:p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Drogowców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504D9" w:rsidRPr="00C63DA0" w:rsidRDefault="003504D9" w:rsidP="003504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CF5C1E">
              <w:rPr>
                <w:rFonts w:ascii="Times New Roman" w:hAnsi="Times New Roman" w:cs="Times New Roman"/>
                <w:sz w:val="18"/>
                <w:szCs w:val="18"/>
              </w:rPr>
              <w:t>61,7</w:t>
            </w:r>
            <w:r w:rsidR="00CF5C1E" w:rsidRPr="0074207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CF5C1E">
              <w:rPr>
                <w:rFonts w:ascii="Times New Roman" w:hAnsi="Times New Roman" w:cs="Times New Roman"/>
                <w:sz w:val="18"/>
                <w:szCs w:val="18"/>
              </w:rPr>
              <w:t>61,7</w:t>
            </w:r>
            <w:r w:rsidR="00CF5C1E" w:rsidRPr="0074207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504D9" w:rsidRPr="00C63DA0" w:rsidTr="003504D9">
        <w:tc>
          <w:tcPr>
            <w:tcW w:w="540" w:type="dxa"/>
            <w:shd w:val="clear" w:color="auto" w:fill="auto"/>
            <w:vAlign w:val="center"/>
          </w:tcPr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"Złote Arkady" Marzanna </w:t>
            </w:r>
            <w:proofErr w:type="spellStart"/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Przerada</w:t>
            </w:r>
            <w:proofErr w:type="spellEnd"/>
          </w:p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Boya Żeleńskiego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504D9" w:rsidRPr="00C63DA0" w:rsidRDefault="003504D9" w:rsidP="00E94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4207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504D9" w:rsidRPr="00C63DA0" w:rsidRDefault="00CF5C1E" w:rsidP="00E94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</w:t>
            </w:r>
            <w:r w:rsidR="003504D9" w:rsidRPr="0074207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504D9" w:rsidRPr="00C63DA0" w:rsidRDefault="003504D9" w:rsidP="003504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207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CF5C1E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  <w:r w:rsidRPr="0074207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4207A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9A76CA">
        <w:rPr>
          <w:sz w:val="24"/>
        </w:rPr>
        <w:t>Częstochowa</w:t>
      </w:r>
      <w:r w:rsidR="00C85A89" w:rsidRPr="009A76CA">
        <w:rPr>
          <w:sz w:val="24"/>
        </w:rPr>
        <w:t xml:space="preserve"> dnia: </w:t>
      </w:r>
      <w:r w:rsidR="003504D9" w:rsidRPr="009A76CA">
        <w:rPr>
          <w:sz w:val="24"/>
        </w:rPr>
        <w:t>2019-10-01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7BD" w:rsidRDefault="002577BD">
      <w:r>
        <w:separator/>
      </w:r>
    </w:p>
  </w:endnote>
  <w:endnote w:type="continuationSeparator" w:id="0">
    <w:p w:rsidR="002577BD" w:rsidRDefault="0025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7A" w:rsidRDefault="007420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9A76CA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A76C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A76C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7A" w:rsidRDefault="007420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7BD" w:rsidRDefault="002577BD">
      <w:r>
        <w:separator/>
      </w:r>
    </w:p>
  </w:footnote>
  <w:footnote w:type="continuationSeparator" w:id="0">
    <w:p w:rsidR="002577BD" w:rsidRDefault="00257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7A" w:rsidRDefault="007420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7A" w:rsidRDefault="007420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7A" w:rsidRDefault="007420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7BD"/>
    <w:rsid w:val="00140696"/>
    <w:rsid w:val="00253031"/>
    <w:rsid w:val="002577BD"/>
    <w:rsid w:val="003504D9"/>
    <w:rsid w:val="00377700"/>
    <w:rsid w:val="005C147E"/>
    <w:rsid w:val="007118AF"/>
    <w:rsid w:val="007124E4"/>
    <w:rsid w:val="0074207A"/>
    <w:rsid w:val="00745012"/>
    <w:rsid w:val="0087722C"/>
    <w:rsid w:val="00987E41"/>
    <w:rsid w:val="009A76CA"/>
    <w:rsid w:val="00C63DA0"/>
    <w:rsid w:val="00C85A89"/>
    <w:rsid w:val="00CF5C1E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AB0F24-69A8-4C1F-98B6-584056B00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wykytekstZnak">
    <w:name w:val="Zwykły tekst Znak"/>
    <w:link w:val="Zwykytekst"/>
    <w:rsid w:val="0074207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148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2019-09-30T07:53:00Z</dcterms:created>
  <dcterms:modified xsi:type="dcterms:W3CDTF">2019-09-30T07:53:00Z</dcterms:modified>
</cp:coreProperties>
</file>