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2A" w:rsidRPr="00A43DB6" w:rsidRDefault="00B5052A" w:rsidP="00A43DB6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</w:p>
    <w:p w:rsidR="00B5052A" w:rsidRPr="00A43DB6" w:rsidRDefault="00B5052A" w:rsidP="00A43DB6">
      <w:pPr>
        <w:pStyle w:val="Nagwek"/>
        <w:tabs>
          <w:tab w:val="clear" w:pos="4536"/>
        </w:tabs>
        <w:rPr>
          <w:b/>
          <w:bCs/>
          <w:sz w:val="22"/>
          <w:szCs w:val="22"/>
        </w:rPr>
        <w:sectPr w:rsidR="00B5052A" w:rsidRPr="00A43DB6">
          <w:headerReference w:type="default" r:id="rId8"/>
          <w:footerReference w:type="even" r:id="rId9"/>
          <w:footerReference w:type="defaul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B5052A" w:rsidRPr="00A43DB6" w:rsidRDefault="00611219" w:rsidP="00A43DB6">
      <w:pPr>
        <w:pStyle w:val="Nagwek"/>
        <w:tabs>
          <w:tab w:val="clear" w:pos="4536"/>
        </w:tabs>
        <w:rPr>
          <w:sz w:val="22"/>
          <w:szCs w:val="22"/>
        </w:rPr>
      </w:pPr>
      <w:r w:rsidRPr="00A43DB6">
        <w:rPr>
          <w:b/>
          <w:bCs/>
          <w:sz w:val="22"/>
          <w:szCs w:val="22"/>
        </w:rPr>
        <w:lastRenderedPageBreak/>
        <w:t xml:space="preserve">Znak sprawy </w:t>
      </w:r>
      <w:r w:rsidR="00B5052A" w:rsidRPr="00A43DB6">
        <w:rPr>
          <w:b/>
          <w:bCs/>
          <w:sz w:val="22"/>
          <w:szCs w:val="22"/>
        </w:rPr>
        <w:t xml:space="preserve">: </w:t>
      </w:r>
      <w:r w:rsidR="00FE45F1" w:rsidRPr="00A43DB6">
        <w:rPr>
          <w:b/>
          <w:bCs/>
          <w:sz w:val="22"/>
          <w:szCs w:val="22"/>
        </w:rPr>
        <w:t>PN/OD/6/19</w:t>
      </w:r>
      <w:r w:rsidR="00B5052A" w:rsidRPr="00A43DB6">
        <w:rPr>
          <w:sz w:val="22"/>
          <w:szCs w:val="22"/>
        </w:rPr>
        <w:tab/>
        <w:t xml:space="preserve"> </w:t>
      </w:r>
      <w:r w:rsidR="00FE45F1" w:rsidRPr="00A43DB6">
        <w:rPr>
          <w:sz w:val="22"/>
          <w:szCs w:val="22"/>
        </w:rPr>
        <w:t>Chorzów</w:t>
      </w:r>
      <w:r w:rsidRPr="00A43DB6">
        <w:rPr>
          <w:sz w:val="22"/>
          <w:szCs w:val="22"/>
        </w:rPr>
        <w:t>,</w:t>
      </w:r>
      <w:r w:rsidR="00B5052A" w:rsidRPr="00A43DB6">
        <w:rPr>
          <w:sz w:val="22"/>
          <w:szCs w:val="22"/>
        </w:rPr>
        <w:t xml:space="preserve"> dnia: </w:t>
      </w:r>
      <w:r w:rsidRPr="00A43DB6">
        <w:rPr>
          <w:sz w:val="22"/>
          <w:szCs w:val="22"/>
        </w:rPr>
        <w:t>01.10.</w:t>
      </w:r>
      <w:r w:rsidR="00FE45F1" w:rsidRPr="00A43DB6">
        <w:rPr>
          <w:sz w:val="22"/>
          <w:szCs w:val="22"/>
        </w:rPr>
        <w:t>2019</w:t>
      </w:r>
      <w:r w:rsidRPr="00A43DB6">
        <w:rPr>
          <w:sz w:val="22"/>
          <w:szCs w:val="22"/>
        </w:rPr>
        <w:t xml:space="preserve"> r.</w:t>
      </w:r>
    </w:p>
    <w:p w:rsidR="007515B8" w:rsidRDefault="007515B8" w:rsidP="00A43D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5052A" w:rsidRPr="00A43DB6" w:rsidRDefault="00E54BE3" w:rsidP="00A43D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 xml:space="preserve">Pismo nr : </w:t>
      </w:r>
      <w:proofErr w:type="spellStart"/>
      <w:r>
        <w:rPr>
          <w:sz w:val="22"/>
          <w:szCs w:val="22"/>
        </w:rPr>
        <w:t>Szp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Specj</w:t>
      </w:r>
      <w:proofErr w:type="spellEnd"/>
      <w:r>
        <w:rPr>
          <w:sz w:val="22"/>
          <w:szCs w:val="22"/>
        </w:rPr>
        <w:t>./NZ/ 139 /19</w:t>
      </w:r>
    </w:p>
    <w:p w:rsidR="00B5052A" w:rsidRPr="00A43DB6" w:rsidRDefault="00B5052A" w:rsidP="00A43D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5052A" w:rsidRPr="00A43DB6" w:rsidRDefault="00454D8D" w:rsidP="00A43DB6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fldChar w:fldCharType="begin"/>
      </w:r>
      <w:r w:rsidR="00B5052A" w:rsidRPr="00A43DB6">
        <w:rPr>
          <w:b/>
          <w:sz w:val="22"/>
          <w:szCs w:val="22"/>
        </w:rPr>
        <w:instrText xml:space="preserve"> MERGEFIELD @t_oferent</w:instrText>
      </w:r>
      <w:r w:rsidR="00B5052A" w:rsidRPr="00A43DB6">
        <w:rPr>
          <w:b/>
          <w:noProof/>
          <w:sz w:val="22"/>
          <w:szCs w:val="22"/>
        </w:rPr>
        <w:instrText>_zglo</w:instrText>
      </w:r>
      <w:r w:rsidR="00B5052A" w:rsidRPr="00A43DB6">
        <w:rPr>
          <w:b/>
          <w:sz w:val="22"/>
          <w:szCs w:val="22"/>
        </w:rPr>
        <w:instrText xml:space="preserve">#nazwa </w:instrText>
      </w:r>
      <w:r w:rsidRPr="00A43DB6">
        <w:rPr>
          <w:b/>
          <w:sz w:val="22"/>
          <w:szCs w:val="22"/>
        </w:rPr>
        <w:fldChar w:fldCharType="separate"/>
      </w:r>
      <w:r w:rsidR="000677D9" w:rsidRPr="00A43DB6">
        <w:rPr>
          <w:b/>
          <w:noProof/>
          <w:sz w:val="22"/>
          <w:szCs w:val="22"/>
        </w:rPr>
        <w:t>«@t_oferent_zglo#nazwa»</w:t>
      </w:r>
      <w:r w:rsidRPr="00A43DB6">
        <w:rPr>
          <w:b/>
          <w:sz w:val="22"/>
          <w:szCs w:val="22"/>
        </w:rPr>
        <w:fldChar w:fldCharType="end"/>
      </w:r>
    </w:p>
    <w:p w:rsidR="00B5052A" w:rsidRPr="00A43DB6" w:rsidRDefault="00454D8D" w:rsidP="00A43DB6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fldChar w:fldCharType="begin"/>
      </w:r>
      <w:r w:rsidR="00B5052A" w:rsidRPr="00A43DB6">
        <w:rPr>
          <w:b/>
          <w:sz w:val="22"/>
          <w:szCs w:val="22"/>
        </w:rPr>
        <w:instrText xml:space="preserve"> MERGEFIELD @t_oferent</w:instrText>
      </w:r>
      <w:r w:rsidR="00B5052A" w:rsidRPr="00A43DB6">
        <w:rPr>
          <w:b/>
          <w:noProof/>
          <w:sz w:val="22"/>
          <w:szCs w:val="22"/>
        </w:rPr>
        <w:instrText>_zglo</w:instrText>
      </w:r>
      <w:r w:rsidR="00B5052A" w:rsidRPr="00A43DB6">
        <w:rPr>
          <w:b/>
          <w:sz w:val="22"/>
          <w:szCs w:val="22"/>
        </w:rPr>
        <w:instrText xml:space="preserve">#kod </w:instrText>
      </w:r>
      <w:r w:rsidRPr="00A43DB6">
        <w:rPr>
          <w:b/>
          <w:sz w:val="22"/>
          <w:szCs w:val="22"/>
        </w:rPr>
        <w:fldChar w:fldCharType="separate"/>
      </w:r>
      <w:r w:rsidR="000677D9" w:rsidRPr="00A43DB6">
        <w:rPr>
          <w:b/>
          <w:noProof/>
          <w:sz w:val="22"/>
          <w:szCs w:val="22"/>
        </w:rPr>
        <w:t>«@t_oferent_zglo#kod»</w:t>
      </w:r>
      <w:r w:rsidRPr="00A43DB6">
        <w:rPr>
          <w:b/>
          <w:sz w:val="22"/>
          <w:szCs w:val="22"/>
        </w:rPr>
        <w:fldChar w:fldCharType="end"/>
      </w:r>
      <w:r w:rsidR="00B5052A" w:rsidRPr="00A43DB6">
        <w:rPr>
          <w:b/>
          <w:sz w:val="22"/>
          <w:szCs w:val="22"/>
        </w:rPr>
        <w:t xml:space="preserve"> </w:t>
      </w:r>
      <w:r w:rsidRPr="00A43DB6">
        <w:rPr>
          <w:b/>
          <w:sz w:val="22"/>
          <w:szCs w:val="22"/>
        </w:rPr>
        <w:fldChar w:fldCharType="begin"/>
      </w:r>
      <w:r w:rsidR="00B5052A" w:rsidRPr="00A43DB6">
        <w:rPr>
          <w:b/>
          <w:sz w:val="22"/>
          <w:szCs w:val="22"/>
        </w:rPr>
        <w:instrText xml:space="preserve"> MERGEFIELD @t_oferent</w:instrText>
      </w:r>
      <w:r w:rsidR="00B5052A" w:rsidRPr="00A43DB6">
        <w:rPr>
          <w:b/>
          <w:noProof/>
          <w:sz w:val="22"/>
          <w:szCs w:val="22"/>
        </w:rPr>
        <w:instrText>_zglo</w:instrText>
      </w:r>
      <w:r w:rsidR="00B5052A" w:rsidRPr="00A43DB6">
        <w:rPr>
          <w:b/>
          <w:sz w:val="22"/>
          <w:szCs w:val="22"/>
        </w:rPr>
        <w:instrText xml:space="preserve">#miasto </w:instrText>
      </w:r>
      <w:r w:rsidRPr="00A43DB6">
        <w:rPr>
          <w:b/>
          <w:sz w:val="22"/>
          <w:szCs w:val="22"/>
        </w:rPr>
        <w:fldChar w:fldCharType="separate"/>
      </w:r>
      <w:r w:rsidR="000677D9" w:rsidRPr="00A43DB6">
        <w:rPr>
          <w:b/>
          <w:noProof/>
          <w:sz w:val="22"/>
          <w:szCs w:val="22"/>
        </w:rPr>
        <w:t>«@t_oferent_zglo#miasto»</w:t>
      </w:r>
      <w:r w:rsidRPr="00A43DB6">
        <w:rPr>
          <w:b/>
          <w:sz w:val="22"/>
          <w:szCs w:val="22"/>
        </w:rPr>
        <w:fldChar w:fldCharType="end"/>
      </w:r>
    </w:p>
    <w:p w:rsidR="00B5052A" w:rsidRPr="00A43DB6" w:rsidRDefault="00454D8D" w:rsidP="00A43DB6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fldChar w:fldCharType="begin"/>
      </w:r>
      <w:r w:rsidR="00B5052A" w:rsidRPr="00A43DB6">
        <w:rPr>
          <w:b/>
          <w:sz w:val="22"/>
          <w:szCs w:val="22"/>
        </w:rPr>
        <w:instrText xml:space="preserve"> MERGEFIELD @t_oferent</w:instrText>
      </w:r>
      <w:r w:rsidR="00B5052A" w:rsidRPr="00A43DB6">
        <w:rPr>
          <w:b/>
          <w:noProof/>
          <w:sz w:val="22"/>
          <w:szCs w:val="22"/>
        </w:rPr>
        <w:instrText>_zglo</w:instrText>
      </w:r>
      <w:r w:rsidR="00B5052A" w:rsidRPr="00A43DB6">
        <w:rPr>
          <w:b/>
          <w:sz w:val="22"/>
          <w:szCs w:val="22"/>
        </w:rPr>
        <w:instrText xml:space="preserve">#ulica </w:instrText>
      </w:r>
      <w:r w:rsidRPr="00A43DB6">
        <w:rPr>
          <w:b/>
          <w:sz w:val="22"/>
          <w:szCs w:val="22"/>
        </w:rPr>
        <w:fldChar w:fldCharType="separate"/>
      </w:r>
      <w:r w:rsidR="000677D9" w:rsidRPr="00A43DB6">
        <w:rPr>
          <w:b/>
          <w:noProof/>
          <w:sz w:val="22"/>
          <w:szCs w:val="22"/>
        </w:rPr>
        <w:t>«@t_oferent_zglo#ulica»</w:t>
      </w:r>
      <w:r w:rsidRPr="00A43DB6">
        <w:rPr>
          <w:b/>
          <w:sz w:val="22"/>
          <w:szCs w:val="22"/>
        </w:rPr>
        <w:fldChar w:fldCharType="end"/>
      </w:r>
      <w:r w:rsidR="00B5052A" w:rsidRPr="00A43DB6">
        <w:rPr>
          <w:b/>
          <w:sz w:val="22"/>
          <w:szCs w:val="22"/>
        </w:rPr>
        <w:t xml:space="preserve"> </w:t>
      </w:r>
      <w:r w:rsidRPr="00A43DB6">
        <w:rPr>
          <w:b/>
          <w:sz w:val="22"/>
          <w:szCs w:val="22"/>
        </w:rPr>
        <w:fldChar w:fldCharType="begin"/>
      </w:r>
      <w:r w:rsidR="00B5052A" w:rsidRPr="00A43DB6">
        <w:rPr>
          <w:b/>
          <w:sz w:val="22"/>
          <w:szCs w:val="22"/>
        </w:rPr>
        <w:instrText xml:space="preserve"> MERGEFIELD @t_oferent</w:instrText>
      </w:r>
      <w:r w:rsidR="00B5052A" w:rsidRPr="00A43DB6">
        <w:rPr>
          <w:b/>
          <w:noProof/>
          <w:sz w:val="22"/>
          <w:szCs w:val="22"/>
        </w:rPr>
        <w:instrText>_zglo</w:instrText>
      </w:r>
      <w:r w:rsidR="00B5052A" w:rsidRPr="00A43DB6">
        <w:rPr>
          <w:b/>
          <w:sz w:val="22"/>
          <w:szCs w:val="22"/>
        </w:rPr>
        <w:instrText xml:space="preserve">#dom </w:instrText>
      </w:r>
      <w:r w:rsidRPr="00A43DB6">
        <w:rPr>
          <w:b/>
          <w:sz w:val="22"/>
          <w:szCs w:val="22"/>
        </w:rPr>
        <w:fldChar w:fldCharType="separate"/>
      </w:r>
      <w:r w:rsidR="000677D9" w:rsidRPr="00A43DB6">
        <w:rPr>
          <w:b/>
          <w:noProof/>
          <w:sz w:val="22"/>
          <w:szCs w:val="22"/>
        </w:rPr>
        <w:t>«@t_oferent_zglo#dom»</w:t>
      </w:r>
      <w:r w:rsidRPr="00A43DB6">
        <w:rPr>
          <w:b/>
          <w:sz w:val="22"/>
          <w:szCs w:val="22"/>
        </w:rPr>
        <w:fldChar w:fldCharType="end"/>
      </w:r>
      <w:r w:rsidRPr="00A43DB6">
        <w:rPr>
          <w:b/>
          <w:sz w:val="22"/>
          <w:szCs w:val="22"/>
        </w:rPr>
        <w:fldChar w:fldCharType="begin"/>
      </w:r>
      <w:r w:rsidR="00B5052A" w:rsidRPr="00A43DB6">
        <w:rPr>
          <w:b/>
          <w:sz w:val="22"/>
          <w:szCs w:val="22"/>
        </w:rPr>
        <w:instrText xml:space="preserve"> MERGEFIELD @t_oferent</w:instrText>
      </w:r>
      <w:r w:rsidR="00B5052A" w:rsidRPr="00A43DB6">
        <w:rPr>
          <w:b/>
          <w:noProof/>
          <w:sz w:val="22"/>
          <w:szCs w:val="22"/>
        </w:rPr>
        <w:instrText>_zglo</w:instrText>
      </w:r>
      <w:r w:rsidR="00B5052A" w:rsidRPr="00A43DB6">
        <w:rPr>
          <w:b/>
          <w:sz w:val="22"/>
          <w:szCs w:val="22"/>
        </w:rPr>
        <w:instrText xml:space="preserve">#lokal </w:instrText>
      </w:r>
      <w:r w:rsidRPr="00A43DB6">
        <w:rPr>
          <w:b/>
          <w:sz w:val="22"/>
          <w:szCs w:val="22"/>
        </w:rPr>
        <w:fldChar w:fldCharType="separate"/>
      </w:r>
      <w:r w:rsidR="000677D9" w:rsidRPr="00A43DB6">
        <w:rPr>
          <w:b/>
          <w:noProof/>
          <w:sz w:val="22"/>
          <w:szCs w:val="22"/>
        </w:rPr>
        <w:t>«@t_oferent_zglo#lokal»</w:t>
      </w:r>
      <w:r w:rsidRPr="00A43DB6">
        <w:rPr>
          <w:b/>
          <w:sz w:val="22"/>
          <w:szCs w:val="22"/>
        </w:rPr>
        <w:fldChar w:fldCharType="end"/>
      </w:r>
    </w:p>
    <w:p w:rsidR="00B5052A" w:rsidRPr="00A43DB6" w:rsidRDefault="00B5052A" w:rsidP="00A43D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5052A" w:rsidRPr="00A43DB6" w:rsidRDefault="00B5052A" w:rsidP="00A43DB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43DB6">
        <w:rPr>
          <w:rFonts w:ascii="Times New Roman" w:hAnsi="Times New Roman"/>
          <w:sz w:val="24"/>
          <w:szCs w:val="24"/>
        </w:rPr>
        <w:t>O D P O W I E D Ź</w:t>
      </w:r>
    </w:p>
    <w:p w:rsidR="00B5052A" w:rsidRPr="00A43DB6" w:rsidRDefault="00B5052A" w:rsidP="00A43DB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43DB6">
        <w:rPr>
          <w:rFonts w:ascii="Times New Roman" w:hAnsi="Times New Roman"/>
          <w:sz w:val="24"/>
          <w:szCs w:val="24"/>
        </w:rPr>
        <w:t>na zapytania w sprawie SIWZ</w:t>
      </w:r>
    </w:p>
    <w:p w:rsidR="00B5052A" w:rsidRPr="00A43DB6" w:rsidRDefault="00611219" w:rsidP="00A43DB6">
      <w:pPr>
        <w:ind w:left="284"/>
        <w:jc w:val="both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>Szanowni Państwo</w:t>
      </w:r>
    </w:p>
    <w:p w:rsidR="00B5052A" w:rsidRPr="00A43DB6" w:rsidRDefault="00611219" w:rsidP="00A43DB6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sz w:val="22"/>
          <w:szCs w:val="22"/>
        </w:rPr>
        <w:t>Uprzejmie informujemy, iż w dniach od 25. do 30.09.2019 r. wpłynęły prośby</w:t>
      </w:r>
      <w:r w:rsidR="00B5052A" w:rsidRPr="00A43DB6">
        <w:rPr>
          <w:sz w:val="22"/>
          <w:szCs w:val="22"/>
        </w:rPr>
        <w:t xml:space="preserve"> o wyjaśnienie</w:t>
      </w:r>
      <w:r w:rsidRPr="00A43DB6">
        <w:rPr>
          <w:sz w:val="22"/>
          <w:szCs w:val="22"/>
        </w:rPr>
        <w:t xml:space="preserve"> zapisów</w:t>
      </w:r>
      <w:r w:rsidR="00B5052A" w:rsidRPr="00A43DB6">
        <w:rPr>
          <w:sz w:val="22"/>
          <w:szCs w:val="22"/>
        </w:rPr>
        <w:t xml:space="preserve"> specyfikacji istotnych warunków zamówienia, w postępowaniu prowadzonym na podstawie przepisów ustawy z dnia 29 stycznia 2004 roku Prawo Zamówień Publicznych </w:t>
      </w:r>
      <w:r w:rsidRPr="00A43DB6">
        <w:rPr>
          <w:sz w:val="22"/>
          <w:szCs w:val="22"/>
        </w:rPr>
        <w:t>(Dz. U. z 2018</w:t>
      </w:r>
      <w:r w:rsidR="001A1BD6" w:rsidRPr="00A43DB6">
        <w:rPr>
          <w:sz w:val="22"/>
          <w:szCs w:val="22"/>
        </w:rPr>
        <w:t> r. </w:t>
      </w:r>
      <w:proofErr w:type="spellStart"/>
      <w:r w:rsidR="001A1BD6" w:rsidRPr="00A43DB6">
        <w:rPr>
          <w:sz w:val="22"/>
          <w:szCs w:val="22"/>
        </w:rPr>
        <w:t>Nr</w:t>
      </w:r>
      <w:proofErr w:type="spellEnd"/>
      <w:r w:rsidRPr="00A43DB6">
        <w:rPr>
          <w:sz w:val="22"/>
          <w:szCs w:val="22"/>
        </w:rPr>
        <w:t>., poz. 1986</w:t>
      </w:r>
      <w:r w:rsidR="001A1BD6" w:rsidRPr="00A43DB6">
        <w:rPr>
          <w:sz w:val="22"/>
          <w:szCs w:val="22"/>
        </w:rPr>
        <w:t xml:space="preserve"> </w:t>
      </w:r>
      <w:r w:rsidRPr="00A43DB6">
        <w:rPr>
          <w:sz w:val="22"/>
          <w:szCs w:val="22"/>
        </w:rPr>
        <w:br/>
      </w:r>
      <w:r w:rsidR="001A1BD6" w:rsidRPr="00A43DB6">
        <w:rPr>
          <w:sz w:val="22"/>
          <w:szCs w:val="22"/>
        </w:rPr>
        <w:t xml:space="preserve">z </w:t>
      </w:r>
      <w:proofErr w:type="spellStart"/>
      <w:r w:rsidR="001A1BD6" w:rsidRPr="00A43DB6">
        <w:rPr>
          <w:sz w:val="22"/>
          <w:szCs w:val="22"/>
        </w:rPr>
        <w:t>późn</w:t>
      </w:r>
      <w:proofErr w:type="spellEnd"/>
      <w:r w:rsidR="001A1BD6" w:rsidRPr="00A43DB6">
        <w:rPr>
          <w:sz w:val="22"/>
          <w:szCs w:val="22"/>
        </w:rPr>
        <w:t xml:space="preserve">. zm.) </w:t>
      </w:r>
      <w:r w:rsidR="00B5052A" w:rsidRPr="00A43DB6">
        <w:rPr>
          <w:sz w:val="22"/>
          <w:szCs w:val="22"/>
        </w:rPr>
        <w:t xml:space="preserve">w trybie </w:t>
      </w:r>
      <w:r w:rsidR="00FE45F1" w:rsidRPr="00A43DB6">
        <w:rPr>
          <w:b/>
          <w:sz w:val="22"/>
          <w:szCs w:val="22"/>
        </w:rPr>
        <w:t>przetarg</w:t>
      </w:r>
      <w:r w:rsidRPr="00A43DB6">
        <w:rPr>
          <w:b/>
          <w:sz w:val="22"/>
          <w:szCs w:val="22"/>
        </w:rPr>
        <w:t>u</w:t>
      </w:r>
      <w:r w:rsidR="00FE45F1" w:rsidRPr="00A43DB6">
        <w:rPr>
          <w:b/>
          <w:sz w:val="22"/>
          <w:szCs w:val="22"/>
        </w:rPr>
        <w:t xml:space="preserve"> nieograniczon</w:t>
      </w:r>
      <w:r w:rsidRPr="00A43DB6">
        <w:rPr>
          <w:b/>
          <w:sz w:val="22"/>
          <w:szCs w:val="22"/>
        </w:rPr>
        <w:t>ego</w:t>
      </w:r>
      <w:r w:rsidR="00B5052A" w:rsidRPr="00A43DB6">
        <w:rPr>
          <w:sz w:val="22"/>
          <w:szCs w:val="22"/>
        </w:rPr>
        <w:t xml:space="preserve"> na:</w:t>
      </w:r>
      <w:r w:rsidRPr="00A43DB6">
        <w:rPr>
          <w:sz w:val="22"/>
          <w:szCs w:val="22"/>
        </w:rPr>
        <w:t xml:space="preserve"> </w:t>
      </w:r>
      <w:r w:rsidR="00FE45F1" w:rsidRPr="00A43DB6">
        <w:rPr>
          <w:b/>
          <w:sz w:val="22"/>
          <w:szCs w:val="22"/>
        </w:rPr>
        <w:t>Dostawa odczynników i testów do badań diagnostyki laboratoryjnej.</w:t>
      </w:r>
    </w:p>
    <w:p w:rsidR="00611219" w:rsidRPr="00A43DB6" w:rsidRDefault="00611219" w:rsidP="00A43DB6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B5052A" w:rsidRPr="00A43DB6" w:rsidRDefault="00B5052A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 xml:space="preserve">Treść </w:t>
      </w:r>
      <w:r w:rsidR="00611219" w:rsidRPr="00A43DB6">
        <w:rPr>
          <w:i/>
          <w:sz w:val="22"/>
          <w:szCs w:val="22"/>
        </w:rPr>
        <w:t>pierwsze</w:t>
      </w:r>
      <w:r w:rsidRPr="00A43DB6">
        <w:rPr>
          <w:i/>
          <w:sz w:val="22"/>
          <w:szCs w:val="22"/>
        </w:rPr>
        <w:t>j prośby jest następująca :</w:t>
      </w:r>
    </w:p>
    <w:p w:rsidR="00574F1E" w:rsidRPr="00A43DB6" w:rsidRDefault="00574F1E" w:rsidP="00602A31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43DB6">
        <w:rPr>
          <w:rStyle w:val="HTML-staaszeroko"/>
          <w:rFonts w:ascii="Times New Roman" w:hAnsi="Times New Roman" w:cs="Times New Roman"/>
          <w:sz w:val="22"/>
          <w:szCs w:val="22"/>
        </w:rPr>
        <w:t xml:space="preserve">W związku  z ogłoszeniem postępowania przetargowego jw. uprzejmie proszę o udzielenie odpowiedzi na następujące pytania </w:t>
      </w:r>
      <w:r w:rsidRPr="00602A31">
        <w:rPr>
          <w:rStyle w:val="HTML-staaszeroko"/>
          <w:rFonts w:ascii="Times New Roman" w:hAnsi="Times New Roman" w:cs="Times New Roman"/>
          <w:sz w:val="22"/>
          <w:szCs w:val="22"/>
          <w:u w:val="single"/>
        </w:rPr>
        <w:t>do Pakietu nr 25, arkusz cenowy:</w:t>
      </w:r>
    </w:p>
    <w:p w:rsidR="00574F1E" w:rsidRPr="00A43DB6" w:rsidRDefault="00574F1E" w:rsidP="002C399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43DB6">
        <w:rPr>
          <w:sz w:val="22"/>
          <w:szCs w:val="22"/>
        </w:rPr>
        <w:t xml:space="preserve">poz. 1: Czy Zamawiający dopuści kasety z terminem ważności maksymalnie 5 miesięcy, ponieważ zgodnie z informacją otrzymaną od producenta kaset, ich maksymalny termin ważności wynosi </w:t>
      </w:r>
      <w:r w:rsidR="002C3994">
        <w:rPr>
          <w:sz w:val="22"/>
          <w:szCs w:val="22"/>
        </w:rPr>
        <w:br/>
      </w:r>
      <w:r w:rsidRPr="00A43DB6">
        <w:rPr>
          <w:sz w:val="22"/>
          <w:szCs w:val="22"/>
        </w:rPr>
        <w:t>6 miesięcy od daty produkcji?</w:t>
      </w:r>
    </w:p>
    <w:p w:rsidR="002C3994" w:rsidRPr="00A43DB6" w:rsidRDefault="002C3994" w:rsidP="002C399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2C3994" w:rsidRDefault="002C3994" w:rsidP="00A43DB6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574F1E" w:rsidRPr="00A43DB6" w:rsidRDefault="00574F1E" w:rsidP="002C399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43DB6">
        <w:rPr>
          <w:sz w:val="22"/>
          <w:szCs w:val="22"/>
        </w:rPr>
        <w:t xml:space="preserve">poz. 3: Czy Zamawiający dopuści gaz z terminem ważności maksymalnie 7 miesięcy, ponieważ zgodnie z informacją otrzymaną od producenta kaset, maksymalny termin ważności gazu wynosi </w:t>
      </w:r>
      <w:r w:rsidR="002C3994">
        <w:rPr>
          <w:sz w:val="22"/>
          <w:szCs w:val="22"/>
        </w:rPr>
        <w:br/>
      </w:r>
      <w:r w:rsidRPr="00A43DB6">
        <w:rPr>
          <w:sz w:val="22"/>
          <w:szCs w:val="22"/>
        </w:rPr>
        <w:t>9 miesięcy od daty produkcji?</w:t>
      </w:r>
    </w:p>
    <w:p w:rsidR="00265D80" w:rsidRPr="00A43DB6" w:rsidRDefault="00265D80" w:rsidP="00265D8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="002C3994">
        <w:rPr>
          <w:b/>
          <w:sz w:val="22"/>
          <w:szCs w:val="22"/>
        </w:rPr>
        <w:t xml:space="preserve"> Zamawiający wyraża zgodę.</w:t>
      </w:r>
    </w:p>
    <w:p w:rsidR="00574F1E" w:rsidRPr="00A43DB6" w:rsidRDefault="00574F1E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E6462" w:rsidRDefault="005E6462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272FA2" w:rsidRPr="00A43DB6" w:rsidRDefault="00272FA2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>Treść drugiej prośby jest następująca :</w:t>
      </w:r>
    </w:p>
    <w:p w:rsidR="00574F1E" w:rsidRPr="00A43DB6" w:rsidRDefault="00574F1E" w:rsidP="00A43DB6">
      <w:pPr>
        <w:pStyle w:val="Tekstpodstawowy"/>
        <w:widowControl w:val="0"/>
        <w:numPr>
          <w:ilvl w:val="0"/>
          <w:numId w:val="8"/>
        </w:numPr>
        <w:tabs>
          <w:tab w:val="left" w:pos="720"/>
        </w:tabs>
        <w:suppressAutoHyphens/>
        <w:ind w:left="0" w:firstLine="0"/>
        <w:rPr>
          <w:sz w:val="22"/>
          <w:szCs w:val="22"/>
        </w:rPr>
      </w:pPr>
      <w:r w:rsidRPr="005E6462">
        <w:rPr>
          <w:sz w:val="22"/>
          <w:szCs w:val="22"/>
          <w:u w:val="single"/>
        </w:rPr>
        <w:t>Pakiet nr 18</w:t>
      </w:r>
      <w:r w:rsidRPr="00A43DB6">
        <w:rPr>
          <w:sz w:val="22"/>
          <w:szCs w:val="22"/>
        </w:rPr>
        <w:t xml:space="preserve"> - Wykrywanie GDH i toksyn </w:t>
      </w:r>
      <w:proofErr w:type="spellStart"/>
      <w:r w:rsidRPr="00A43DB6">
        <w:rPr>
          <w:sz w:val="22"/>
          <w:szCs w:val="22"/>
        </w:rPr>
        <w:t>Clostridioides</w:t>
      </w:r>
      <w:proofErr w:type="spellEnd"/>
      <w:r w:rsidRPr="00A43DB6">
        <w:rPr>
          <w:sz w:val="22"/>
          <w:szCs w:val="22"/>
        </w:rPr>
        <w:t xml:space="preserve"> </w:t>
      </w:r>
      <w:proofErr w:type="spellStart"/>
      <w:r w:rsidRPr="00A43DB6">
        <w:rPr>
          <w:sz w:val="22"/>
          <w:szCs w:val="22"/>
        </w:rPr>
        <w:t>difficile</w:t>
      </w:r>
      <w:proofErr w:type="spellEnd"/>
      <w:r w:rsidRPr="00A43DB6">
        <w:rPr>
          <w:sz w:val="22"/>
          <w:szCs w:val="22"/>
        </w:rPr>
        <w:t xml:space="preserve"> z kału:</w:t>
      </w:r>
    </w:p>
    <w:p w:rsidR="00574F1E" w:rsidRPr="00A43DB6" w:rsidRDefault="00A43DB6" w:rsidP="00A43DB6">
      <w:pPr>
        <w:pStyle w:val="Tekstpodstawowy"/>
        <w:widowControl w:val="0"/>
        <w:tabs>
          <w:tab w:val="left" w:pos="10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574F1E" w:rsidRPr="00A43DB6">
        <w:rPr>
          <w:sz w:val="22"/>
          <w:szCs w:val="22"/>
        </w:rPr>
        <w:t>Czy Zamawiający wymaga testów z kontrolą dodatnią w zestawie i pipetą do dozowania ciekłego kału?</w:t>
      </w:r>
    </w:p>
    <w:p w:rsidR="00574F1E" w:rsidRPr="00A43DB6" w:rsidRDefault="00A43DB6" w:rsidP="00A43DB6">
      <w:pPr>
        <w:pStyle w:val="Tekstpodstawowy"/>
        <w:widowControl w:val="0"/>
        <w:tabs>
          <w:tab w:val="left" w:pos="10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574F1E" w:rsidRPr="00A43DB6">
        <w:rPr>
          <w:sz w:val="22"/>
          <w:szCs w:val="22"/>
        </w:rPr>
        <w:t>Czy Zamawiający wymaga testu, w którym próbkę dozuje się do jednej studzienki?</w:t>
      </w:r>
    </w:p>
    <w:p w:rsidR="00574F1E" w:rsidRPr="00A43DB6" w:rsidRDefault="00A43DB6" w:rsidP="00A43DB6">
      <w:pPr>
        <w:pStyle w:val="Tekstpodstawowy"/>
        <w:widowControl w:val="0"/>
        <w:tabs>
          <w:tab w:val="left" w:pos="10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="00574F1E" w:rsidRPr="00A43DB6">
        <w:rPr>
          <w:sz w:val="22"/>
          <w:szCs w:val="22"/>
        </w:rPr>
        <w:t>Czy Zamawiający wymaga testu, którego czułość i swoistość została wyznaczona względem metody referencyjnej tj. hodowli bakteryjnej/ tkankowej na minimum 1000 próbek?</w:t>
      </w:r>
    </w:p>
    <w:p w:rsidR="00265D80" w:rsidRPr="00F65229" w:rsidRDefault="00265D80" w:rsidP="00265D8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65229">
        <w:rPr>
          <w:b/>
          <w:sz w:val="22"/>
          <w:szCs w:val="22"/>
        </w:rPr>
        <w:t>Odpowiedź Zamawiającego:</w:t>
      </w:r>
      <w:r w:rsidR="00602A31" w:rsidRPr="00F65229">
        <w:rPr>
          <w:b/>
          <w:sz w:val="22"/>
          <w:szCs w:val="22"/>
        </w:rPr>
        <w:t xml:space="preserve"> ad. a) b) c)</w:t>
      </w:r>
      <w:r w:rsidR="00B74AF5" w:rsidRPr="00F65229">
        <w:rPr>
          <w:b/>
          <w:sz w:val="22"/>
          <w:szCs w:val="22"/>
        </w:rPr>
        <w:t xml:space="preserve"> Zamawiający dopuszcza lecz nie wymaga.</w:t>
      </w:r>
    </w:p>
    <w:p w:rsidR="00574F1E" w:rsidRPr="00A43DB6" w:rsidRDefault="00574F1E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272FA2" w:rsidRPr="00A43DB6" w:rsidRDefault="00272FA2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>Treść trzeciej prośby jest następująca :</w:t>
      </w:r>
    </w:p>
    <w:p w:rsidR="00574F1E" w:rsidRDefault="00574F1E" w:rsidP="00A43DB6">
      <w:pPr>
        <w:rPr>
          <w:sz w:val="22"/>
          <w:szCs w:val="22"/>
        </w:rPr>
      </w:pPr>
      <w:r w:rsidRPr="00A43DB6">
        <w:rPr>
          <w:sz w:val="22"/>
          <w:szCs w:val="22"/>
        </w:rPr>
        <w:t xml:space="preserve">1.     Czy Zamawiający w pakiecie nr 26 w pozycji 1 </w:t>
      </w:r>
      <w:bookmarkStart w:id="0" w:name="_Hlk18505215"/>
      <w:r w:rsidRPr="00A43DB6">
        <w:rPr>
          <w:sz w:val="22"/>
          <w:szCs w:val="22"/>
        </w:rPr>
        <w:t xml:space="preserve">wyrazi zgodę na zaoferowanie testu kasetkowego </w:t>
      </w:r>
      <w:bookmarkEnd w:id="0"/>
      <w:r w:rsidRPr="00A43DB6">
        <w:rPr>
          <w:sz w:val="22"/>
          <w:szCs w:val="22"/>
        </w:rPr>
        <w:t>o czułości 99,6 % i swoistości 99,1%?</w:t>
      </w:r>
    </w:p>
    <w:p w:rsidR="00B74AF5" w:rsidRPr="00A43DB6" w:rsidRDefault="00265D80" w:rsidP="00B74AF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="00B74AF5">
        <w:rPr>
          <w:b/>
          <w:sz w:val="22"/>
          <w:szCs w:val="22"/>
        </w:rPr>
        <w:t xml:space="preserve"> Zamawiający </w:t>
      </w:r>
      <w:r w:rsidR="0020416F">
        <w:rPr>
          <w:b/>
          <w:sz w:val="22"/>
          <w:szCs w:val="22"/>
        </w:rPr>
        <w:t>nie wyraża zgody</w:t>
      </w:r>
      <w:r w:rsidR="00B74AF5">
        <w:rPr>
          <w:b/>
          <w:sz w:val="22"/>
          <w:szCs w:val="22"/>
        </w:rPr>
        <w:t>.</w:t>
      </w:r>
    </w:p>
    <w:p w:rsidR="00265D80" w:rsidRPr="00A43DB6" w:rsidRDefault="00265D80" w:rsidP="00265D8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65D80" w:rsidRPr="00A43DB6" w:rsidRDefault="00265D80" w:rsidP="00A43DB6">
      <w:pPr>
        <w:rPr>
          <w:sz w:val="22"/>
          <w:szCs w:val="22"/>
        </w:rPr>
      </w:pPr>
    </w:p>
    <w:p w:rsidR="00574F1E" w:rsidRDefault="00574F1E" w:rsidP="0020416F">
      <w:pPr>
        <w:jc w:val="both"/>
        <w:rPr>
          <w:sz w:val="22"/>
          <w:szCs w:val="22"/>
        </w:rPr>
      </w:pPr>
      <w:r w:rsidRPr="00A43DB6">
        <w:rPr>
          <w:sz w:val="22"/>
          <w:szCs w:val="22"/>
        </w:rPr>
        <w:lastRenderedPageBreak/>
        <w:t>2.     Czy Zamawiający w pakiecie nr 26 w pozycji 2 wyrazi zgodę na zaoferowanie testu kasetkowego konfekcjonowanego po 30 sztuk w opakowaniu z jednoczesnym przeliczeniem  w górę na ilości żądane w SIWZ?</w:t>
      </w:r>
    </w:p>
    <w:p w:rsidR="00EE5864" w:rsidRPr="00A43DB6" w:rsidRDefault="00265D80" w:rsidP="00EE586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="00EE5864">
        <w:rPr>
          <w:b/>
          <w:sz w:val="22"/>
          <w:szCs w:val="22"/>
        </w:rPr>
        <w:t xml:space="preserve"> Zamawiający wyraża zgodę.</w:t>
      </w:r>
    </w:p>
    <w:p w:rsidR="00265D80" w:rsidRPr="00A43DB6" w:rsidRDefault="00265D80" w:rsidP="00265D8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74F1E" w:rsidRDefault="00574F1E" w:rsidP="00A43DB6">
      <w:pPr>
        <w:rPr>
          <w:sz w:val="22"/>
          <w:szCs w:val="22"/>
        </w:rPr>
      </w:pPr>
      <w:r w:rsidRPr="00A43DB6">
        <w:rPr>
          <w:sz w:val="22"/>
          <w:szCs w:val="22"/>
        </w:rPr>
        <w:t>3.      Czy Zamawiający w pakiecie nr 27 w pozycji 3 wyrazi zgodę na zaoferowanie odczynnika konfekcjonowanego w buteleczkach po 100 ml?</w:t>
      </w:r>
    </w:p>
    <w:p w:rsidR="00EE5864" w:rsidRPr="00A43DB6" w:rsidRDefault="00265D80" w:rsidP="00EE586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="00EE5864">
        <w:rPr>
          <w:b/>
          <w:sz w:val="22"/>
          <w:szCs w:val="22"/>
        </w:rPr>
        <w:t xml:space="preserve"> Zamawiający</w:t>
      </w:r>
      <w:r w:rsidR="0020416F">
        <w:rPr>
          <w:b/>
          <w:sz w:val="22"/>
          <w:szCs w:val="22"/>
        </w:rPr>
        <w:t xml:space="preserve"> nie wyraża zgody</w:t>
      </w:r>
      <w:r w:rsidR="00EE5864">
        <w:rPr>
          <w:b/>
          <w:sz w:val="22"/>
          <w:szCs w:val="22"/>
        </w:rPr>
        <w:t>.</w:t>
      </w:r>
    </w:p>
    <w:p w:rsidR="00265D80" w:rsidRPr="00A43DB6" w:rsidRDefault="00265D80" w:rsidP="00265D8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74F1E" w:rsidRDefault="00574F1E" w:rsidP="00A43DB6">
      <w:pPr>
        <w:rPr>
          <w:sz w:val="22"/>
          <w:szCs w:val="22"/>
        </w:rPr>
      </w:pPr>
      <w:r w:rsidRPr="00A43DB6">
        <w:rPr>
          <w:sz w:val="22"/>
          <w:szCs w:val="22"/>
        </w:rPr>
        <w:t>4.     Czy Zamawiający w pakiecie nr 27 w pozycji 4 wyrazi zgodę na zaoferowanie odczynnika konfekcjonowanego w buteleczkach po 100 ml?</w:t>
      </w:r>
    </w:p>
    <w:p w:rsidR="00265D80" w:rsidRPr="00A43DB6" w:rsidRDefault="00265D80" w:rsidP="00265D8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="0020416F">
        <w:rPr>
          <w:b/>
          <w:sz w:val="22"/>
          <w:szCs w:val="22"/>
        </w:rPr>
        <w:t xml:space="preserve"> Zamawiający nie wyraża zgody.</w:t>
      </w:r>
    </w:p>
    <w:p w:rsidR="00265D80" w:rsidRPr="00A43DB6" w:rsidRDefault="00265D80" w:rsidP="00A43DB6">
      <w:pPr>
        <w:rPr>
          <w:sz w:val="22"/>
          <w:szCs w:val="22"/>
        </w:rPr>
      </w:pPr>
    </w:p>
    <w:p w:rsidR="005E6462" w:rsidRDefault="005E6462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272FA2" w:rsidRDefault="00272FA2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>Treść czwartej prośby jest następująca :</w:t>
      </w:r>
    </w:p>
    <w:p w:rsidR="0002435D" w:rsidRDefault="00D44FC6" w:rsidP="00A43DB6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1. Dotyczy pakiet nr 17 : C</w:t>
      </w:r>
      <w:r w:rsidR="00B539FC">
        <w:rPr>
          <w:sz w:val="22"/>
          <w:szCs w:val="22"/>
        </w:rPr>
        <w:t xml:space="preserve">zy </w:t>
      </w:r>
      <w:r>
        <w:rPr>
          <w:sz w:val="22"/>
          <w:szCs w:val="22"/>
        </w:rPr>
        <w:t>Zamawiający</w:t>
      </w:r>
      <w:r w:rsidR="00B539FC">
        <w:rPr>
          <w:sz w:val="22"/>
          <w:szCs w:val="22"/>
        </w:rPr>
        <w:t xml:space="preserve"> dopuści zaoferowanie produktu </w:t>
      </w:r>
      <w:r>
        <w:rPr>
          <w:sz w:val="22"/>
          <w:szCs w:val="22"/>
        </w:rPr>
        <w:t>równoważnego</w:t>
      </w:r>
      <w:r w:rsidR="00B539FC">
        <w:rPr>
          <w:sz w:val="22"/>
          <w:szCs w:val="22"/>
        </w:rPr>
        <w:t xml:space="preserve"> w postaci paska bibuły nasączonego sporami w bardziej profesjonalnym opakowaniu z papieru pergaminowego zabezpieczającego </w:t>
      </w:r>
      <w:r w:rsidR="006742E4">
        <w:rPr>
          <w:sz w:val="22"/>
          <w:szCs w:val="22"/>
        </w:rPr>
        <w:t>przed kontaminacją ?</w:t>
      </w:r>
    </w:p>
    <w:p w:rsidR="006742E4" w:rsidRPr="00A43DB6" w:rsidRDefault="006742E4" w:rsidP="006742E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6742E4" w:rsidRPr="00B539FC" w:rsidRDefault="006742E4" w:rsidP="00A43DB6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2435D" w:rsidRPr="00A43DB6" w:rsidRDefault="0002435D" w:rsidP="0002435D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>Treść piątej prośby jest następująca :</w:t>
      </w:r>
    </w:p>
    <w:p w:rsidR="00574F1E" w:rsidRPr="00602A31" w:rsidRDefault="00574F1E" w:rsidP="00A43DB6">
      <w:pPr>
        <w:jc w:val="both"/>
        <w:rPr>
          <w:sz w:val="22"/>
          <w:szCs w:val="22"/>
          <w:u w:val="single"/>
        </w:rPr>
      </w:pPr>
      <w:r w:rsidRPr="00602A31">
        <w:rPr>
          <w:sz w:val="22"/>
          <w:szCs w:val="22"/>
          <w:u w:val="single"/>
        </w:rPr>
        <w:t>Pytanie 1 Dotyczy pakietu nr 3, pozycja 2: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Zwracamy się do Zamawiającego z prośbą o możliwość zaoferowania produktu, w którym nie zastosowano stabilizacji.</w:t>
      </w:r>
    </w:p>
    <w:p w:rsidR="00602A31" w:rsidRPr="00A43DB6" w:rsidRDefault="00602A31" w:rsidP="00602A31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602A31" w:rsidRPr="00265D80" w:rsidRDefault="00602A31" w:rsidP="00A43DB6">
      <w:pPr>
        <w:jc w:val="both"/>
        <w:rPr>
          <w:sz w:val="22"/>
          <w:szCs w:val="22"/>
        </w:rPr>
      </w:pPr>
    </w:p>
    <w:p w:rsidR="00574F1E" w:rsidRPr="00602A31" w:rsidRDefault="00574F1E" w:rsidP="00A43DB6">
      <w:pPr>
        <w:jc w:val="both"/>
        <w:rPr>
          <w:bCs/>
          <w:sz w:val="22"/>
          <w:szCs w:val="22"/>
          <w:u w:val="single"/>
        </w:rPr>
      </w:pPr>
      <w:r w:rsidRPr="00602A31">
        <w:rPr>
          <w:sz w:val="22"/>
          <w:szCs w:val="22"/>
          <w:u w:val="single"/>
        </w:rPr>
        <w:t xml:space="preserve">Pytanie 2 </w:t>
      </w:r>
      <w:r w:rsidRPr="00602A31">
        <w:rPr>
          <w:bCs/>
          <w:sz w:val="22"/>
          <w:szCs w:val="22"/>
          <w:u w:val="single"/>
        </w:rPr>
        <w:t>Dotyczy pakietu nr 7: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 xml:space="preserve"> „Wymagania” punkt 1: Zwracamy się do Zamawiającego z prośbą o możliwość zaoferowania krążków antybiotykowych o średnicy 6,5 mm pakowanych po 4 fiolki, które są umieszczone w plastikowej tubie wielorazowego użytku z pochłaniaczem wilgoci znajdującym się w wieczku tuby. Taki sposób pakowania eliminuje konieczność posiadania przez Zamawiającego dodatkowych pojemników koniecznych do przechowywania rozpakowanych z </w:t>
      </w:r>
      <w:proofErr w:type="spellStart"/>
      <w:r w:rsidRPr="00265D80">
        <w:rPr>
          <w:sz w:val="22"/>
          <w:szCs w:val="22"/>
        </w:rPr>
        <w:t>blistrów</w:t>
      </w:r>
      <w:proofErr w:type="spellEnd"/>
      <w:r w:rsidRPr="00265D80">
        <w:rPr>
          <w:sz w:val="22"/>
          <w:szCs w:val="22"/>
        </w:rPr>
        <w:t xml:space="preserve"> fiolek  i pozwala na ciągłe korzystanie z pochłaniacza wilgoci a tym samym umożliwia przechowywanie używanych krążków zgodnie z zaleceniami producenta.</w:t>
      </w:r>
    </w:p>
    <w:p w:rsidR="00602A31" w:rsidRPr="00A43DB6" w:rsidRDefault="00602A31" w:rsidP="00602A31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602A31" w:rsidRPr="00265D80" w:rsidRDefault="00602A31" w:rsidP="00A43DB6">
      <w:pPr>
        <w:jc w:val="both"/>
        <w:rPr>
          <w:sz w:val="22"/>
          <w:szCs w:val="22"/>
        </w:rPr>
      </w:pP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„</w:t>
      </w:r>
      <w:r w:rsidRPr="00602A31">
        <w:rPr>
          <w:sz w:val="22"/>
          <w:szCs w:val="22"/>
          <w:u w:val="single"/>
        </w:rPr>
        <w:t>Wymagania” punkt 6</w:t>
      </w:r>
      <w:r w:rsidRPr="00265D80">
        <w:rPr>
          <w:sz w:val="22"/>
          <w:szCs w:val="22"/>
        </w:rPr>
        <w:t>: Zwracamy się do Zamawiającego z prośbą o możliwość zaoferowania podłoża MHA z terminem ważności minimum 3 miesiące.</w:t>
      </w:r>
    </w:p>
    <w:p w:rsidR="00602A31" w:rsidRPr="00A43DB6" w:rsidRDefault="00602A31" w:rsidP="00602A31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602A31" w:rsidRPr="00265D80" w:rsidRDefault="00602A31" w:rsidP="00A43DB6">
      <w:pPr>
        <w:jc w:val="both"/>
        <w:rPr>
          <w:sz w:val="22"/>
          <w:szCs w:val="22"/>
        </w:rPr>
      </w:pPr>
    </w:p>
    <w:p w:rsidR="00574F1E" w:rsidRPr="00265D80" w:rsidRDefault="00574F1E" w:rsidP="00A43DB6">
      <w:pPr>
        <w:jc w:val="both"/>
        <w:rPr>
          <w:sz w:val="22"/>
          <w:szCs w:val="22"/>
        </w:rPr>
      </w:pPr>
      <w:r w:rsidRPr="00ED360B">
        <w:rPr>
          <w:sz w:val="22"/>
          <w:szCs w:val="22"/>
          <w:u w:val="single"/>
        </w:rPr>
        <w:t xml:space="preserve">Pytanie 3 </w:t>
      </w:r>
      <w:r w:rsidRPr="00ED360B">
        <w:rPr>
          <w:bCs/>
          <w:sz w:val="22"/>
          <w:szCs w:val="22"/>
          <w:u w:val="single"/>
        </w:rPr>
        <w:t>Dotyczy pakietu nr 11:</w:t>
      </w:r>
      <w:r w:rsidRPr="00265D80">
        <w:rPr>
          <w:bCs/>
          <w:sz w:val="22"/>
          <w:szCs w:val="22"/>
        </w:rPr>
        <w:t xml:space="preserve"> </w:t>
      </w:r>
      <w:r w:rsidRPr="00265D80">
        <w:rPr>
          <w:sz w:val="22"/>
          <w:szCs w:val="22"/>
        </w:rPr>
        <w:t>Zwracamy się do Zamawiającego z prośbą o możliwość zaoferowania szczepów w postaci liofilizowanych krążków we wszystkich pozycjach pakietu 11.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 xml:space="preserve">W przypadku zgody na powyższe zwracamy się z prośbą o skrócenie wymaganego terminu ważności do 9 miesięcy. </w:t>
      </w:r>
    </w:p>
    <w:p w:rsidR="00602A31" w:rsidRPr="00A43DB6" w:rsidRDefault="00602A31" w:rsidP="00602A31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</w:t>
      </w:r>
      <w:r w:rsidR="00ED360B">
        <w:rPr>
          <w:b/>
          <w:sz w:val="22"/>
          <w:szCs w:val="22"/>
        </w:rPr>
        <w:t>nie wyraża zgody</w:t>
      </w:r>
      <w:r>
        <w:rPr>
          <w:b/>
          <w:sz w:val="22"/>
          <w:szCs w:val="22"/>
        </w:rPr>
        <w:t>.</w:t>
      </w:r>
    </w:p>
    <w:p w:rsidR="00602A31" w:rsidRPr="00265D80" w:rsidRDefault="00602A31" w:rsidP="00A43DB6">
      <w:pPr>
        <w:jc w:val="both"/>
        <w:rPr>
          <w:sz w:val="22"/>
          <w:szCs w:val="22"/>
        </w:rPr>
      </w:pPr>
    </w:p>
    <w:p w:rsidR="00574F1E" w:rsidRPr="00FC6BBB" w:rsidRDefault="00574F1E" w:rsidP="00A43DB6">
      <w:pPr>
        <w:jc w:val="both"/>
        <w:rPr>
          <w:bCs/>
          <w:sz w:val="22"/>
          <w:szCs w:val="22"/>
          <w:u w:val="single"/>
        </w:rPr>
      </w:pPr>
      <w:r w:rsidRPr="00FC6BBB">
        <w:rPr>
          <w:sz w:val="22"/>
          <w:szCs w:val="22"/>
          <w:u w:val="single"/>
        </w:rPr>
        <w:t xml:space="preserve">Pytanie 4 </w:t>
      </w:r>
      <w:r w:rsidRPr="00FC6BBB">
        <w:rPr>
          <w:bCs/>
          <w:sz w:val="22"/>
          <w:szCs w:val="22"/>
          <w:u w:val="single"/>
        </w:rPr>
        <w:t>Dotyczy pakietu nr 14:</w:t>
      </w:r>
    </w:p>
    <w:p w:rsidR="00574F1E" w:rsidRDefault="00574F1E" w:rsidP="00A43DB6">
      <w:pPr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>Pozycja 1: zwracamy się do Zamawiającego z prośbą o możliwość zaoferowania odczynnika konfekcjonowanego w ampułkach po 0,5 ml z o</w:t>
      </w:r>
      <w:r w:rsidR="00FC6BBB">
        <w:rPr>
          <w:bCs/>
          <w:sz w:val="22"/>
          <w:szCs w:val="22"/>
        </w:rPr>
        <w:t>dpowiednim przeliczeniem ilości ?</w:t>
      </w:r>
    </w:p>
    <w:p w:rsidR="00FC6BBB" w:rsidRPr="00A43DB6" w:rsidRDefault="00FC6BBB" w:rsidP="00FC6BB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FC6BBB" w:rsidRPr="00265D80" w:rsidRDefault="00FC6BBB" w:rsidP="00A43DB6">
      <w:pPr>
        <w:jc w:val="both"/>
        <w:rPr>
          <w:bCs/>
          <w:sz w:val="22"/>
          <w:szCs w:val="22"/>
        </w:rPr>
      </w:pPr>
    </w:p>
    <w:p w:rsidR="00574F1E" w:rsidRDefault="00574F1E" w:rsidP="00A43DB6">
      <w:pPr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>Pozycja 11: Zwracamy się do Zamawiającego z prośbą o doprecyzowanie – czy we wskazanej pozycji oczekuje zaoferowania osocza króliczego z dodatkiem EDTA czy bez?</w:t>
      </w:r>
    </w:p>
    <w:p w:rsidR="004F6631" w:rsidRPr="00CA36F8" w:rsidRDefault="004F6631" w:rsidP="004F6631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</w:t>
      </w:r>
      <w:r w:rsidR="00CA36F8">
        <w:rPr>
          <w:b/>
          <w:sz w:val="22"/>
          <w:szCs w:val="22"/>
        </w:rPr>
        <w:t xml:space="preserve">w pozycji 11 pakietu nr </w:t>
      </w:r>
      <w:r w:rsidR="00CA36F8" w:rsidRPr="00CA36F8">
        <w:rPr>
          <w:b/>
          <w:sz w:val="22"/>
          <w:szCs w:val="22"/>
        </w:rPr>
        <w:t xml:space="preserve">14 </w:t>
      </w:r>
      <w:r w:rsidR="00CA36F8" w:rsidRPr="00CA36F8">
        <w:rPr>
          <w:b/>
          <w:bCs/>
          <w:sz w:val="22"/>
          <w:szCs w:val="22"/>
        </w:rPr>
        <w:t xml:space="preserve">oczekuje zaoferowania osocza króliczego z </w:t>
      </w:r>
      <w:r w:rsidR="00CA36F8" w:rsidRPr="00C55073">
        <w:rPr>
          <w:b/>
          <w:bCs/>
          <w:sz w:val="22"/>
          <w:szCs w:val="22"/>
        </w:rPr>
        <w:t>dodatkiem EDTA. W załączeniu obowiązujący arkusz cenowy.</w:t>
      </w:r>
    </w:p>
    <w:p w:rsidR="004F6631" w:rsidRPr="00265D80" w:rsidRDefault="004F6631" w:rsidP="00A43DB6">
      <w:pPr>
        <w:jc w:val="both"/>
        <w:rPr>
          <w:bCs/>
          <w:sz w:val="22"/>
          <w:szCs w:val="22"/>
        </w:rPr>
      </w:pPr>
    </w:p>
    <w:p w:rsidR="00574F1E" w:rsidRDefault="00574F1E" w:rsidP="00A43DB6">
      <w:pPr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>Pozycja 11: zwracamy się do Zamawiającego z prośbą o możliwość zaoferowania osocza konfekcjonowanego w buteleczkach po 3 ml.</w:t>
      </w:r>
    </w:p>
    <w:p w:rsidR="00176031" w:rsidRPr="00A43DB6" w:rsidRDefault="00176031" w:rsidP="00176031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176031" w:rsidRPr="00265D80" w:rsidRDefault="00176031" w:rsidP="00A43DB6">
      <w:pPr>
        <w:jc w:val="both"/>
        <w:rPr>
          <w:bCs/>
          <w:sz w:val="22"/>
          <w:szCs w:val="22"/>
        </w:rPr>
      </w:pPr>
    </w:p>
    <w:p w:rsidR="00574F1E" w:rsidRPr="00A43DB6" w:rsidRDefault="00574F1E" w:rsidP="00A43DB6">
      <w:pPr>
        <w:jc w:val="both"/>
        <w:rPr>
          <w:bCs/>
          <w:sz w:val="22"/>
          <w:szCs w:val="22"/>
        </w:rPr>
      </w:pPr>
      <w:r w:rsidRPr="00232076">
        <w:rPr>
          <w:sz w:val="22"/>
          <w:szCs w:val="22"/>
          <w:u w:val="single"/>
        </w:rPr>
        <w:t xml:space="preserve">Pytanie 5 </w:t>
      </w:r>
      <w:r w:rsidRPr="00232076">
        <w:rPr>
          <w:bCs/>
          <w:sz w:val="22"/>
          <w:szCs w:val="22"/>
          <w:u w:val="single"/>
        </w:rPr>
        <w:t>Dotyczy pakietu nr 20, poz. 2</w:t>
      </w:r>
      <w:r w:rsidRPr="00A43DB6">
        <w:rPr>
          <w:bCs/>
          <w:sz w:val="22"/>
          <w:szCs w:val="22"/>
        </w:rPr>
        <w:t>: Zwracamy się do Zamawiającego z prośbą o wydzielenie poz. nr 2 z pakietu nr 20 umożliwiając tym samym złożenie oferty większej liczbie oferentów.</w:t>
      </w:r>
    </w:p>
    <w:p w:rsidR="00176031" w:rsidRPr="00A43DB6" w:rsidRDefault="00176031" w:rsidP="00176031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265D80" w:rsidRDefault="00265D80" w:rsidP="00A43DB6">
      <w:pPr>
        <w:jc w:val="both"/>
        <w:rPr>
          <w:b/>
          <w:sz w:val="22"/>
          <w:szCs w:val="22"/>
          <w:u w:val="single"/>
        </w:rPr>
      </w:pPr>
    </w:p>
    <w:p w:rsidR="00574F1E" w:rsidRPr="00265D80" w:rsidRDefault="00574F1E" w:rsidP="00A43DB6">
      <w:pPr>
        <w:jc w:val="both"/>
        <w:rPr>
          <w:sz w:val="22"/>
          <w:szCs w:val="22"/>
          <w:u w:val="single"/>
        </w:rPr>
      </w:pPr>
      <w:r w:rsidRPr="00265D80">
        <w:rPr>
          <w:sz w:val="22"/>
          <w:szCs w:val="22"/>
          <w:u w:val="single"/>
        </w:rPr>
        <w:t>Dotyczy projektu umowy, stanowiącego załącznik nr 4 do SIWZ.</w:t>
      </w:r>
    </w:p>
    <w:p w:rsidR="00574F1E" w:rsidRPr="00FE415F" w:rsidRDefault="00574F1E" w:rsidP="00A43DB6">
      <w:pPr>
        <w:jc w:val="both"/>
        <w:rPr>
          <w:sz w:val="22"/>
          <w:szCs w:val="22"/>
          <w:u w:val="single"/>
        </w:rPr>
      </w:pPr>
      <w:r w:rsidRPr="00FE415F">
        <w:rPr>
          <w:sz w:val="22"/>
          <w:szCs w:val="22"/>
          <w:u w:val="single"/>
        </w:rPr>
        <w:t>Pytanie 6 dotyczące umowy:</w:t>
      </w:r>
    </w:p>
    <w:p w:rsidR="00574F1E" w:rsidRPr="00265D80" w:rsidRDefault="00574F1E" w:rsidP="00A43DB6">
      <w:pPr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>Czy Zamawiający wyrazi zgodę na dodanie we wzorze umowy w § 5 ust. 6 następującego  zwrotu:</w:t>
      </w:r>
    </w:p>
    <w:p w:rsidR="00574F1E" w:rsidRPr="00265D80" w:rsidRDefault="00574F1E" w:rsidP="00A43DB6">
      <w:pPr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>"... z wyłączeniem powołania się przez Wykonawcę na okoliczności, które zgodnie z przepisami prawa powszechnie obowiązującego uprawniają Wykonawcę do odmowy dostarczenia towaru."</w:t>
      </w:r>
    </w:p>
    <w:p w:rsidR="00574F1E" w:rsidRPr="00265D80" w:rsidRDefault="00574F1E" w:rsidP="00A43DB6">
      <w:pPr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 xml:space="preserve">Powyższe zapisy są zgodne z przesłanką obowiązującą w treści art. 552 </w:t>
      </w:r>
      <w:proofErr w:type="spellStart"/>
      <w:r w:rsidRPr="00265D80">
        <w:rPr>
          <w:bCs/>
          <w:sz w:val="22"/>
          <w:szCs w:val="22"/>
        </w:rPr>
        <w:t>Kc</w:t>
      </w:r>
      <w:proofErr w:type="spellEnd"/>
      <w:r w:rsidRPr="00265D80">
        <w:rPr>
          <w:bCs/>
          <w:sz w:val="22"/>
          <w:szCs w:val="22"/>
        </w:rPr>
        <w:t>.</w:t>
      </w:r>
    </w:p>
    <w:p w:rsidR="00232076" w:rsidRPr="00A43DB6" w:rsidRDefault="00232076" w:rsidP="00232076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</w:t>
      </w:r>
      <w:r w:rsidR="00C55073">
        <w:rPr>
          <w:b/>
          <w:sz w:val="22"/>
          <w:szCs w:val="22"/>
        </w:rPr>
        <w:t>Zamawiający wyraża zgodę</w:t>
      </w:r>
      <w:r w:rsidR="00FE415F">
        <w:rPr>
          <w:b/>
          <w:sz w:val="22"/>
          <w:szCs w:val="22"/>
        </w:rPr>
        <w:t xml:space="preserve"> na dodanie powyższego zapisu</w:t>
      </w:r>
      <w:r w:rsidR="00C55073">
        <w:rPr>
          <w:b/>
          <w:sz w:val="22"/>
          <w:szCs w:val="22"/>
        </w:rPr>
        <w:t xml:space="preserve">, </w:t>
      </w:r>
      <w:r w:rsidR="00FE415F">
        <w:rPr>
          <w:b/>
          <w:sz w:val="22"/>
          <w:szCs w:val="22"/>
        </w:rPr>
        <w:br/>
      </w:r>
      <w:r w:rsidR="00C55073">
        <w:rPr>
          <w:b/>
          <w:sz w:val="22"/>
          <w:szCs w:val="22"/>
        </w:rPr>
        <w:t>w załączeniu obowiązujący wzór umowy.</w:t>
      </w:r>
    </w:p>
    <w:p w:rsidR="00232076" w:rsidRDefault="00232076" w:rsidP="00A43DB6">
      <w:pPr>
        <w:jc w:val="both"/>
        <w:rPr>
          <w:sz w:val="22"/>
          <w:szCs w:val="22"/>
        </w:rPr>
      </w:pPr>
    </w:p>
    <w:p w:rsidR="00574F1E" w:rsidRPr="00FE415F" w:rsidRDefault="00574F1E" w:rsidP="00A43DB6">
      <w:pPr>
        <w:jc w:val="both"/>
        <w:rPr>
          <w:b/>
          <w:sz w:val="22"/>
          <w:szCs w:val="22"/>
          <w:u w:val="single"/>
        </w:rPr>
      </w:pPr>
      <w:r w:rsidRPr="00FE415F">
        <w:rPr>
          <w:sz w:val="22"/>
          <w:szCs w:val="22"/>
          <w:u w:val="single"/>
        </w:rPr>
        <w:t>Pytanie 7 dotyczące umowy  :</w:t>
      </w:r>
    </w:p>
    <w:p w:rsidR="00574F1E" w:rsidRPr="00A43DB6" w:rsidRDefault="00574F1E" w:rsidP="00A43DB6">
      <w:pPr>
        <w:jc w:val="both"/>
        <w:rPr>
          <w:bCs/>
          <w:sz w:val="22"/>
          <w:szCs w:val="22"/>
        </w:rPr>
      </w:pPr>
      <w:r w:rsidRPr="00A43DB6">
        <w:rPr>
          <w:bCs/>
          <w:sz w:val="22"/>
          <w:szCs w:val="22"/>
        </w:rPr>
        <w:t>Zamawiający mógłby doprecyzować termin do zachowania poufności po zakończeniu trwania umowy pomiędzy stronami ?</w:t>
      </w:r>
    </w:p>
    <w:p w:rsidR="00232076" w:rsidRPr="00A43DB6" w:rsidRDefault="00232076" w:rsidP="00232076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</w:t>
      </w:r>
      <w:r w:rsidR="00FE415F">
        <w:rPr>
          <w:b/>
          <w:sz w:val="22"/>
          <w:szCs w:val="22"/>
        </w:rPr>
        <w:t xml:space="preserve">W przypadku danych zawartych w aparatach laboratoryjnych </w:t>
      </w:r>
      <w:r w:rsidR="00B53CED">
        <w:rPr>
          <w:b/>
          <w:sz w:val="22"/>
          <w:szCs w:val="22"/>
        </w:rPr>
        <w:br/>
      </w:r>
      <w:r w:rsidR="00FE415F">
        <w:rPr>
          <w:b/>
          <w:sz w:val="22"/>
          <w:szCs w:val="22"/>
        </w:rPr>
        <w:t>po zakończeniu umowy muszą być wyczyszczone z pamięci aparatu. Pozostałe terminy do zachowania poufności zgodnie z obowiązującymi przepisami.</w:t>
      </w:r>
    </w:p>
    <w:p w:rsidR="00006B17" w:rsidRPr="00A43DB6" w:rsidRDefault="00006B17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006B17" w:rsidRPr="00A43DB6" w:rsidRDefault="00006B17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>Treść szóstej prośby jest następująca :</w:t>
      </w:r>
    </w:p>
    <w:p w:rsidR="00574F1E" w:rsidRPr="006742E4" w:rsidRDefault="00574F1E" w:rsidP="00A43DB6">
      <w:pPr>
        <w:rPr>
          <w:sz w:val="22"/>
          <w:szCs w:val="22"/>
          <w:u w:val="single"/>
        </w:rPr>
      </w:pPr>
      <w:r w:rsidRPr="006742E4">
        <w:rPr>
          <w:sz w:val="22"/>
          <w:szCs w:val="22"/>
          <w:u w:val="single"/>
        </w:rPr>
        <w:t>Dotyczy Pakiet nr 26.</w:t>
      </w:r>
    </w:p>
    <w:p w:rsidR="00574F1E" w:rsidRDefault="00574F1E" w:rsidP="00A43DB6">
      <w:pPr>
        <w:rPr>
          <w:sz w:val="22"/>
          <w:szCs w:val="22"/>
        </w:rPr>
      </w:pPr>
      <w:r w:rsidRPr="00A43DB6">
        <w:rPr>
          <w:sz w:val="22"/>
          <w:szCs w:val="22"/>
        </w:rPr>
        <w:t xml:space="preserve">Pytanie 1. Czy w pozycji numer 3 Zamawiający dopuści </w:t>
      </w:r>
      <w:proofErr w:type="spellStart"/>
      <w:r w:rsidRPr="00A43DB6">
        <w:rPr>
          <w:sz w:val="22"/>
          <w:szCs w:val="22"/>
        </w:rPr>
        <w:t>est</w:t>
      </w:r>
      <w:proofErr w:type="spellEnd"/>
      <w:r w:rsidRPr="00A43DB6">
        <w:rPr>
          <w:sz w:val="22"/>
          <w:szCs w:val="22"/>
        </w:rPr>
        <w:t xml:space="preserve"> kasetowy do jakościowego oznaczania krwi utajonej w kale ,pakowany po 25 sztuk?</w:t>
      </w:r>
    </w:p>
    <w:p w:rsidR="006742E4" w:rsidRPr="00A43DB6" w:rsidRDefault="006742E4" w:rsidP="006742E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="00FB5D2C">
        <w:rPr>
          <w:b/>
          <w:sz w:val="22"/>
          <w:szCs w:val="22"/>
        </w:rPr>
        <w:t xml:space="preserve"> Zamawiający </w:t>
      </w:r>
      <w:r>
        <w:rPr>
          <w:b/>
          <w:sz w:val="22"/>
          <w:szCs w:val="22"/>
        </w:rPr>
        <w:t>wyraża zgodę.</w:t>
      </w:r>
    </w:p>
    <w:p w:rsidR="006742E4" w:rsidRDefault="006742E4" w:rsidP="006742E4">
      <w:pPr>
        <w:rPr>
          <w:sz w:val="22"/>
          <w:szCs w:val="22"/>
          <w:u w:val="single"/>
        </w:rPr>
      </w:pPr>
    </w:p>
    <w:p w:rsidR="006742E4" w:rsidRPr="006742E4" w:rsidRDefault="006742E4" w:rsidP="006742E4">
      <w:pPr>
        <w:rPr>
          <w:sz w:val="22"/>
          <w:szCs w:val="22"/>
          <w:u w:val="single"/>
        </w:rPr>
      </w:pPr>
      <w:r w:rsidRPr="006742E4">
        <w:rPr>
          <w:sz w:val="22"/>
          <w:szCs w:val="22"/>
          <w:u w:val="single"/>
        </w:rPr>
        <w:t>Dotyczy Pakiet nr 26.</w:t>
      </w:r>
    </w:p>
    <w:p w:rsidR="00574F1E" w:rsidRDefault="00574F1E" w:rsidP="006742E4">
      <w:pPr>
        <w:jc w:val="both"/>
        <w:rPr>
          <w:sz w:val="22"/>
          <w:szCs w:val="22"/>
        </w:rPr>
      </w:pPr>
      <w:r w:rsidRPr="00A43DB6">
        <w:rPr>
          <w:sz w:val="22"/>
          <w:szCs w:val="22"/>
        </w:rPr>
        <w:t xml:space="preserve">Pytanie 2. Czy w pozycji numer 4 Zamawiający dopuści test kasetowy do jakościowego wykrywania przeciwciał </w:t>
      </w:r>
      <w:proofErr w:type="spellStart"/>
      <w:r w:rsidRPr="00A43DB6">
        <w:rPr>
          <w:sz w:val="22"/>
          <w:szCs w:val="22"/>
        </w:rPr>
        <w:t>heterofilnych</w:t>
      </w:r>
      <w:proofErr w:type="spellEnd"/>
      <w:r w:rsidRPr="00A43DB6">
        <w:rPr>
          <w:sz w:val="22"/>
          <w:szCs w:val="22"/>
        </w:rPr>
        <w:t xml:space="preserve"> przeciwko mononukleozie zakaźnej w krwi pełnej, surowicy lub osoczu </w:t>
      </w:r>
      <w:r w:rsidR="006742E4">
        <w:rPr>
          <w:sz w:val="22"/>
          <w:szCs w:val="22"/>
        </w:rPr>
        <w:br/>
      </w:r>
      <w:r w:rsidRPr="00A43DB6">
        <w:rPr>
          <w:sz w:val="22"/>
          <w:szCs w:val="22"/>
        </w:rPr>
        <w:t>w zestawie z kontrolą dodatnią i ujemną o czułości 97,6%, specyficzności 97,8%, pakowany po 25 sztuk?</w:t>
      </w:r>
    </w:p>
    <w:p w:rsidR="006742E4" w:rsidRPr="00A43DB6" w:rsidRDefault="006742E4" w:rsidP="006742E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6742E4" w:rsidRDefault="006742E4" w:rsidP="006742E4">
      <w:pPr>
        <w:rPr>
          <w:sz w:val="22"/>
          <w:szCs w:val="22"/>
          <w:u w:val="single"/>
        </w:rPr>
      </w:pPr>
    </w:p>
    <w:p w:rsidR="006742E4" w:rsidRPr="006742E4" w:rsidRDefault="006742E4" w:rsidP="006742E4">
      <w:pPr>
        <w:rPr>
          <w:sz w:val="22"/>
          <w:szCs w:val="22"/>
          <w:u w:val="single"/>
        </w:rPr>
      </w:pPr>
      <w:r w:rsidRPr="006742E4">
        <w:rPr>
          <w:sz w:val="22"/>
          <w:szCs w:val="22"/>
          <w:u w:val="single"/>
        </w:rPr>
        <w:t>Dotyczy Pakiet nr 26.</w:t>
      </w:r>
    </w:p>
    <w:p w:rsidR="00574F1E" w:rsidRPr="00A43DB6" w:rsidRDefault="00574F1E" w:rsidP="00A43DB6">
      <w:pPr>
        <w:rPr>
          <w:sz w:val="22"/>
          <w:szCs w:val="22"/>
        </w:rPr>
      </w:pPr>
      <w:r w:rsidRPr="00A43DB6">
        <w:rPr>
          <w:sz w:val="22"/>
          <w:szCs w:val="22"/>
        </w:rPr>
        <w:t>Pytanie 3. Czy w pozycji numer 5 zamawiający dopuści test o parametrach:</w:t>
      </w:r>
    </w:p>
    <w:p w:rsidR="00574F1E" w:rsidRPr="00A43DB6" w:rsidRDefault="00574F1E" w:rsidP="00A43DB6">
      <w:pPr>
        <w:rPr>
          <w:sz w:val="22"/>
          <w:szCs w:val="22"/>
        </w:rPr>
      </w:pPr>
      <w:r w:rsidRPr="00A43DB6">
        <w:rPr>
          <w:sz w:val="22"/>
          <w:szCs w:val="22"/>
        </w:rPr>
        <w:t xml:space="preserve">Próbka wymazu z </w:t>
      </w:r>
      <w:proofErr w:type="spellStart"/>
      <w:r w:rsidRPr="00A43DB6">
        <w:rPr>
          <w:sz w:val="22"/>
          <w:szCs w:val="22"/>
        </w:rPr>
        <w:t>nosogardzieli</w:t>
      </w:r>
      <w:proofErr w:type="spellEnd"/>
      <w:r w:rsidRPr="00A43DB6">
        <w:rPr>
          <w:sz w:val="22"/>
          <w:szCs w:val="22"/>
        </w:rPr>
        <w:t xml:space="preserve"> :</w:t>
      </w:r>
    </w:p>
    <w:tbl>
      <w:tblPr>
        <w:tblW w:w="7830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79"/>
        <w:gridCol w:w="2686"/>
        <w:gridCol w:w="2965"/>
      </w:tblGrid>
      <w:tr w:rsidR="00574F1E" w:rsidRPr="006742E4" w:rsidTr="00574F1E">
        <w:trPr>
          <w:tblCellSpacing w:w="0" w:type="dxa"/>
        </w:trPr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Typ A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Typ B</w:t>
            </w:r>
          </w:p>
        </w:tc>
      </w:tr>
      <w:tr w:rsidR="00574F1E" w:rsidRPr="006742E4" w:rsidTr="00574F1E">
        <w:trPr>
          <w:trHeight w:val="30"/>
          <w:tblCellSpacing w:w="0" w:type="dxa"/>
        </w:trPr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Czułość względna</w:t>
            </w: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99.0%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97.7%</w:t>
            </w:r>
          </w:p>
        </w:tc>
      </w:tr>
      <w:tr w:rsidR="00574F1E" w:rsidRPr="006742E4" w:rsidTr="00574F1E">
        <w:trPr>
          <w:trHeight w:val="15"/>
          <w:tblCellSpacing w:w="0" w:type="dxa"/>
        </w:trPr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Specyficzność względna</w:t>
            </w: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98.9%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99.0%</w:t>
            </w:r>
          </w:p>
        </w:tc>
      </w:tr>
    </w:tbl>
    <w:p w:rsidR="00574F1E" w:rsidRPr="006742E4" w:rsidRDefault="00574F1E" w:rsidP="00A43DB6">
      <w:r w:rsidRPr="006742E4">
        <w:t xml:space="preserve">Wymaz z gardła </w:t>
      </w:r>
    </w:p>
    <w:tbl>
      <w:tblPr>
        <w:tblW w:w="7815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79"/>
        <w:gridCol w:w="2638"/>
        <w:gridCol w:w="2998"/>
      </w:tblGrid>
      <w:tr w:rsidR="00574F1E" w:rsidRPr="006742E4" w:rsidTr="00574F1E">
        <w:trPr>
          <w:tblCellSpacing w:w="0" w:type="dxa"/>
        </w:trPr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Typ A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Typ B</w:t>
            </w:r>
          </w:p>
        </w:tc>
      </w:tr>
      <w:tr w:rsidR="00574F1E" w:rsidRPr="006742E4" w:rsidTr="00574F1E">
        <w:trPr>
          <w:trHeight w:val="75"/>
          <w:tblCellSpacing w:w="0" w:type="dxa"/>
        </w:trPr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Czułość względna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95.1%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94.2%</w:t>
            </w:r>
          </w:p>
        </w:tc>
      </w:tr>
      <w:tr w:rsidR="00574F1E" w:rsidRPr="006742E4" w:rsidTr="00574F1E">
        <w:trPr>
          <w:trHeight w:val="15"/>
          <w:tblCellSpacing w:w="0" w:type="dxa"/>
        </w:trPr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Specyficzność względna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99.3%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99.4%</w:t>
            </w:r>
          </w:p>
        </w:tc>
      </w:tr>
    </w:tbl>
    <w:p w:rsidR="00574F1E" w:rsidRPr="006742E4" w:rsidRDefault="00574F1E" w:rsidP="00A43DB6">
      <w:r w:rsidRPr="006742E4">
        <w:lastRenderedPageBreak/>
        <w:t xml:space="preserve">Aspirat do nosa </w:t>
      </w:r>
    </w:p>
    <w:p w:rsidR="00574F1E" w:rsidRPr="006742E4" w:rsidRDefault="00574F1E" w:rsidP="00A43DB6"/>
    <w:tbl>
      <w:tblPr>
        <w:tblW w:w="7830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79"/>
        <w:gridCol w:w="2670"/>
        <w:gridCol w:w="2981"/>
      </w:tblGrid>
      <w:tr w:rsidR="00574F1E" w:rsidRPr="006742E4" w:rsidTr="006742E4">
        <w:trPr>
          <w:tblCellSpacing w:w="0" w:type="dxa"/>
        </w:trPr>
        <w:tc>
          <w:tcPr>
            <w:tcW w:w="2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</w:p>
        </w:tc>
        <w:tc>
          <w:tcPr>
            <w:tcW w:w="26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proofErr w:type="spellStart"/>
            <w:r w:rsidRPr="006742E4">
              <w:t>Type</w:t>
            </w:r>
            <w:proofErr w:type="spellEnd"/>
            <w:r w:rsidRPr="006742E4">
              <w:t xml:space="preserve"> A</w:t>
            </w:r>
          </w:p>
        </w:tc>
        <w:tc>
          <w:tcPr>
            <w:tcW w:w="2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proofErr w:type="spellStart"/>
            <w:r w:rsidRPr="006742E4">
              <w:t>Type</w:t>
            </w:r>
            <w:proofErr w:type="spellEnd"/>
            <w:r w:rsidRPr="006742E4">
              <w:t xml:space="preserve"> B</w:t>
            </w:r>
          </w:p>
        </w:tc>
      </w:tr>
      <w:tr w:rsidR="00574F1E" w:rsidRPr="006742E4" w:rsidTr="006742E4">
        <w:trPr>
          <w:tblCellSpacing w:w="0" w:type="dxa"/>
        </w:trPr>
        <w:tc>
          <w:tcPr>
            <w:tcW w:w="2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Czułość względna</w:t>
            </w:r>
          </w:p>
        </w:tc>
        <w:tc>
          <w:tcPr>
            <w:tcW w:w="26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100%</w:t>
            </w:r>
          </w:p>
        </w:tc>
        <w:tc>
          <w:tcPr>
            <w:tcW w:w="2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97.9%</w:t>
            </w:r>
          </w:p>
        </w:tc>
      </w:tr>
      <w:tr w:rsidR="00574F1E" w:rsidRPr="006742E4" w:rsidTr="006742E4">
        <w:trPr>
          <w:tblCellSpacing w:w="0" w:type="dxa"/>
        </w:trPr>
        <w:tc>
          <w:tcPr>
            <w:tcW w:w="2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Specyficzność względna</w:t>
            </w:r>
          </w:p>
        </w:tc>
        <w:tc>
          <w:tcPr>
            <w:tcW w:w="26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99.2%</w:t>
            </w:r>
          </w:p>
        </w:tc>
        <w:tc>
          <w:tcPr>
            <w:tcW w:w="2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4F1E" w:rsidRPr="006742E4" w:rsidRDefault="00574F1E" w:rsidP="00A43DB6">
            <w:pPr>
              <w:jc w:val="center"/>
            </w:pPr>
            <w:r w:rsidRPr="006742E4">
              <w:t>99.4%</w:t>
            </w:r>
          </w:p>
        </w:tc>
      </w:tr>
    </w:tbl>
    <w:p w:rsidR="006742E4" w:rsidRPr="00A43DB6" w:rsidRDefault="006742E4" w:rsidP="006742E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574F1E" w:rsidRPr="00A43DB6" w:rsidRDefault="00574F1E" w:rsidP="00A43DB6">
      <w:pPr>
        <w:rPr>
          <w:sz w:val="22"/>
          <w:szCs w:val="22"/>
        </w:rPr>
      </w:pPr>
    </w:p>
    <w:p w:rsidR="00574F1E" w:rsidRPr="00A43DB6" w:rsidRDefault="00574F1E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AC3D00" w:rsidRDefault="00272FA2" w:rsidP="00AC3D00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43DB6">
        <w:rPr>
          <w:i/>
          <w:sz w:val="22"/>
          <w:szCs w:val="22"/>
        </w:rPr>
        <w:t xml:space="preserve">Treść </w:t>
      </w:r>
      <w:r w:rsidR="00574F1E" w:rsidRPr="00A43DB6">
        <w:rPr>
          <w:i/>
          <w:sz w:val="22"/>
          <w:szCs w:val="22"/>
        </w:rPr>
        <w:t>siódm</w:t>
      </w:r>
      <w:r w:rsidRPr="00A43DB6">
        <w:rPr>
          <w:i/>
          <w:sz w:val="22"/>
          <w:szCs w:val="22"/>
        </w:rPr>
        <w:t>ej prośby jest następująca :</w:t>
      </w:r>
    </w:p>
    <w:p w:rsidR="00574F1E" w:rsidRPr="00AC3D00" w:rsidRDefault="00AC3D00" w:rsidP="00AC3D00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AC3D00">
        <w:rPr>
          <w:sz w:val="22"/>
          <w:szCs w:val="22"/>
          <w:u w:val="single"/>
        </w:rPr>
        <w:t xml:space="preserve">1. </w:t>
      </w:r>
      <w:r w:rsidR="00574F1E" w:rsidRPr="00AC3D00">
        <w:rPr>
          <w:bCs/>
          <w:sz w:val="22"/>
          <w:szCs w:val="22"/>
          <w:u w:val="single"/>
        </w:rPr>
        <w:t>Dotyczy</w:t>
      </w:r>
      <w:r w:rsidR="00574F1E" w:rsidRPr="006742E4">
        <w:rPr>
          <w:bCs/>
          <w:sz w:val="22"/>
          <w:szCs w:val="22"/>
          <w:u w:val="single"/>
        </w:rPr>
        <w:t xml:space="preserve"> Pakietu nr 2, </w:t>
      </w:r>
      <w:proofErr w:type="spellStart"/>
      <w:r w:rsidR="00574F1E" w:rsidRPr="006742E4">
        <w:rPr>
          <w:bCs/>
          <w:sz w:val="22"/>
          <w:szCs w:val="22"/>
          <w:u w:val="single"/>
        </w:rPr>
        <w:t>pkt</w:t>
      </w:r>
      <w:proofErr w:type="spellEnd"/>
      <w:r w:rsidR="00574F1E" w:rsidRPr="006742E4">
        <w:rPr>
          <w:bCs/>
          <w:sz w:val="22"/>
          <w:szCs w:val="22"/>
          <w:u w:val="single"/>
        </w:rPr>
        <w:t xml:space="preserve"> 2 wymagań: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Zwracamy się z prośbą o dopuszczenie możliwości samodzielnego pobierania przez Użytkownika świadectw kontroli jakości pożywek z udostępnionej przez Wykonawcę darmowej strony internetowej.</w:t>
      </w:r>
    </w:p>
    <w:p w:rsidR="006742E4" w:rsidRPr="00A43DB6" w:rsidRDefault="006742E4" w:rsidP="006742E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6742E4" w:rsidRPr="00265D80" w:rsidRDefault="006742E4" w:rsidP="00A43DB6">
      <w:pPr>
        <w:jc w:val="both"/>
        <w:rPr>
          <w:sz w:val="22"/>
          <w:szCs w:val="22"/>
        </w:rPr>
      </w:pPr>
    </w:p>
    <w:p w:rsidR="00574F1E" w:rsidRPr="006742E4" w:rsidRDefault="00AC3D00" w:rsidP="00AC3D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2. </w:t>
      </w:r>
      <w:r w:rsidR="00574F1E" w:rsidRPr="006742E4">
        <w:rPr>
          <w:bCs/>
          <w:sz w:val="22"/>
          <w:szCs w:val="22"/>
          <w:u w:val="single"/>
        </w:rPr>
        <w:t xml:space="preserve">Dotyczy Pakietu nr 15, </w:t>
      </w:r>
      <w:proofErr w:type="spellStart"/>
      <w:r w:rsidR="00574F1E" w:rsidRPr="006742E4">
        <w:rPr>
          <w:bCs/>
          <w:sz w:val="22"/>
          <w:szCs w:val="22"/>
          <w:u w:val="single"/>
        </w:rPr>
        <w:t>pkt</w:t>
      </w:r>
      <w:proofErr w:type="spellEnd"/>
      <w:r w:rsidR="00574F1E" w:rsidRPr="006742E4">
        <w:rPr>
          <w:bCs/>
          <w:sz w:val="22"/>
          <w:szCs w:val="22"/>
          <w:u w:val="single"/>
        </w:rPr>
        <w:t xml:space="preserve"> 2 wymagań: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Zwracamy się z prośbą o dopuszczenie możliwości samodzielnego pobierania przez Użytkownika świadectw kontroli jakości z udostępnionej przez Wykonawcę darmowej strony internetowej.</w:t>
      </w:r>
    </w:p>
    <w:p w:rsidR="00AC3D00" w:rsidRPr="00A43DB6" w:rsidRDefault="00AC3D00" w:rsidP="00AC3D0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AC3D00" w:rsidRDefault="00AC3D00" w:rsidP="00AC3D00">
      <w:pPr>
        <w:ind w:left="357"/>
        <w:jc w:val="both"/>
        <w:rPr>
          <w:sz w:val="22"/>
          <w:szCs w:val="22"/>
        </w:rPr>
      </w:pPr>
    </w:p>
    <w:p w:rsidR="00574F1E" w:rsidRPr="00AC3D00" w:rsidRDefault="00AC3D00" w:rsidP="00AC3D00">
      <w:pPr>
        <w:jc w:val="both"/>
        <w:rPr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="00574F1E" w:rsidRPr="00AC3D00">
        <w:rPr>
          <w:bCs/>
          <w:sz w:val="22"/>
          <w:szCs w:val="22"/>
          <w:u w:val="single"/>
        </w:rPr>
        <w:t xml:space="preserve">Dotyczy Pakietu nr 16, </w:t>
      </w:r>
      <w:proofErr w:type="spellStart"/>
      <w:r w:rsidR="00574F1E" w:rsidRPr="00AC3D00">
        <w:rPr>
          <w:bCs/>
          <w:sz w:val="22"/>
          <w:szCs w:val="22"/>
          <w:u w:val="single"/>
        </w:rPr>
        <w:t>pkt</w:t>
      </w:r>
      <w:proofErr w:type="spellEnd"/>
      <w:r w:rsidR="00574F1E" w:rsidRPr="00AC3D00">
        <w:rPr>
          <w:bCs/>
          <w:sz w:val="22"/>
          <w:szCs w:val="22"/>
          <w:u w:val="single"/>
        </w:rPr>
        <w:t xml:space="preserve"> 4 wymagań: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Zwracamy się z prośbą o dopuszczenie możliwości samodzielnego pobierania przez Użytkownika świadectw kontroli jakości z udostępnionej przez Wykonawcę darmowej strony internetowej.</w:t>
      </w:r>
    </w:p>
    <w:p w:rsidR="00AC3D00" w:rsidRPr="00A43DB6" w:rsidRDefault="00AC3D00" w:rsidP="00AC3D0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AC3D00" w:rsidRPr="00265D80" w:rsidRDefault="00AC3D00" w:rsidP="00A43DB6">
      <w:pPr>
        <w:jc w:val="both"/>
        <w:rPr>
          <w:sz w:val="22"/>
          <w:szCs w:val="22"/>
        </w:rPr>
      </w:pPr>
    </w:p>
    <w:p w:rsidR="00574F1E" w:rsidRPr="00AC3D00" w:rsidRDefault="00AC3D00" w:rsidP="00AC3D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4. </w:t>
      </w:r>
      <w:r w:rsidR="00574F1E" w:rsidRPr="00AC3D00">
        <w:rPr>
          <w:bCs/>
          <w:sz w:val="22"/>
          <w:szCs w:val="22"/>
          <w:u w:val="single"/>
        </w:rPr>
        <w:t xml:space="preserve">Dotyczy Pakietu nr 16, </w:t>
      </w:r>
      <w:proofErr w:type="spellStart"/>
      <w:r w:rsidR="00574F1E" w:rsidRPr="00AC3D00">
        <w:rPr>
          <w:bCs/>
          <w:sz w:val="22"/>
          <w:szCs w:val="22"/>
          <w:u w:val="single"/>
        </w:rPr>
        <w:t>pkt</w:t>
      </w:r>
      <w:proofErr w:type="spellEnd"/>
      <w:r w:rsidR="00574F1E" w:rsidRPr="00AC3D00">
        <w:rPr>
          <w:bCs/>
          <w:sz w:val="22"/>
          <w:szCs w:val="22"/>
          <w:u w:val="single"/>
        </w:rPr>
        <w:t xml:space="preserve"> 12 wymagań oraz </w:t>
      </w:r>
      <w:proofErr w:type="spellStart"/>
      <w:r w:rsidR="00574F1E" w:rsidRPr="00AC3D00">
        <w:rPr>
          <w:bCs/>
          <w:sz w:val="22"/>
          <w:szCs w:val="22"/>
          <w:u w:val="single"/>
        </w:rPr>
        <w:t>pkt</w:t>
      </w:r>
      <w:proofErr w:type="spellEnd"/>
      <w:r w:rsidR="00574F1E" w:rsidRPr="00AC3D00">
        <w:rPr>
          <w:bCs/>
          <w:sz w:val="22"/>
          <w:szCs w:val="22"/>
          <w:u w:val="single"/>
        </w:rPr>
        <w:t xml:space="preserve"> 9 </w:t>
      </w:r>
      <w:proofErr w:type="spellStart"/>
      <w:r w:rsidR="00574F1E" w:rsidRPr="00AC3D00">
        <w:rPr>
          <w:bCs/>
          <w:sz w:val="22"/>
          <w:szCs w:val="22"/>
          <w:u w:val="single"/>
        </w:rPr>
        <w:t>ppkt</w:t>
      </w:r>
      <w:proofErr w:type="spellEnd"/>
      <w:r w:rsidR="00574F1E" w:rsidRPr="00AC3D00">
        <w:rPr>
          <w:bCs/>
          <w:sz w:val="22"/>
          <w:szCs w:val="22"/>
          <w:u w:val="single"/>
        </w:rPr>
        <w:t xml:space="preserve"> 9 formularza ofertowego:</w:t>
      </w:r>
    </w:p>
    <w:p w:rsidR="00574F1E" w:rsidRDefault="00574F1E" w:rsidP="00AC3D00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Czy zamiast dołączenia do pierwszej dostawy, Zamawiający dopuści możliwość samodzielnego pobierania przez Użytkownika kart charakterystyki z udostępnionej przez Wykonawcę darmowej strony internetowej?</w:t>
      </w:r>
    </w:p>
    <w:p w:rsidR="00AC3D00" w:rsidRPr="00A43DB6" w:rsidRDefault="00AC3D00" w:rsidP="00AC3D0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37541F" w:rsidRDefault="0037541F" w:rsidP="0037541F">
      <w:pPr>
        <w:ind w:left="720"/>
        <w:jc w:val="both"/>
        <w:rPr>
          <w:sz w:val="22"/>
          <w:szCs w:val="22"/>
        </w:rPr>
      </w:pPr>
    </w:p>
    <w:p w:rsidR="00574F1E" w:rsidRPr="0037541F" w:rsidRDefault="0037541F" w:rsidP="0037541F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5. </w:t>
      </w:r>
      <w:r w:rsidR="00574F1E" w:rsidRPr="0037541F">
        <w:rPr>
          <w:bCs/>
          <w:sz w:val="22"/>
          <w:szCs w:val="22"/>
          <w:u w:val="single"/>
        </w:rPr>
        <w:t xml:space="preserve">Dotyczy Pakietu nr 22, </w:t>
      </w:r>
      <w:proofErr w:type="spellStart"/>
      <w:r w:rsidR="00574F1E" w:rsidRPr="0037541F">
        <w:rPr>
          <w:bCs/>
          <w:sz w:val="22"/>
          <w:szCs w:val="22"/>
          <w:u w:val="single"/>
        </w:rPr>
        <w:t>pkt</w:t>
      </w:r>
      <w:proofErr w:type="spellEnd"/>
      <w:r w:rsidR="00574F1E" w:rsidRPr="0037541F">
        <w:rPr>
          <w:bCs/>
          <w:sz w:val="22"/>
          <w:szCs w:val="22"/>
          <w:u w:val="single"/>
        </w:rPr>
        <w:t xml:space="preserve"> 3 wymagań oraz </w:t>
      </w:r>
      <w:proofErr w:type="spellStart"/>
      <w:r w:rsidR="00574F1E" w:rsidRPr="0037541F">
        <w:rPr>
          <w:bCs/>
          <w:sz w:val="22"/>
          <w:szCs w:val="22"/>
          <w:u w:val="single"/>
        </w:rPr>
        <w:t>pkt</w:t>
      </w:r>
      <w:proofErr w:type="spellEnd"/>
      <w:r w:rsidR="00574F1E" w:rsidRPr="0037541F">
        <w:rPr>
          <w:bCs/>
          <w:sz w:val="22"/>
          <w:szCs w:val="22"/>
          <w:u w:val="single"/>
        </w:rPr>
        <w:t xml:space="preserve"> 9 </w:t>
      </w:r>
      <w:proofErr w:type="spellStart"/>
      <w:r w:rsidR="00574F1E" w:rsidRPr="0037541F">
        <w:rPr>
          <w:bCs/>
          <w:sz w:val="22"/>
          <w:szCs w:val="22"/>
          <w:u w:val="single"/>
        </w:rPr>
        <w:t>ppkt</w:t>
      </w:r>
      <w:proofErr w:type="spellEnd"/>
      <w:r w:rsidR="00574F1E" w:rsidRPr="0037541F">
        <w:rPr>
          <w:bCs/>
          <w:sz w:val="22"/>
          <w:szCs w:val="22"/>
          <w:u w:val="single"/>
        </w:rPr>
        <w:t xml:space="preserve"> 9 formularza ofertowego: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Czy zamiast dołączenia do pierwszej dostawy, Zamawiający dopuści możliwość samodzielnego pobierania przez Użytkownika kart charakterystyki w języku polskim oraz procedury wykonania w języku angielskim (na życzenie Użytkownika tłumaczenie na język polski) z udostępnionej przez Wykonawcę darmowej strony internetowej?</w:t>
      </w:r>
    </w:p>
    <w:p w:rsidR="00AC3D00" w:rsidRPr="00A43DB6" w:rsidRDefault="00AC3D00" w:rsidP="00AC3D0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37541F" w:rsidRDefault="0037541F" w:rsidP="0037541F">
      <w:pPr>
        <w:ind w:left="630"/>
        <w:jc w:val="both"/>
        <w:rPr>
          <w:bCs/>
          <w:sz w:val="22"/>
          <w:szCs w:val="22"/>
        </w:rPr>
      </w:pPr>
    </w:p>
    <w:p w:rsidR="00574F1E" w:rsidRDefault="0037541F" w:rsidP="003754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574F1E" w:rsidRPr="00265D80">
        <w:rPr>
          <w:sz w:val="22"/>
          <w:szCs w:val="22"/>
        </w:rPr>
        <w:t>W przypadku niewyrażenia zgody na pytanie nr 5, czy Zamawiający dopuści dostarczenie kart charakterystyki oraz procedur wykonania wraz z podpisaną umową?</w:t>
      </w:r>
    </w:p>
    <w:p w:rsidR="00AC3D00" w:rsidRPr="00A43DB6" w:rsidRDefault="00AC3D00" w:rsidP="00AC3D0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="00B37744">
        <w:rPr>
          <w:b/>
          <w:sz w:val="22"/>
          <w:szCs w:val="22"/>
        </w:rPr>
        <w:t xml:space="preserve"> Zamawiający wyraził</w:t>
      </w:r>
      <w:r>
        <w:rPr>
          <w:b/>
          <w:sz w:val="22"/>
          <w:szCs w:val="22"/>
        </w:rPr>
        <w:t xml:space="preserve"> zgodę.</w:t>
      </w:r>
    </w:p>
    <w:p w:rsidR="00AC3D00" w:rsidRPr="00265D80" w:rsidRDefault="00AC3D00" w:rsidP="00AC3D00">
      <w:pPr>
        <w:jc w:val="both"/>
        <w:rPr>
          <w:sz w:val="22"/>
          <w:szCs w:val="22"/>
        </w:rPr>
      </w:pPr>
    </w:p>
    <w:p w:rsidR="00574F1E" w:rsidRPr="00B37744" w:rsidRDefault="00B37744" w:rsidP="00B37744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7. </w:t>
      </w:r>
      <w:r w:rsidR="00574F1E" w:rsidRPr="00B37744">
        <w:rPr>
          <w:bCs/>
          <w:sz w:val="22"/>
          <w:szCs w:val="22"/>
          <w:u w:val="single"/>
        </w:rPr>
        <w:t>Dotyczy Pakietu nr 22, poz. 7: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 xml:space="preserve">W związku z wycofaniem z </w:t>
      </w:r>
      <w:proofErr w:type="spellStart"/>
      <w:r w:rsidRPr="00265D80">
        <w:rPr>
          <w:sz w:val="22"/>
          <w:szCs w:val="22"/>
        </w:rPr>
        <w:t>portfolio</w:t>
      </w:r>
      <w:proofErr w:type="spellEnd"/>
      <w:r w:rsidRPr="00265D80">
        <w:rPr>
          <w:sz w:val="22"/>
          <w:szCs w:val="22"/>
        </w:rPr>
        <w:t xml:space="preserve"> firmy probówek do </w:t>
      </w:r>
      <w:proofErr w:type="spellStart"/>
      <w:r w:rsidRPr="00265D80">
        <w:rPr>
          <w:sz w:val="22"/>
          <w:szCs w:val="22"/>
        </w:rPr>
        <w:t>cytometru</w:t>
      </w:r>
      <w:proofErr w:type="spellEnd"/>
      <w:r w:rsidRPr="00265D80">
        <w:rPr>
          <w:sz w:val="22"/>
          <w:szCs w:val="22"/>
        </w:rPr>
        <w:t xml:space="preserve">, zwracamy się z prośbą </w:t>
      </w:r>
      <w:r w:rsidR="00C642C7">
        <w:rPr>
          <w:sz w:val="22"/>
          <w:szCs w:val="22"/>
        </w:rPr>
        <w:br/>
      </w:r>
      <w:r w:rsidRPr="00265D80">
        <w:rPr>
          <w:sz w:val="22"/>
          <w:szCs w:val="22"/>
        </w:rPr>
        <w:t>o wyłączenie z części nr 22 poz. 7. Zgoda na powyższe umożliwi złożenie autoryzowanemu dystrybutorowi konkurencyjnej oferty na pozostałe pozycje.</w:t>
      </w:r>
    </w:p>
    <w:p w:rsidR="00C642C7" w:rsidRPr="00A43DB6" w:rsidRDefault="00C642C7" w:rsidP="00C642C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C642C7" w:rsidRDefault="00C642C7" w:rsidP="00C642C7">
      <w:pPr>
        <w:ind w:left="720"/>
        <w:jc w:val="both"/>
        <w:rPr>
          <w:sz w:val="22"/>
          <w:szCs w:val="22"/>
        </w:rPr>
      </w:pPr>
    </w:p>
    <w:p w:rsidR="00574F1E" w:rsidRPr="00C642C7" w:rsidRDefault="00C642C7" w:rsidP="00C642C7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8. </w:t>
      </w:r>
      <w:r w:rsidR="00574F1E" w:rsidRPr="00C642C7">
        <w:rPr>
          <w:bCs/>
          <w:sz w:val="22"/>
          <w:szCs w:val="22"/>
          <w:u w:val="single"/>
        </w:rPr>
        <w:t xml:space="preserve">Dotyczy Pakietu nr 22, </w:t>
      </w:r>
      <w:proofErr w:type="spellStart"/>
      <w:r w:rsidR="00574F1E" w:rsidRPr="00C642C7">
        <w:rPr>
          <w:bCs/>
          <w:sz w:val="22"/>
          <w:szCs w:val="22"/>
          <w:u w:val="single"/>
        </w:rPr>
        <w:t>pkt</w:t>
      </w:r>
      <w:proofErr w:type="spellEnd"/>
      <w:r w:rsidR="00574F1E" w:rsidRPr="00C642C7">
        <w:rPr>
          <w:bCs/>
          <w:sz w:val="22"/>
          <w:szCs w:val="22"/>
          <w:u w:val="single"/>
        </w:rPr>
        <w:t xml:space="preserve"> 8 formularza ofertowego: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 xml:space="preserve">W związku z tym, że przedmiot postępowania poza odczynnikami </w:t>
      </w:r>
      <w:proofErr w:type="spellStart"/>
      <w:r w:rsidRPr="00265D80">
        <w:rPr>
          <w:sz w:val="22"/>
          <w:szCs w:val="22"/>
        </w:rPr>
        <w:t>CE-IVD</w:t>
      </w:r>
      <w:proofErr w:type="spellEnd"/>
      <w:r w:rsidRPr="00265D80">
        <w:rPr>
          <w:sz w:val="22"/>
          <w:szCs w:val="22"/>
        </w:rPr>
        <w:t xml:space="preserve"> będącymi wyrobami medycznymi, podlegającymi Ustawie o wyrobach medycznych, obejmuje również odczynniki </w:t>
      </w:r>
      <w:r w:rsidRPr="00265D80">
        <w:rPr>
          <w:sz w:val="22"/>
          <w:szCs w:val="22"/>
        </w:rPr>
        <w:lastRenderedPageBreak/>
        <w:t xml:space="preserve">chemiczne, które to nie są sklasyfikowane jako wyroby medyczne, w związku z czym nie podlegają obowiązkowi posiadania dopuszczenia do obrotu i do używania zgodnie z ustawą o wyrobach medycznych z 20.05.2010r., prosimy o potwierdzenie, iż wymóg dostarczenia na wezwanie dokumentów wskazanych w punkcie </w:t>
      </w:r>
      <w:r w:rsidR="003C1A96">
        <w:rPr>
          <w:sz w:val="22"/>
          <w:szCs w:val="22"/>
        </w:rPr>
        <w:t xml:space="preserve"> </w:t>
      </w:r>
      <w:r w:rsidRPr="00265D80">
        <w:rPr>
          <w:sz w:val="22"/>
          <w:szCs w:val="22"/>
        </w:rPr>
        <w:t>8 formularza oferty dotyczy jedynie zaoferowanych wyrobów medycznych CE IVD.</w:t>
      </w:r>
    </w:p>
    <w:p w:rsidR="00BE17BD" w:rsidRPr="00BE17BD" w:rsidRDefault="00BE17BD" w:rsidP="00BE17BD">
      <w:pPr>
        <w:jc w:val="both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potwierdza, </w:t>
      </w:r>
      <w:r w:rsidRPr="00BE17BD">
        <w:rPr>
          <w:b/>
          <w:sz w:val="22"/>
          <w:szCs w:val="22"/>
        </w:rPr>
        <w:t>iż wymóg dostarczenia na wezwanie dokumentów wskazanych w punkcie  8 formularza oferty dotyczy jedynie zaoferowanych wyrobów medycznych CE IVD.</w:t>
      </w:r>
    </w:p>
    <w:p w:rsidR="00C642C7" w:rsidRPr="00265D80" w:rsidRDefault="00C642C7" w:rsidP="00A43DB6">
      <w:pPr>
        <w:jc w:val="both"/>
        <w:rPr>
          <w:sz w:val="22"/>
          <w:szCs w:val="22"/>
        </w:rPr>
      </w:pPr>
    </w:p>
    <w:p w:rsidR="005E6462" w:rsidRDefault="005E6462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74F1E" w:rsidRPr="00265D80" w:rsidRDefault="00574F1E" w:rsidP="00A43DB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265D80">
        <w:rPr>
          <w:i/>
          <w:sz w:val="22"/>
          <w:szCs w:val="22"/>
        </w:rPr>
        <w:t xml:space="preserve">Treść </w:t>
      </w:r>
      <w:r w:rsidR="003C1A96">
        <w:rPr>
          <w:i/>
          <w:sz w:val="22"/>
          <w:szCs w:val="22"/>
        </w:rPr>
        <w:t>ósm</w:t>
      </w:r>
      <w:r w:rsidRPr="00265D80">
        <w:rPr>
          <w:i/>
          <w:sz w:val="22"/>
          <w:szCs w:val="22"/>
        </w:rPr>
        <w:t>ej prośby jest następująca :</w:t>
      </w:r>
    </w:p>
    <w:p w:rsidR="00574F1E" w:rsidRPr="00265D80" w:rsidRDefault="00574F1E" w:rsidP="00AC6152">
      <w:pPr>
        <w:numPr>
          <w:ilvl w:val="0"/>
          <w:numId w:val="11"/>
        </w:numPr>
        <w:ind w:left="357" w:hanging="357"/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 xml:space="preserve">Dotyczy Pakietu nr 2 - Podłoża do hodowli prątków, poz. 1 - Podłoże </w:t>
      </w:r>
      <w:proofErr w:type="spellStart"/>
      <w:r w:rsidRPr="00265D80">
        <w:rPr>
          <w:bCs/>
          <w:sz w:val="22"/>
          <w:szCs w:val="22"/>
        </w:rPr>
        <w:t>Lowensteina-Jensena</w:t>
      </w:r>
      <w:proofErr w:type="spellEnd"/>
      <w:r w:rsidRPr="00265D80">
        <w:rPr>
          <w:bCs/>
          <w:sz w:val="22"/>
          <w:szCs w:val="22"/>
        </w:rPr>
        <w:t xml:space="preserve"> z zielenią malachitową, glicerolem, w probówkach ze skosem o dł. 7-8 cm: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 xml:space="preserve">Czy Zamawiający wymaga podłoża </w:t>
      </w:r>
      <w:proofErr w:type="spellStart"/>
      <w:r w:rsidRPr="00265D80">
        <w:rPr>
          <w:sz w:val="22"/>
          <w:szCs w:val="22"/>
        </w:rPr>
        <w:t>Loewensteina-Jensena</w:t>
      </w:r>
      <w:proofErr w:type="spellEnd"/>
      <w:r w:rsidRPr="00265D80">
        <w:rPr>
          <w:sz w:val="22"/>
          <w:szCs w:val="22"/>
        </w:rPr>
        <w:t xml:space="preserve"> z zielenią malachitową w szklanej probówce z gwintem gwarantującym możliwość poluzowania korka i napowietrzania podłoża w czasie inkubacji, średnica nie mniejsza niż 19 mm, długość nie mniej, niż 145 mm?</w:t>
      </w:r>
    </w:p>
    <w:p w:rsidR="007515B8" w:rsidRDefault="007515B8" w:rsidP="00A43DB6">
      <w:pPr>
        <w:jc w:val="both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dopuszcza lecz nie wymaga.</w:t>
      </w:r>
    </w:p>
    <w:p w:rsidR="007515B8" w:rsidRPr="00265D80" w:rsidRDefault="007515B8" w:rsidP="00A43DB6">
      <w:pPr>
        <w:jc w:val="both"/>
        <w:rPr>
          <w:sz w:val="22"/>
          <w:szCs w:val="22"/>
        </w:rPr>
      </w:pPr>
    </w:p>
    <w:p w:rsidR="00574F1E" w:rsidRPr="00265D80" w:rsidRDefault="00574F1E" w:rsidP="00AC6152">
      <w:pPr>
        <w:numPr>
          <w:ilvl w:val="0"/>
          <w:numId w:val="11"/>
        </w:numPr>
        <w:ind w:left="357" w:hanging="357"/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 xml:space="preserve">Dotyczy Pakietu 16 – Dostawa płynnych podłóż do hodowli w kierunku </w:t>
      </w:r>
      <w:proofErr w:type="spellStart"/>
      <w:r w:rsidRPr="00265D80">
        <w:rPr>
          <w:bCs/>
          <w:sz w:val="22"/>
          <w:szCs w:val="22"/>
        </w:rPr>
        <w:t>Mycobacterium</w:t>
      </w:r>
      <w:proofErr w:type="spellEnd"/>
      <w:r w:rsidRPr="00265D80">
        <w:rPr>
          <w:bCs/>
          <w:sz w:val="22"/>
          <w:szCs w:val="22"/>
        </w:rPr>
        <w:t xml:space="preserve"> metodą automatyczną wraz z dzierżawą aparatu, Wymagania – pkt. 7 - Wykonawca jest zobowiązany do bezpłatnego przeszkolenia personelu Pracowni Bakteriologii w zakresie obsługi aparatu.</w:t>
      </w:r>
    </w:p>
    <w:p w:rsidR="00574F1E" w:rsidRDefault="00574F1E" w:rsidP="00A43DB6">
      <w:pPr>
        <w:jc w:val="both"/>
        <w:rPr>
          <w:bCs/>
          <w:sz w:val="22"/>
          <w:szCs w:val="22"/>
        </w:rPr>
      </w:pPr>
      <w:r w:rsidRPr="00265D80">
        <w:rPr>
          <w:sz w:val="22"/>
          <w:szCs w:val="22"/>
        </w:rPr>
        <w:t xml:space="preserve">Czy Zamawiający wymaga, aby </w:t>
      </w:r>
      <w:r w:rsidRPr="00265D80">
        <w:rPr>
          <w:bCs/>
          <w:sz w:val="22"/>
          <w:szCs w:val="22"/>
        </w:rPr>
        <w:t>przeszkolenia personelu Pracowni Bakteriologii w zakresie obsługi aparatu i jego oprogramowania zostało przeprowadzone przez autoryzowanego przedstawiciela producenta?</w:t>
      </w:r>
    </w:p>
    <w:p w:rsidR="007515B8" w:rsidRDefault="007515B8" w:rsidP="007515B8">
      <w:pPr>
        <w:jc w:val="both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dopuszcza lecz nie wymaga.</w:t>
      </w:r>
    </w:p>
    <w:p w:rsidR="007515B8" w:rsidRPr="00265D80" w:rsidRDefault="007515B8" w:rsidP="00A43DB6">
      <w:pPr>
        <w:jc w:val="both"/>
        <w:rPr>
          <w:bCs/>
          <w:sz w:val="22"/>
          <w:szCs w:val="22"/>
        </w:rPr>
      </w:pPr>
    </w:p>
    <w:p w:rsidR="00574F1E" w:rsidRPr="00265D80" w:rsidRDefault="00574F1E" w:rsidP="00261CA9">
      <w:pPr>
        <w:numPr>
          <w:ilvl w:val="0"/>
          <w:numId w:val="11"/>
        </w:numPr>
        <w:ind w:left="357" w:hanging="357"/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 xml:space="preserve">Dotyczy Pakietu 16 – Dostawa płynnych podłóż do hodowli w kierunku </w:t>
      </w:r>
      <w:proofErr w:type="spellStart"/>
      <w:r w:rsidRPr="00265D80">
        <w:rPr>
          <w:bCs/>
          <w:sz w:val="22"/>
          <w:szCs w:val="22"/>
        </w:rPr>
        <w:t>Mycobacterium</w:t>
      </w:r>
      <w:proofErr w:type="spellEnd"/>
      <w:r w:rsidRPr="00265D80">
        <w:rPr>
          <w:bCs/>
          <w:sz w:val="22"/>
          <w:szCs w:val="22"/>
        </w:rPr>
        <w:t xml:space="preserve"> metodą automatyczną wraz z dzierżawą aparatu, Wymagania – pkt. 9 - Wykonawca gwarantuje bezpłatny serwis do aparatu w okresie umowy dzierżawy 1 raz w roku.</w:t>
      </w:r>
    </w:p>
    <w:p w:rsidR="00574F1E" w:rsidRDefault="00574F1E" w:rsidP="00A43DB6">
      <w:pPr>
        <w:jc w:val="both"/>
        <w:rPr>
          <w:sz w:val="22"/>
          <w:szCs w:val="22"/>
        </w:rPr>
      </w:pPr>
      <w:r w:rsidRPr="00265D80">
        <w:rPr>
          <w:sz w:val="22"/>
          <w:szCs w:val="22"/>
        </w:rPr>
        <w:t>Czy Zamawiający wymaga, aby bezpłatny serwis w okresie umowy był wykonywany przez autoryzowany serwis producenta (zgodnie z wymogami producenta)?</w:t>
      </w:r>
    </w:p>
    <w:p w:rsidR="007515B8" w:rsidRPr="007515B8" w:rsidRDefault="007515B8" w:rsidP="007515B8">
      <w:pPr>
        <w:jc w:val="both"/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Tak, </w:t>
      </w:r>
      <w:r w:rsidRPr="007515B8">
        <w:rPr>
          <w:b/>
          <w:sz w:val="22"/>
          <w:szCs w:val="22"/>
        </w:rPr>
        <w:t>Zamawiający wymaga, aby bezpłatny serwis w okresie umowy był wykonywany przez autoryzowany serwis producenta (zgodnie z wymogami producenta).</w:t>
      </w:r>
    </w:p>
    <w:p w:rsidR="007515B8" w:rsidRDefault="007515B8" w:rsidP="007515B8">
      <w:pPr>
        <w:jc w:val="both"/>
        <w:rPr>
          <w:b/>
          <w:sz w:val="22"/>
          <w:szCs w:val="22"/>
        </w:rPr>
      </w:pPr>
    </w:p>
    <w:p w:rsidR="007515B8" w:rsidRPr="00265D80" w:rsidRDefault="007515B8" w:rsidP="00A43DB6">
      <w:pPr>
        <w:jc w:val="both"/>
        <w:rPr>
          <w:sz w:val="22"/>
          <w:szCs w:val="22"/>
        </w:rPr>
      </w:pPr>
    </w:p>
    <w:p w:rsidR="00574F1E" w:rsidRPr="00265D80" w:rsidRDefault="00574F1E" w:rsidP="00AC6152">
      <w:pPr>
        <w:numPr>
          <w:ilvl w:val="0"/>
          <w:numId w:val="11"/>
        </w:numPr>
        <w:ind w:left="357" w:hanging="357"/>
        <w:jc w:val="both"/>
        <w:rPr>
          <w:bCs/>
          <w:sz w:val="22"/>
          <w:szCs w:val="22"/>
        </w:rPr>
      </w:pPr>
      <w:r w:rsidRPr="00265D80">
        <w:rPr>
          <w:bCs/>
          <w:sz w:val="22"/>
          <w:szCs w:val="22"/>
        </w:rPr>
        <w:t xml:space="preserve">Dotyczy Pakietu 16 – Dostawa płynnych podłóż do hodowli w kierunku </w:t>
      </w:r>
      <w:proofErr w:type="spellStart"/>
      <w:r w:rsidRPr="00265D80">
        <w:rPr>
          <w:bCs/>
          <w:sz w:val="22"/>
          <w:szCs w:val="22"/>
        </w:rPr>
        <w:t>Mycobacterium</w:t>
      </w:r>
      <w:proofErr w:type="spellEnd"/>
      <w:r w:rsidRPr="00265D80">
        <w:rPr>
          <w:bCs/>
          <w:sz w:val="22"/>
          <w:szCs w:val="22"/>
        </w:rPr>
        <w:t xml:space="preserve"> metodą automatyczną wraz z dzierżawą aparatu, Wymagania – pkt.10 - W razie awarii aparatu Wykonawca zobowiązuje się bezpłatnie usunąć ją w ciągu 3 dni roboczych od daty zgłoszenia.</w:t>
      </w:r>
    </w:p>
    <w:p w:rsidR="00574F1E" w:rsidRPr="00265D80" w:rsidRDefault="00574F1E" w:rsidP="00A43DB6">
      <w:pPr>
        <w:ind w:left="360"/>
        <w:jc w:val="both"/>
        <w:rPr>
          <w:bCs/>
          <w:sz w:val="22"/>
          <w:szCs w:val="22"/>
        </w:rPr>
      </w:pPr>
      <w:r w:rsidRPr="00265D80">
        <w:rPr>
          <w:sz w:val="22"/>
          <w:szCs w:val="22"/>
        </w:rPr>
        <w:t>Czy Zamawiający wymaga, aby serwisowanie (w tym: usuwania wad i usterek) było wykonywane przez autoryzowany serwis producenta (zgodnie z wymogami producenta)?</w:t>
      </w:r>
    </w:p>
    <w:p w:rsidR="00572777" w:rsidRDefault="007515B8" w:rsidP="00572777">
      <w:pPr>
        <w:rPr>
          <w:b/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 w:rsidRPr="007515B8">
        <w:rPr>
          <w:sz w:val="22"/>
          <w:szCs w:val="22"/>
        </w:rPr>
        <w:t xml:space="preserve"> </w:t>
      </w:r>
      <w:r w:rsidRPr="007515B8">
        <w:rPr>
          <w:b/>
          <w:sz w:val="22"/>
          <w:szCs w:val="22"/>
        </w:rPr>
        <w:t>Tak, Zamawiający wymaga, aby serwisowanie (w tym: usuwania wad i usterek) było wykonywane przez autoryzowany serwis producenta (zgodnie z wymogami producenta).</w:t>
      </w:r>
    </w:p>
    <w:p w:rsidR="00572777" w:rsidRDefault="00572777" w:rsidP="00572777">
      <w:pPr>
        <w:rPr>
          <w:b/>
          <w:sz w:val="22"/>
          <w:szCs w:val="22"/>
        </w:rPr>
      </w:pPr>
    </w:p>
    <w:p w:rsidR="005E6462" w:rsidRDefault="005E6462" w:rsidP="00572777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72777" w:rsidRPr="00265D80" w:rsidRDefault="00572777" w:rsidP="00572777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>Treść dziewiąt</w:t>
      </w:r>
      <w:r w:rsidRPr="00265D80">
        <w:rPr>
          <w:i/>
          <w:sz w:val="22"/>
          <w:szCs w:val="22"/>
        </w:rPr>
        <w:t>ej prośby jest następująca :</w:t>
      </w:r>
    </w:p>
    <w:p w:rsidR="00327276" w:rsidRPr="00572777" w:rsidRDefault="00327276" w:rsidP="00572777">
      <w:pPr>
        <w:rPr>
          <w:b/>
          <w:sz w:val="22"/>
          <w:szCs w:val="22"/>
        </w:rPr>
      </w:pPr>
      <w:r w:rsidRPr="00572777">
        <w:rPr>
          <w:sz w:val="22"/>
          <w:szCs w:val="22"/>
          <w:u w:val="single"/>
        </w:rPr>
        <w:t>Dotyczy Pakietu nr 1</w:t>
      </w:r>
    </w:p>
    <w:p w:rsidR="00327276" w:rsidRDefault="00572777" w:rsidP="0057277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327276" w:rsidRPr="00327276">
        <w:rPr>
          <w:sz w:val="22"/>
          <w:szCs w:val="22"/>
        </w:rPr>
        <w:t>(poz.  13) Czy Zamawiający, z uwagi na specyfikę podłoża, wyrazi zgodę na zaoferowanie w pozycji 13 podłoża z minimalnym 14-dniowym terminem ważności od daty dostawy?</w:t>
      </w:r>
    </w:p>
    <w:p w:rsidR="00572777" w:rsidRPr="00A43DB6" w:rsidRDefault="00572777" w:rsidP="0057277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zgodę.</w:t>
      </w:r>
    </w:p>
    <w:p w:rsidR="00572777" w:rsidRDefault="00572777" w:rsidP="00572777">
      <w:pPr>
        <w:jc w:val="both"/>
        <w:rPr>
          <w:sz w:val="22"/>
          <w:szCs w:val="22"/>
        </w:rPr>
      </w:pPr>
    </w:p>
    <w:p w:rsidR="005E6462" w:rsidRPr="00572777" w:rsidRDefault="005E6462" w:rsidP="005E6462">
      <w:pPr>
        <w:rPr>
          <w:b/>
          <w:sz w:val="22"/>
          <w:szCs w:val="22"/>
        </w:rPr>
      </w:pPr>
      <w:r w:rsidRPr="00572777">
        <w:rPr>
          <w:sz w:val="22"/>
          <w:szCs w:val="22"/>
          <w:u w:val="single"/>
        </w:rPr>
        <w:t>Dotyczy Pakietu nr 1</w:t>
      </w:r>
    </w:p>
    <w:p w:rsidR="00327276" w:rsidRDefault="00572777" w:rsidP="0057277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327276" w:rsidRPr="00327276">
        <w:rPr>
          <w:sz w:val="22"/>
          <w:szCs w:val="22"/>
        </w:rPr>
        <w:t>(poz.  20) Czy Zamawiający wyrazi zgodę na zaoferowanie w pozycji nr 20 podłoża z minimalnym 5-miesięcznym terminem ważności od daty dostawy?</w:t>
      </w:r>
    </w:p>
    <w:p w:rsidR="00572777" w:rsidRPr="00A43DB6" w:rsidRDefault="00572777" w:rsidP="0057277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5E6462" w:rsidRPr="00572777" w:rsidRDefault="005E6462" w:rsidP="005E6462">
      <w:pPr>
        <w:rPr>
          <w:b/>
          <w:sz w:val="22"/>
          <w:szCs w:val="22"/>
        </w:rPr>
      </w:pPr>
      <w:r w:rsidRPr="00572777">
        <w:rPr>
          <w:sz w:val="22"/>
          <w:szCs w:val="22"/>
          <w:u w:val="single"/>
        </w:rPr>
        <w:lastRenderedPageBreak/>
        <w:t>Dotyczy Pakietu nr 1</w:t>
      </w:r>
    </w:p>
    <w:p w:rsidR="00327276" w:rsidRPr="00327276" w:rsidRDefault="00572777" w:rsidP="0057277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327276" w:rsidRPr="00327276">
        <w:rPr>
          <w:sz w:val="22"/>
          <w:szCs w:val="22"/>
        </w:rPr>
        <w:t>Czy Zamawiający wyrazi zgodę, aby pożywki miały nadruk z nazwą, numerem serii oraz datą ważności?</w:t>
      </w:r>
    </w:p>
    <w:p w:rsidR="00572777" w:rsidRPr="00A43DB6" w:rsidRDefault="00572777" w:rsidP="0057277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572777" w:rsidRDefault="00572777" w:rsidP="00572777">
      <w:pPr>
        <w:jc w:val="both"/>
        <w:rPr>
          <w:sz w:val="22"/>
          <w:szCs w:val="22"/>
        </w:rPr>
      </w:pPr>
    </w:p>
    <w:p w:rsidR="00327276" w:rsidRPr="000B4874" w:rsidRDefault="00327276" w:rsidP="00572777">
      <w:pPr>
        <w:jc w:val="both"/>
        <w:rPr>
          <w:sz w:val="22"/>
          <w:szCs w:val="22"/>
          <w:u w:val="single"/>
        </w:rPr>
      </w:pPr>
      <w:r w:rsidRPr="000B4874">
        <w:rPr>
          <w:sz w:val="22"/>
          <w:szCs w:val="22"/>
          <w:u w:val="single"/>
        </w:rPr>
        <w:t>Dotyczy Pakietu nr 13</w:t>
      </w:r>
    </w:p>
    <w:p w:rsidR="000B4874" w:rsidRDefault="000B4874" w:rsidP="000B48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327276" w:rsidRPr="00327276">
        <w:rPr>
          <w:sz w:val="22"/>
          <w:szCs w:val="22"/>
        </w:rPr>
        <w:t xml:space="preserve">(poz. 2) Czy Zamawiający wyrazi zgodę na zaoferowanie testu zawierającego w opakowaniu 100 oznaczeń i jednocześnie zaoferowanie dwóch takich opakowań? </w:t>
      </w:r>
    </w:p>
    <w:p w:rsidR="0055109C" w:rsidRPr="00A43DB6" w:rsidRDefault="0055109C" w:rsidP="0055109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nie wyraża zgody.</w:t>
      </w:r>
    </w:p>
    <w:p w:rsidR="000B4874" w:rsidRDefault="000B4874" w:rsidP="000B4874">
      <w:pPr>
        <w:jc w:val="both"/>
        <w:rPr>
          <w:sz w:val="22"/>
          <w:szCs w:val="22"/>
        </w:rPr>
      </w:pPr>
    </w:p>
    <w:p w:rsidR="00327276" w:rsidRPr="000B4874" w:rsidRDefault="00A73D21" w:rsidP="000B487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Dotyczy Pakietu nr 14</w:t>
      </w:r>
    </w:p>
    <w:p w:rsidR="00327276" w:rsidRPr="00327276" w:rsidRDefault="000B4874" w:rsidP="000B48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327276" w:rsidRPr="00327276">
        <w:rPr>
          <w:sz w:val="22"/>
          <w:szCs w:val="22"/>
        </w:rPr>
        <w:t xml:space="preserve">(poz. 3) Czy Zamawiający wyrazi zgodę na zaoferowanie w pozycji 3 odczynnika z minimalnym </w:t>
      </w:r>
      <w:r w:rsidR="005E6462">
        <w:rPr>
          <w:sz w:val="22"/>
          <w:szCs w:val="22"/>
        </w:rPr>
        <w:br/>
      </w:r>
      <w:r w:rsidR="00327276" w:rsidRPr="00327276">
        <w:rPr>
          <w:sz w:val="22"/>
          <w:szCs w:val="22"/>
        </w:rPr>
        <w:t>5-miesięcznym terminem ważności od daty dostawy?</w:t>
      </w:r>
    </w:p>
    <w:p w:rsidR="0055109C" w:rsidRPr="00A43DB6" w:rsidRDefault="0055109C" w:rsidP="0055109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5E6462" w:rsidRPr="000B4874" w:rsidRDefault="005E6462" w:rsidP="005E646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Dotyczy Pakietu nr 14</w:t>
      </w:r>
    </w:p>
    <w:p w:rsidR="00327276" w:rsidRPr="00327276" w:rsidRDefault="000B4874" w:rsidP="000B48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327276" w:rsidRPr="00327276">
        <w:rPr>
          <w:sz w:val="22"/>
          <w:szCs w:val="22"/>
        </w:rPr>
        <w:t xml:space="preserve">(poz. 9) Czy Zamawiający wyrazi zgodę na zaoferowanie w pozycji 9 produktu z minimalnym </w:t>
      </w:r>
      <w:r w:rsidR="005E6462">
        <w:rPr>
          <w:sz w:val="22"/>
          <w:szCs w:val="22"/>
        </w:rPr>
        <w:br/>
      </w:r>
      <w:r w:rsidR="00327276" w:rsidRPr="00327276">
        <w:rPr>
          <w:sz w:val="22"/>
          <w:szCs w:val="22"/>
        </w:rPr>
        <w:t>5-miesięcznym terminem ważności od daty dostawy?</w:t>
      </w:r>
    </w:p>
    <w:p w:rsidR="0055109C" w:rsidRPr="00A43DB6" w:rsidRDefault="0055109C" w:rsidP="0055109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b/>
          <w:sz w:val="22"/>
          <w:szCs w:val="22"/>
        </w:rPr>
        <w:t>Odpowiedź Zamawiającego:</w:t>
      </w:r>
      <w:r>
        <w:rPr>
          <w:b/>
          <w:sz w:val="22"/>
          <w:szCs w:val="22"/>
        </w:rPr>
        <w:t xml:space="preserve"> Zamawiający wyraża zgodę.</w:t>
      </w:r>
    </w:p>
    <w:p w:rsidR="00327276" w:rsidRPr="00327276" w:rsidRDefault="00327276" w:rsidP="00572777">
      <w:pPr>
        <w:rPr>
          <w:sz w:val="22"/>
          <w:szCs w:val="22"/>
        </w:rPr>
      </w:pPr>
    </w:p>
    <w:p w:rsidR="00B5052A" w:rsidRPr="00A43DB6" w:rsidRDefault="00B5052A" w:rsidP="00A43DB6">
      <w:pPr>
        <w:pStyle w:val="Tekstpodstawowy"/>
        <w:rPr>
          <w:sz w:val="22"/>
          <w:szCs w:val="22"/>
        </w:rPr>
      </w:pPr>
    </w:p>
    <w:p w:rsidR="00AE6491" w:rsidRPr="00A43DB6" w:rsidRDefault="00AE6491" w:rsidP="00A43DB6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43DB6">
        <w:rPr>
          <w:sz w:val="22"/>
          <w:szCs w:val="22"/>
        </w:rPr>
        <w:t xml:space="preserve">Przedstawione powyżej stanowisko (wyjaśnienia) Zamawiającego w przedmiotowej kwestii, zgodnie </w:t>
      </w:r>
      <w:r w:rsidRPr="00A43DB6">
        <w:rPr>
          <w:sz w:val="22"/>
          <w:szCs w:val="22"/>
        </w:rPr>
        <w:br/>
        <w:t>z wymogiem art. 38 ust. 2 ustawy, zostało rozesłane do wszystkich Wykonawców,  którym doręczono SIWZ, zamieszone na str</w:t>
      </w:r>
      <w:r w:rsidR="00611219" w:rsidRPr="00A43DB6">
        <w:rPr>
          <w:sz w:val="22"/>
          <w:szCs w:val="22"/>
        </w:rPr>
        <w:t>onie internetowej Zamawiającego.</w:t>
      </w:r>
    </w:p>
    <w:p w:rsidR="00AE6491" w:rsidRPr="00A43DB6" w:rsidRDefault="00AE6491" w:rsidP="00A43DB6">
      <w:pPr>
        <w:rPr>
          <w:sz w:val="22"/>
          <w:szCs w:val="22"/>
        </w:rPr>
      </w:pPr>
    </w:p>
    <w:p w:rsidR="00AE6491" w:rsidRPr="008D06D1" w:rsidRDefault="008D06D1" w:rsidP="00A43DB6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D06D1">
        <w:rPr>
          <w:b/>
          <w:sz w:val="22"/>
          <w:szCs w:val="22"/>
        </w:rPr>
        <w:t>W załączeniu obowiązujący wzór umo</w:t>
      </w:r>
      <w:r w:rsidR="00FB5D2C">
        <w:rPr>
          <w:b/>
          <w:sz w:val="22"/>
          <w:szCs w:val="22"/>
        </w:rPr>
        <w:t>wy i arkusz cenowy pakietu nr 14</w:t>
      </w:r>
      <w:r w:rsidRPr="008D06D1">
        <w:rPr>
          <w:b/>
          <w:sz w:val="22"/>
          <w:szCs w:val="22"/>
        </w:rPr>
        <w:t>.</w:t>
      </w:r>
    </w:p>
    <w:p w:rsidR="008D06D1" w:rsidRPr="00A43DB6" w:rsidRDefault="008D06D1" w:rsidP="00A43DB6">
      <w:pPr>
        <w:pStyle w:val="Tekstpodstawowywcity3"/>
        <w:spacing w:line="240" w:lineRule="auto"/>
        <w:ind w:firstLine="0"/>
        <w:rPr>
          <w:color w:val="FF0000"/>
          <w:sz w:val="22"/>
          <w:szCs w:val="22"/>
        </w:rPr>
      </w:pP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  <w:r w:rsidRPr="00A43DB6">
        <w:rPr>
          <w:bCs/>
          <w:sz w:val="22"/>
          <w:szCs w:val="22"/>
        </w:rPr>
        <w:t xml:space="preserve">Zamawiający przypomina, iż został przesunięty termin składani ofert </w:t>
      </w: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  <w:r w:rsidRPr="00A43DB6">
        <w:rPr>
          <w:bCs/>
          <w:sz w:val="22"/>
          <w:szCs w:val="22"/>
        </w:rPr>
        <w:t xml:space="preserve">z dnia 03.10.2019 r. godzina 10:00 </w:t>
      </w:r>
      <w:r w:rsidRPr="00A43DB6">
        <w:rPr>
          <w:b/>
          <w:bCs/>
          <w:sz w:val="22"/>
          <w:szCs w:val="22"/>
        </w:rPr>
        <w:t>na dzień 04.10.2019 r. godzina 10:00</w:t>
      </w:r>
      <w:r w:rsidRPr="00A43DB6">
        <w:rPr>
          <w:bCs/>
          <w:sz w:val="22"/>
          <w:szCs w:val="22"/>
        </w:rPr>
        <w:t xml:space="preserve"> </w:t>
      </w: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  <w:r w:rsidRPr="00A43DB6">
        <w:rPr>
          <w:bCs/>
          <w:sz w:val="22"/>
          <w:szCs w:val="22"/>
        </w:rPr>
        <w:t xml:space="preserve">oraz termin otwarcia ofert </w:t>
      </w: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  <w:r w:rsidRPr="00A43DB6">
        <w:rPr>
          <w:bCs/>
          <w:sz w:val="22"/>
          <w:szCs w:val="22"/>
        </w:rPr>
        <w:t xml:space="preserve">z dnia 03.10.2019 r. godzina 10:30 </w:t>
      </w:r>
      <w:r w:rsidRPr="00A43DB6">
        <w:rPr>
          <w:b/>
          <w:bCs/>
          <w:sz w:val="22"/>
          <w:szCs w:val="22"/>
        </w:rPr>
        <w:t>na dzień 04.10.2019 r. godzina 10:30.</w:t>
      </w: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AE6491" w:rsidRPr="00A43DB6" w:rsidRDefault="00AE6491" w:rsidP="00A43DB6">
      <w:pPr>
        <w:pStyle w:val="Tekstpodstawowywcity3"/>
        <w:spacing w:line="240" w:lineRule="auto"/>
        <w:ind w:firstLine="0"/>
        <w:rPr>
          <w:color w:val="FF0000"/>
          <w:sz w:val="22"/>
          <w:szCs w:val="22"/>
        </w:rPr>
      </w:pPr>
    </w:p>
    <w:p w:rsidR="00AE6491" w:rsidRPr="00A43DB6" w:rsidRDefault="00AE6491" w:rsidP="00A43DB6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AE6491" w:rsidRPr="00A43DB6" w:rsidRDefault="00AE6491" w:rsidP="00A43DB6">
      <w:pPr>
        <w:tabs>
          <w:tab w:val="left" w:pos="3060"/>
        </w:tabs>
        <w:jc w:val="right"/>
        <w:rPr>
          <w:sz w:val="22"/>
          <w:szCs w:val="22"/>
          <w:u w:val="dotted"/>
        </w:rPr>
      </w:pPr>
      <w:r w:rsidRPr="00A43DB6">
        <w:rPr>
          <w:sz w:val="22"/>
          <w:szCs w:val="22"/>
          <w:u w:val="dotted"/>
        </w:rPr>
        <w:tab/>
      </w:r>
    </w:p>
    <w:p w:rsidR="00AE6491" w:rsidRPr="00A43DB6" w:rsidRDefault="00AE6491" w:rsidP="00A43DB6">
      <w:pPr>
        <w:tabs>
          <w:tab w:val="left" w:pos="3060"/>
        </w:tabs>
        <w:ind w:left="6120"/>
        <w:jc w:val="center"/>
        <w:rPr>
          <w:sz w:val="22"/>
          <w:szCs w:val="22"/>
          <w:vertAlign w:val="superscript"/>
        </w:rPr>
      </w:pPr>
      <w:r w:rsidRPr="00A43DB6">
        <w:rPr>
          <w:sz w:val="22"/>
          <w:szCs w:val="22"/>
          <w:vertAlign w:val="superscript"/>
        </w:rPr>
        <w:t>podpis Zamawiającego</w:t>
      </w:r>
    </w:p>
    <w:p w:rsidR="00AE6491" w:rsidRPr="00A43DB6" w:rsidRDefault="00AE6491" w:rsidP="00A43DB6">
      <w:pPr>
        <w:tabs>
          <w:tab w:val="left" w:pos="7938"/>
        </w:tabs>
        <w:jc w:val="both"/>
        <w:rPr>
          <w:b/>
          <w:bCs/>
          <w:sz w:val="22"/>
          <w:szCs w:val="22"/>
        </w:rPr>
      </w:pPr>
    </w:p>
    <w:p w:rsidR="00AE6491" w:rsidRPr="00A43DB6" w:rsidRDefault="00AE6491" w:rsidP="00A43DB6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 w:rsidRPr="00A43DB6">
        <w:rPr>
          <w:b/>
          <w:bCs/>
          <w:sz w:val="22"/>
          <w:szCs w:val="22"/>
        </w:rPr>
        <w:t>Prosimy o potwierdzenie otrzymania niniejszego pisma e-mailem zwrotnym</w:t>
      </w:r>
    </w:p>
    <w:p w:rsidR="00AE6491" w:rsidRPr="00A43DB6" w:rsidRDefault="00AE6491" w:rsidP="00A43DB6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AE6491" w:rsidRPr="00A43DB6" w:rsidRDefault="00AE6491" w:rsidP="00A43DB6">
      <w:pPr>
        <w:tabs>
          <w:tab w:val="left" w:pos="7938"/>
        </w:tabs>
        <w:jc w:val="both"/>
        <w:rPr>
          <w:sz w:val="22"/>
          <w:szCs w:val="22"/>
        </w:rPr>
      </w:pPr>
      <w:r w:rsidRPr="00A43DB6">
        <w:rPr>
          <w:sz w:val="22"/>
          <w:szCs w:val="22"/>
        </w:rPr>
        <w:t>Pismo otrzymano dnia ........................</w:t>
      </w:r>
    </w:p>
    <w:p w:rsidR="00AE6491" w:rsidRPr="00A43DB6" w:rsidRDefault="00AE6491" w:rsidP="00A43DB6">
      <w:pPr>
        <w:pStyle w:val="Tekstpodstawowy"/>
        <w:tabs>
          <w:tab w:val="left" w:pos="7938"/>
        </w:tabs>
        <w:rPr>
          <w:sz w:val="22"/>
          <w:szCs w:val="22"/>
        </w:rPr>
      </w:pPr>
    </w:p>
    <w:p w:rsidR="00AE6491" w:rsidRPr="00A43DB6" w:rsidRDefault="00AE6491" w:rsidP="00A43DB6">
      <w:pPr>
        <w:pStyle w:val="Tekstpodstawowy"/>
        <w:tabs>
          <w:tab w:val="left" w:pos="7938"/>
        </w:tabs>
        <w:rPr>
          <w:sz w:val="22"/>
          <w:szCs w:val="22"/>
        </w:rPr>
      </w:pPr>
      <w:r w:rsidRPr="00A43DB6">
        <w:rPr>
          <w:sz w:val="22"/>
          <w:szCs w:val="22"/>
        </w:rPr>
        <w:t>Ilość stron .................</w:t>
      </w:r>
    </w:p>
    <w:p w:rsidR="00AE6491" w:rsidRPr="00A43DB6" w:rsidRDefault="00AE6491" w:rsidP="00A43DB6">
      <w:pPr>
        <w:tabs>
          <w:tab w:val="left" w:pos="7938"/>
        </w:tabs>
        <w:jc w:val="both"/>
        <w:rPr>
          <w:sz w:val="22"/>
          <w:szCs w:val="22"/>
        </w:rPr>
      </w:pPr>
    </w:p>
    <w:p w:rsidR="00AE6491" w:rsidRPr="00A43DB6" w:rsidRDefault="00AE6491" w:rsidP="00A43DB6">
      <w:pPr>
        <w:pStyle w:val="Tekstpodstawowy"/>
        <w:rPr>
          <w:sz w:val="22"/>
          <w:szCs w:val="22"/>
        </w:rPr>
      </w:pPr>
    </w:p>
    <w:p w:rsidR="00AE6491" w:rsidRPr="00A43DB6" w:rsidRDefault="00AE6491" w:rsidP="00A43DB6">
      <w:pPr>
        <w:pStyle w:val="Tekstpodstawowy"/>
        <w:rPr>
          <w:sz w:val="22"/>
          <w:szCs w:val="22"/>
        </w:rPr>
      </w:pPr>
      <w:r w:rsidRPr="00A43DB6">
        <w:rPr>
          <w:sz w:val="22"/>
          <w:szCs w:val="22"/>
        </w:rPr>
        <w:t>Podpis i pieczęć ....................................</w:t>
      </w:r>
    </w:p>
    <w:p w:rsidR="00AE6491" w:rsidRPr="00A43DB6" w:rsidRDefault="00AE6491" w:rsidP="00A43DB6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</w:p>
    <w:p w:rsidR="00AE6491" w:rsidRDefault="00AE6491" w:rsidP="00A43DB6">
      <w:pPr>
        <w:pStyle w:val="Tekstpodstawowy"/>
        <w:rPr>
          <w:sz w:val="22"/>
          <w:szCs w:val="22"/>
        </w:rPr>
      </w:pPr>
    </w:p>
    <w:p w:rsidR="00741D49" w:rsidRDefault="00741D49" w:rsidP="00A43DB6">
      <w:pPr>
        <w:pStyle w:val="Tekstpodstawowy"/>
        <w:rPr>
          <w:sz w:val="22"/>
          <w:szCs w:val="22"/>
        </w:rPr>
      </w:pPr>
    </w:p>
    <w:p w:rsidR="00741D49" w:rsidRDefault="00741D49" w:rsidP="00A43DB6">
      <w:pPr>
        <w:pStyle w:val="Tekstpodstawowy"/>
        <w:rPr>
          <w:sz w:val="22"/>
          <w:szCs w:val="22"/>
        </w:rPr>
      </w:pPr>
    </w:p>
    <w:p w:rsidR="00741D49" w:rsidRDefault="00741D49" w:rsidP="00A43DB6">
      <w:pPr>
        <w:pStyle w:val="Tekstpodstawowy"/>
        <w:rPr>
          <w:sz w:val="22"/>
          <w:szCs w:val="22"/>
        </w:rPr>
      </w:pPr>
    </w:p>
    <w:p w:rsidR="00741D49" w:rsidRDefault="00741D49" w:rsidP="00A43DB6">
      <w:pPr>
        <w:pStyle w:val="Tekstpodstawowy"/>
        <w:rPr>
          <w:sz w:val="22"/>
          <w:szCs w:val="22"/>
        </w:rPr>
      </w:pPr>
    </w:p>
    <w:p w:rsidR="00741D49" w:rsidRDefault="00741D49" w:rsidP="00A43DB6">
      <w:pPr>
        <w:pStyle w:val="Tekstpodstawowy"/>
        <w:rPr>
          <w:sz w:val="22"/>
          <w:szCs w:val="22"/>
        </w:rPr>
      </w:pPr>
    </w:p>
    <w:p w:rsidR="00741D49" w:rsidRDefault="00741D49" w:rsidP="00A43DB6">
      <w:pPr>
        <w:pStyle w:val="Tekstpodstawowy"/>
        <w:rPr>
          <w:sz w:val="22"/>
          <w:szCs w:val="22"/>
        </w:rPr>
      </w:pPr>
    </w:p>
    <w:p w:rsidR="00741D49" w:rsidRPr="00741D49" w:rsidRDefault="00741D49" w:rsidP="00741D49">
      <w:pPr>
        <w:pStyle w:val="Nagwek1"/>
        <w:tabs>
          <w:tab w:val="left" w:pos="142"/>
        </w:tabs>
        <w:spacing w:before="0" w:after="0"/>
        <w:jc w:val="both"/>
        <w:rPr>
          <w:rFonts w:ascii="Times New Roman" w:eastAsia="Arial Unicode MS" w:hAnsi="Times New Roman"/>
          <w:b w:val="0"/>
          <w:bCs/>
          <w:i/>
          <w:iCs/>
          <w:sz w:val="22"/>
          <w:szCs w:val="22"/>
        </w:rPr>
      </w:pPr>
      <w:r w:rsidRPr="00741D49">
        <w:rPr>
          <w:rFonts w:ascii="Times New Roman" w:hAnsi="Times New Roman"/>
          <w:b w:val="0"/>
          <w:bCs/>
          <w:i/>
          <w:iCs/>
          <w:sz w:val="22"/>
          <w:szCs w:val="22"/>
        </w:rPr>
        <w:lastRenderedPageBreak/>
        <w:t xml:space="preserve">                                                                                                       </w:t>
      </w:r>
      <w:r w:rsidR="0091706A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 </w:t>
      </w:r>
      <w:r w:rsidRPr="00741D49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Załącznik nr 4  do SIWZ</w:t>
      </w:r>
    </w:p>
    <w:p w:rsidR="00741D49" w:rsidRPr="00741D49" w:rsidRDefault="00741D49" w:rsidP="00741D49">
      <w:pPr>
        <w:jc w:val="center"/>
        <w:rPr>
          <w:sz w:val="22"/>
          <w:szCs w:val="22"/>
        </w:rPr>
      </w:pPr>
      <w:r w:rsidRPr="00741D49">
        <w:rPr>
          <w:sz w:val="22"/>
          <w:szCs w:val="22"/>
        </w:rPr>
        <w:t>WZÓR</w:t>
      </w:r>
    </w:p>
    <w:p w:rsidR="00741D49" w:rsidRPr="00741D49" w:rsidRDefault="00741D49" w:rsidP="00741D49">
      <w:pPr>
        <w:jc w:val="center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UMOWA NR .....</w:t>
      </w:r>
    </w:p>
    <w:p w:rsidR="00741D49" w:rsidRPr="00741D49" w:rsidRDefault="00741D49" w:rsidP="00741D49">
      <w:pPr>
        <w:rPr>
          <w:sz w:val="22"/>
          <w:szCs w:val="22"/>
        </w:rPr>
      </w:pP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zawarta w dniu ................................... pomiędzy</w:t>
      </w:r>
    </w:p>
    <w:p w:rsidR="00741D49" w:rsidRPr="00741D49" w:rsidRDefault="00741D49" w:rsidP="00741D49">
      <w:pPr>
        <w:rPr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Szpitalem Specjalistycznym w Chorzowie</w:t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ul. Zjednoczenia 10, 41-500 Chorzów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NIP   627-23-23-217,  Regon 271503395,  KRS  0000050560,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reprezentowanym przez:</w:t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Dyrektor Szpitala  – Tomasz Pawlak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zwanym w umowie </w:t>
      </w:r>
      <w:r w:rsidRPr="00741D49">
        <w:rPr>
          <w:iCs/>
          <w:sz w:val="22"/>
          <w:szCs w:val="22"/>
        </w:rPr>
        <w:t>Zamawiającym</w:t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a :</w:t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 xml:space="preserve">........................................................................................................... </w:t>
      </w:r>
    </w:p>
    <w:p w:rsidR="00741D49" w:rsidRPr="00741D49" w:rsidRDefault="00741D49" w:rsidP="00741D49">
      <w:pPr>
        <w:rPr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z siedzibą w .....................................................................................,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NIP ..............................., Regon ..............................., KRS ................................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reprezentowanym przez:</w:t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1. .....................................................................................................................................*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zwanym w umowie </w:t>
      </w:r>
      <w:r w:rsidRPr="00741D49">
        <w:rPr>
          <w:iCs/>
          <w:sz w:val="22"/>
          <w:szCs w:val="22"/>
        </w:rPr>
        <w:t>Wykonawcą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iCs/>
          <w:sz w:val="22"/>
          <w:szCs w:val="22"/>
        </w:rPr>
        <w:t>łącznie zwanymi  "Stronami" albo każda z osobna "Stroną".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</w:p>
    <w:p w:rsidR="00741D49" w:rsidRPr="00741D49" w:rsidRDefault="00741D49" w:rsidP="00741D49">
      <w:pPr>
        <w:ind w:right="-262"/>
        <w:rPr>
          <w:sz w:val="22"/>
          <w:szCs w:val="22"/>
        </w:rPr>
      </w:pPr>
      <w:r w:rsidRPr="00741D49">
        <w:rPr>
          <w:sz w:val="22"/>
          <w:szCs w:val="22"/>
        </w:rPr>
        <w:t xml:space="preserve">Strony umowy oświadczają, że niniejsza umowa zostaje zawarta w  wyniku przetargu nieograniczonego, </w:t>
      </w:r>
    </w:p>
    <w:p w:rsidR="00741D49" w:rsidRPr="00741D49" w:rsidRDefault="00741D49" w:rsidP="00741D49">
      <w:pPr>
        <w:ind w:right="-262"/>
        <w:rPr>
          <w:sz w:val="22"/>
          <w:szCs w:val="22"/>
        </w:rPr>
      </w:pPr>
      <w:r w:rsidRPr="00741D49">
        <w:rPr>
          <w:sz w:val="22"/>
          <w:szCs w:val="22"/>
        </w:rPr>
        <w:t xml:space="preserve">znak sprawy </w:t>
      </w:r>
      <w:r w:rsidRPr="00741D49">
        <w:rPr>
          <w:b/>
          <w:sz w:val="22"/>
          <w:szCs w:val="22"/>
        </w:rPr>
        <w:t xml:space="preserve"> PN/OD/6/19</w:t>
      </w:r>
      <w:r w:rsidRPr="00741D49">
        <w:rPr>
          <w:sz w:val="22"/>
          <w:szCs w:val="22"/>
        </w:rPr>
        <w:t>, opartego na  przepisach Ustawy z dnia 29 stycznia 2004 r. Prawo zamówień publicznych (</w:t>
      </w:r>
      <w:proofErr w:type="spellStart"/>
      <w:r w:rsidRPr="00741D49">
        <w:rPr>
          <w:sz w:val="22"/>
          <w:szCs w:val="22"/>
        </w:rPr>
        <w:t>t.j</w:t>
      </w:r>
      <w:proofErr w:type="spellEnd"/>
      <w:r w:rsidRPr="00741D49">
        <w:rPr>
          <w:sz w:val="22"/>
          <w:szCs w:val="22"/>
        </w:rPr>
        <w:t xml:space="preserve">. Dz. U. 2018 r., poz. 1986 z </w:t>
      </w:r>
      <w:proofErr w:type="spellStart"/>
      <w:r w:rsidRPr="00741D49">
        <w:rPr>
          <w:sz w:val="22"/>
          <w:szCs w:val="22"/>
        </w:rPr>
        <w:t>późn</w:t>
      </w:r>
      <w:proofErr w:type="spellEnd"/>
      <w:r w:rsidRPr="00741D49">
        <w:rPr>
          <w:sz w:val="22"/>
          <w:szCs w:val="22"/>
        </w:rPr>
        <w:t>. zm.).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</w:p>
    <w:p w:rsidR="00741D49" w:rsidRPr="00741D49" w:rsidRDefault="00741D49" w:rsidP="00741D49">
      <w:pPr>
        <w:pStyle w:val="Tekstpodstawowy3"/>
        <w:spacing w:after="0"/>
        <w:jc w:val="center"/>
        <w:rPr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§  1. PRZEDMIOT UMOWY</w:t>
      </w:r>
    </w:p>
    <w:p w:rsidR="00741D49" w:rsidRPr="00741D49" w:rsidRDefault="00741D49" w:rsidP="00741D49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1. Wykonawca zobowiązuje się do  sukcesywnych dostaw odczynników, testów i narzędzi </w:t>
      </w:r>
      <w:r w:rsidRPr="00741D49">
        <w:rPr>
          <w:sz w:val="22"/>
          <w:szCs w:val="22"/>
        </w:rPr>
        <w:br/>
        <w:t xml:space="preserve">     niezbędnych do wykonywania badań laboratoryjnych, wyszczególnionych w pakietach</w:t>
      </w:r>
      <w:r w:rsidRPr="00741D49">
        <w:rPr>
          <w:sz w:val="22"/>
          <w:szCs w:val="22"/>
        </w:rPr>
        <w:br/>
        <w:t xml:space="preserve">     nr......................., przedstawionych w arkuszach cenowych, zwanych dalej "Przedmiotem umowy",</w:t>
      </w:r>
      <w:r w:rsidRPr="00741D49">
        <w:rPr>
          <w:sz w:val="22"/>
          <w:szCs w:val="22"/>
        </w:rPr>
        <w:br/>
        <w:t xml:space="preserve">     a Zamawiający do zapłaty umówionego wynagrodzenia.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2. Szczegółowy opis przedmiotu określa załącznik nr 1 do umowy – Formularz ofertowy wraz </w:t>
      </w:r>
      <w:r w:rsidRPr="00741D49">
        <w:rPr>
          <w:sz w:val="22"/>
          <w:szCs w:val="22"/>
        </w:rPr>
        <w:br/>
        <w:t xml:space="preserve">    z  arkuszami cenowymi.   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3. Przedmiot zamówienia spełnia wymagania określone w aktualnie obowiązujących przepisach, </w:t>
      </w:r>
      <w:r w:rsidRPr="00741D49">
        <w:rPr>
          <w:sz w:val="22"/>
          <w:szCs w:val="22"/>
        </w:rPr>
        <w:br/>
        <w:t xml:space="preserve">     w szczególności warunki określone Ustawą z dnia 20.05.2010 r. o wyrobach medycznych</w:t>
      </w:r>
      <w:r w:rsidRPr="00741D49">
        <w:rPr>
          <w:sz w:val="22"/>
          <w:szCs w:val="22"/>
        </w:rPr>
        <w:br/>
        <w:t xml:space="preserve">    (t. j. Dz. U. z 2019 r., poz. 175 z </w:t>
      </w:r>
      <w:proofErr w:type="spellStart"/>
      <w:r w:rsidRPr="00741D49">
        <w:rPr>
          <w:sz w:val="22"/>
          <w:szCs w:val="22"/>
        </w:rPr>
        <w:t>późn</w:t>
      </w:r>
      <w:proofErr w:type="spellEnd"/>
      <w:r w:rsidRPr="00741D49">
        <w:rPr>
          <w:sz w:val="22"/>
          <w:szCs w:val="22"/>
        </w:rPr>
        <w:t xml:space="preserve">. zm.) i posiada deklaracje  zgodności CE zgodnie </w:t>
      </w:r>
      <w:r w:rsidRPr="00741D49">
        <w:rPr>
          <w:sz w:val="22"/>
          <w:szCs w:val="22"/>
        </w:rPr>
        <w:br/>
        <w:t xml:space="preserve">     z art. 11 </w:t>
      </w:r>
      <w:proofErr w:type="spellStart"/>
      <w:r w:rsidRPr="00741D49">
        <w:rPr>
          <w:sz w:val="22"/>
          <w:szCs w:val="22"/>
        </w:rPr>
        <w:t>pkt</w:t>
      </w:r>
      <w:proofErr w:type="spellEnd"/>
      <w:r w:rsidRPr="00741D49">
        <w:rPr>
          <w:sz w:val="22"/>
          <w:szCs w:val="22"/>
        </w:rPr>
        <w:t xml:space="preserve"> 1 Ustawy o wyrobach medycznych – o ile dotyczy.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>4. Wszystkie oferowane odczynniki i  materiały eksploatacyjne posiadają  wymagane przepisami</w:t>
      </w:r>
      <w:r w:rsidRPr="00741D49">
        <w:rPr>
          <w:sz w:val="22"/>
          <w:szCs w:val="22"/>
        </w:rPr>
        <w:br/>
        <w:t xml:space="preserve">     atesty.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5. Wykonawca zobowiązuje się do dostarczenia Przedmiotu umowy, o którym mowa w ust. 1, </w:t>
      </w:r>
      <w:r w:rsidRPr="00741D49">
        <w:rPr>
          <w:sz w:val="22"/>
          <w:szCs w:val="22"/>
        </w:rPr>
        <w:br/>
        <w:t xml:space="preserve">    własnym transportem do Laboratorium Szpitala Specjalistycznego w Chorzowie przy </w:t>
      </w:r>
      <w:r w:rsidRPr="00741D49">
        <w:rPr>
          <w:sz w:val="22"/>
          <w:szCs w:val="22"/>
        </w:rPr>
        <w:br/>
        <w:t xml:space="preserve">    ul. Zjednoczenia 10.Koszt transportu i ubezpieczenie na czas transportu po stronie Wykonawcy.</w:t>
      </w:r>
    </w:p>
    <w:p w:rsidR="00741D49" w:rsidRPr="00741D49" w:rsidRDefault="00741D49" w:rsidP="00741D49">
      <w:pPr>
        <w:pStyle w:val="Tekstpodstawowy2"/>
        <w:spacing w:after="0" w:line="240" w:lineRule="auto"/>
        <w:rPr>
          <w:sz w:val="22"/>
          <w:szCs w:val="22"/>
        </w:rPr>
      </w:pPr>
      <w:r w:rsidRPr="00741D49">
        <w:rPr>
          <w:sz w:val="22"/>
          <w:szCs w:val="22"/>
        </w:rPr>
        <w:t xml:space="preserve">6. Wykonawca gwarantuje dostarczanie Przedmiotu umowy  w opakowaniach zabezpieczonych </w:t>
      </w:r>
      <w:r w:rsidRPr="00741D49">
        <w:rPr>
          <w:sz w:val="22"/>
          <w:szCs w:val="22"/>
        </w:rPr>
        <w:br/>
        <w:t xml:space="preserve">     w sposób uniemożliwiający </w:t>
      </w:r>
      <w:proofErr w:type="spellStart"/>
      <w:r w:rsidRPr="00741D49">
        <w:rPr>
          <w:sz w:val="22"/>
          <w:szCs w:val="22"/>
        </w:rPr>
        <w:t>dekompletację</w:t>
      </w:r>
      <w:proofErr w:type="spellEnd"/>
      <w:r w:rsidRPr="00741D49">
        <w:rPr>
          <w:sz w:val="22"/>
          <w:szCs w:val="22"/>
        </w:rPr>
        <w:t xml:space="preserve"> oraz chroniący przed uszkodzeniem.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rFonts w:eastAsia="Calibri"/>
          <w:sz w:val="22"/>
          <w:szCs w:val="22"/>
        </w:rPr>
        <w:t xml:space="preserve">7. Wykonawca oświadcza, iż zrealizuje postanowienia niniejszej umowy zgodnie ze złożoną ofertą, </w:t>
      </w:r>
      <w:r w:rsidRPr="00741D49">
        <w:rPr>
          <w:rFonts w:eastAsia="Calibri"/>
          <w:sz w:val="22"/>
          <w:szCs w:val="22"/>
        </w:rPr>
        <w:br/>
        <w:t xml:space="preserve">    w sposób profesjonalny oraz z najwyższą starannością. </w:t>
      </w:r>
    </w:p>
    <w:p w:rsidR="00DE2B0F" w:rsidRDefault="00DE2B0F" w:rsidP="00741D49">
      <w:pPr>
        <w:jc w:val="center"/>
        <w:rPr>
          <w:b/>
          <w:bCs/>
          <w:sz w:val="22"/>
          <w:szCs w:val="22"/>
        </w:rPr>
      </w:pPr>
    </w:p>
    <w:p w:rsidR="00741D49" w:rsidRPr="00741D49" w:rsidRDefault="00741D49" w:rsidP="00741D49">
      <w:pPr>
        <w:jc w:val="center"/>
        <w:rPr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§ 2. TERMINY</w:t>
      </w:r>
    </w:p>
    <w:p w:rsidR="00741D49" w:rsidRPr="00741D49" w:rsidRDefault="00741D49" w:rsidP="00741D49">
      <w:pPr>
        <w:jc w:val="center"/>
        <w:rPr>
          <w:b/>
          <w:bCs/>
          <w:sz w:val="22"/>
          <w:szCs w:val="22"/>
        </w:rPr>
      </w:pP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1. Niniejsza umowa zostaje zawarta na czas określony - </w:t>
      </w:r>
      <w:r w:rsidRPr="00741D49">
        <w:rPr>
          <w:b/>
          <w:sz w:val="22"/>
          <w:szCs w:val="22"/>
        </w:rPr>
        <w:t>24  miesięcy</w:t>
      </w:r>
      <w:r w:rsidRPr="00741D49">
        <w:rPr>
          <w:sz w:val="22"/>
          <w:szCs w:val="22"/>
        </w:rPr>
        <w:t xml:space="preserve"> i obowiązuje od dnia jej zawarcia do dnia ................................ 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</w:p>
    <w:p w:rsidR="00741D49" w:rsidRPr="00741D49" w:rsidRDefault="00741D49" w:rsidP="00741D49">
      <w:pPr>
        <w:rPr>
          <w:b/>
          <w:bCs/>
          <w:sz w:val="22"/>
          <w:szCs w:val="22"/>
        </w:rPr>
      </w:pPr>
      <w:r w:rsidRPr="00741D49">
        <w:rPr>
          <w:sz w:val="22"/>
          <w:szCs w:val="22"/>
        </w:rPr>
        <w:t xml:space="preserve">        </w:t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b/>
          <w:bCs/>
          <w:sz w:val="22"/>
          <w:szCs w:val="22"/>
        </w:rPr>
        <w:t xml:space="preserve">    § 3. WYNAGRODZENIE</w:t>
      </w:r>
    </w:p>
    <w:p w:rsidR="00741D49" w:rsidRPr="00741D49" w:rsidRDefault="00741D49" w:rsidP="00741D49">
      <w:pPr>
        <w:jc w:val="both"/>
        <w:rPr>
          <w:rFonts w:eastAsia="Arial Unicode MS"/>
          <w:sz w:val="22"/>
          <w:szCs w:val="22"/>
        </w:rPr>
      </w:pPr>
      <w:r w:rsidRPr="00741D49">
        <w:rPr>
          <w:b/>
          <w:bCs/>
          <w:sz w:val="22"/>
          <w:szCs w:val="22"/>
        </w:rPr>
        <w:br/>
      </w:r>
      <w:r w:rsidRPr="00741D49">
        <w:rPr>
          <w:sz w:val="22"/>
          <w:szCs w:val="22"/>
        </w:rPr>
        <w:t xml:space="preserve">1.Strony ustalają, że za zrealizowanie  Przedmiotu umowy  Zamawiający zapłaci Wykonawcy </w:t>
      </w:r>
      <w:r w:rsidRPr="00741D49">
        <w:rPr>
          <w:sz w:val="22"/>
          <w:szCs w:val="22"/>
        </w:rPr>
        <w:br/>
        <w:t xml:space="preserve">   wynagrodzenie, ustalone  na postawie cen jednostkowych wyszczególnionych w arkuszach</w:t>
      </w:r>
      <w:r w:rsidRPr="00741D49">
        <w:rPr>
          <w:sz w:val="22"/>
          <w:szCs w:val="22"/>
        </w:rPr>
        <w:br/>
        <w:t xml:space="preserve">  cenowych, wskazanych w załączniku nr 1 do Umowy.</w:t>
      </w:r>
    </w:p>
    <w:p w:rsidR="00741D49" w:rsidRPr="00741D49" w:rsidRDefault="00741D49" w:rsidP="00741D49">
      <w:pPr>
        <w:pStyle w:val="Tekstpodstawowy2"/>
        <w:spacing w:after="0" w:line="240" w:lineRule="auto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lastRenderedPageBreak/>
        <w:t xml:space="preserve">2.Podane w arkuszach cenowych ceny jednostkowe netto nie ulegną zmianie przez cały okres  trwania </w:t>
      </w:r>
      <w:r w:rsidRPr="00741D49">
        <w:rPr>
          <w:sz w:val="22"/>
          <w:szCs w:val="22"/>
        </w:rPr>
        <w:br/>
        <w:t xml:space="preserve">   umowy. 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>3. Strony ustalają wartość umowy na kwotę :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 xml:space="preserve">   ...................................zł netto + ...............VAT = ..............zł brutto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 xml:space="preserve">   (słownie:..................................................................................... zł) gdzie :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 xml:space="preserve">   Pakiet nr 1 ............zł netto + .............VAT =............... zł brutto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 xml:space="preserve">   Pakiet nr 2 ............zł netto + .............VAT =............... zł brutto itd.</w:t>
      </w:r>
    </w:p>
    <w:p w:rsidR="00741D49" w:rsidRPr="00741D49" w:rsidRDefault="00741D49" w:rsidP="00741D49">
      <w:pPr>
        <w:rPr>
          <w:sz w:val="22"/>
          <w:szCs w:val="22"/>
        </w:rPr>
      </w:pP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 xml:space="preserve">   Rozliczenia będą przeprowadzane zgodnie z § 5 niniejszej  umowy.</w:t>
      </w:r>
    </w:p>
    <w:p w:rsidR="00741D49" w:rsidRPr="00741D49" w:rsidRDefault="00741D49" w:rsidP="00741D49">
      <w:pPr>
        <w:jc w:val="both"/>
        <w:rPr>
          <w:color w:val="000000" w:themeColor="text1"/>
          <w:sz w:val="22"/>
          <w:szCs w:val="22"/>
        </w:rPr>
      </w:pPr>
      <w:r w:rsidRPr="00741D49">
        <w:rPr>
          <w:color w:val="000000" w:themeColor="text1"/>
          <w:sz w:val="22"/>
          <w:szCs w:val="22"/>
        </w:rPr>
        <w:t xml:space="preserve">4. W trakcie obowiązywania umowy strony dopuszczają zmiany cen wyłącznie w przypadku : </w:t>
      </w:r>
    </w:p>
    <w:p w:rsidR="00741D49" w:rsidRPr="00741D49" w:rsidRDefault="00741D49" w:rsidP="00741D49">
      <w:pPr>
        <w:jc w:val="both"/>
        <w:rPr>
          <w:color w:val="000000" w:themeColor="text1"/>
          <w:sz w:val="22"/>
          <w:szCs w:val="22"/>
        </w:rPr>
      </w:pPr>
      <w:r w:rsidRPr="00741D49">
        <w:rPr>
          <w:color w:val="000000" w:themeColor="text1"/>
          <w:sz w:val="22"/>
          <w:szCs w:val="22"/>
        </w:rPr>
        <w:t>- ustawowej zmiany stawki podatku VAT, przy czym zmianie ulegnie wyłącznie cena brutto, cena netto pozostanie bez zmian w tym przypadku wartość umowy brutto może ulec zmianie;</w:t>
      </w:r>
    </w:p>
    <w:p w:rsidR="00741D49" w:rsidRPr="00741D49" w:rsidRDefault="00741D49" w:rsidP="00741D49">
      <w:pPr>
        <w:jc w:val="both"/>
        <w:rPr>
          <w:color w:val="000000" w:themeColor="text1"/>
          <w:sz w:val="22"/>
          <w:szCs w:val="22"/>
        </w:rPr>
      </w:pPr>
      <w:r w:rsidRPr="00741D49">
        <w:rPr>
          <w:color w:val="000000" w:themeColor="text1"/>
          <w:sz w:val="22"/>
          <w:szCs w:val="22"/>
        </w:rPr>
        <w:t xml:space="preserve">- zmiany stawki VAT dla produktu w przypadku uzasadnionej przez producenta zmiany klasyfikacji  wyrobu i możliwości zastosowania  uprzywilejowanej stawki VAT, zgodnie z zapisami Ustawy </w:t>
      </w:r>
      <w:r w:rsidRPr="00741D49">
        <w:rPr>
          <w:color w:val="000000" w:themeColor="text1"/>
          <w:sz w:val="22"/>
          <w:szCs w:val="22"/>
        </w:rPr>
        <w:br/>
        <w:t>o VAT;</w:t>
      </w:r>
    </w:p>
    <w:p w:rsidR="00741D49" w:rsidRPr="00741D49" w:rsidRDefault="00741D49" w:rsidP="00741D49">
      <w:pPr>
        <w:rPr>
          <w:color w:val="000000" w:themeColor="text1"/>
          <w:sz w:val="22"/>
          <w:szCs w:val="22"/>
        </w:rPr>
      </w:pPr>
      <w:r w:rsidRPr="00741D49">
        <w:rPr>
          <w:color w:val="000000" w:themeColor="text1"/>
          <w:sz w:val="22"/>
          <w:szCs w:val="22"/>
        </w:rPr>
        <w:t xml:space="preserve">- zmiany stawki VAT w przypadku uzasadnionej przez producenta zmiany klasyfikacji wyrobu i braku możliwości dalszego stosowania uprzywilejowanej stawki VAT, zgodnie z zapisami Ustawy o VAT, </w:t>
      </w:r>
      <w:r w:rsidRPr="00741D49">
        <w:rPr>
          <w:color w:val="000000" w:themeColor="text1"/>
          <w:sz w:val="22"/>
          <w:szCs w:val="22"/>
        </w:rPr>
        <w:br/>
        <w:t>z jednoczesnym podwyższeniem ceny jednostkowej brutto.</w:t>
      </w:r>
    </w:p>
    <w:p w:rsidR="00741D49" w:rsidRPr="00741D49" w:rsidRDefault="00741D49" w:rsidP="00741D49">
      <w:pPr>
        <w:jc w:val="both"/>
        <w:rPr>
          <w:color w:val="000000" w:themeColor="text1"/>
          <w:sz w:val="22"/>
          <w:szCs w:val="22"/>
        </w:rPr>
      </w:pPr>
      <w:r w:rsidRPr="00741D49">
        <w:rPr>
          <w:color w:val="000000" w:themeColor="text1"/>
          <w:sz w:val="22"/>
          <w:szCs w:val="22"/>
        </w:rPr>
        <w:t xml:space="preserve">W przypadku zmiany stawki podatku VAT w ramach niniejszej umowy zmiana stawki następuje  </w:t>
      </w:r>
      <w:r w:rsidRPr="00741D49">
        <w:rPr>
          <w:color w:val="000000" w:themeColor="text1"/>
          <w:sz w:val="22"/>
          <w:szCs w:val="22"/>
        </w:rPr>
        <w:br/>
        <w:t>z dniem wejścia w życie aktu prawnego zmieniającego stawkę.</w:t>
      </w:r>
    </w:p>
    <w:p w:rsidR="00741D49" w:rsidRPr="00741D49" w:rsidRDefault="00741D49" w:rsidP="00741D49">
      <w:pPr>
        <w:jc w:val="both"/>
        <w:rPr>
          <w:color w:val="000000" w:themeColor="text1"/>
          <w:sz w:val="22"/>
          <w:szCs w:val="22"/>
        </w:rPr>
      </w:pPr>
      <w:r w:rsidRPr="00741D49">
        <w:rPr>
          <w:color w:val="000000" w:themeColor="text1"/>
          <w:sz w:val="22"/>
          <w:szCs w:val="22"/>
        </w:rPr>
        <w:t>5. Zamawiający dopuszcza możliwość zmiany wynagrodzenia (dokonanego w formie pisemnego aneksu) ,  w przypadku wystąpienia którejkolwiek ze zmian przepisów wskazanych w art. 142 ust 5 Ustawy PZP :</w:t>
      </w:r>
    </w:p>
    <w:p w:rsidR="00741D49" w:rsidRPr="00741D49" w:rsidRDefault="00741D49" w:rsidP="00741D49">
      <w:pPr>
        <w:rPr>
          <w:color w:val="000000" w:themeColor="text1"/>
          <w:sz w:val="22"/>
          <w:szCs w:val="22"/>
        </w:rPr>
      </w:pPr>
      <w:r w:rsidRPr="00741D49">
        <w:rPr>
          <w:bCs/>
          <w:sz w:val="22"/>
          <w:szCs w:val="22"/>
        </w:rPr>
        <w:t>- stawki od towarów i usług,</w:t>
      </w:r>
    </w:p>
    <w:p w:rsidR="00741D49" w:rsidRPr="00741D49" w:rsidRDefault="00741D49" w:rsidP="00741D49">
      <w:pPr>
        <w:jc w:val="both"/>
        <w:rPr>
          <w:color w:val="000000" w:themeColor="text1"/>
          <w:sz w:val="22"/>
          <w:szCs w:val="22"/>
        </w:rPr>
      </w:pPr>
      <w:r w:rsidRPr="00741D49">
        <w:rPr>
          <w:bCs/>
          <w:sz w:val="22"/>
          <w:szCs w:val="22"/>
        </w:rPr>
        <w:t xml:space="preserve">- wysokości minimalnego wynagrodzenia za pracę ustalonego na podstawie art. 2 ust. 3-5 ustawy </w:t>
      </w:r>
      <w:r w:rsidRPr="00741D49">
        <w:rPr>
          <w:bCs/>
          <w:sz w:val="22"/>
          <w:szCs w:val="22"/>
        </w:rPr>
        <w:br/>
        <w:t>z dnia 10 października 2002 r. o minimalnym wynagrodzeniu za pracę,</w:t>
      </w:r>
    </w:p>
    <w:p w:rsidR="00741D49" w:rsidRPr="00741D49" w:rsidRDefault="00741D49" w:rsidP="00741D49">
      <w:pPr>
        <w:jc w:val="both"/>
        <w:rPr>
          <w:color w:val="000000" w:themeColor="text1"/>
          <w:sz w:val="22"/>
          <w:szCs w:val="22"/>
        </w:rPr>
      </w:pPr>
      <w:r w:rsidRPr="00741D49">
        <w:rPr>
          <w:bCs/>
          <w:sz w:val="22"/>
          <w:szCs w:val="22"/>
        </w:rPr>
        <w:t>- zasad podlegania ubezpieczeniom społecznym lub ubezpieczeniu zdrowotnemu lub wysokości stawki składki na ubezpieczenie społeczne lub zdrowotne,</w:t>
      </w:r>
    </w:p>
    <w:p w:rsidR="00741D49" w:rsidRPr="00741D49" w:rsidRDefault="00741D49" w:rsidP="00741D49">
      <w:pPr>
        <w:rPr>
          <w:color w:val="000000" w:themeColor="text1"/>
          <w:sz w:val="22"/>
          <w:szCs w:val="22"/>
        </w:rPr>
      </w:pPr>
      <w:r w:rsidRPr="00741D49">
        <w:rPr>
          <w:color w:val="000000" w:themeColor="text1"/>
          <w:sz w:val="22"/>
          <w:szCs w:val="22"/>
        </w:rPr>
        <w:t>- jeżeli zmiany te będą miały wpływ na koszty wykonania zamówienia przez Wykonawcę .</w:t>
      </w:r>
    </w:p>
    <w:p w:rsidR="00741D49" w:rsidRPr="00741D49" w:rsidRDefault="00741D49" w:rsidP="00741D49">
      <w:pPr>
        <w:pStyle w:val="Tekstpodstawowy2"/>
        <w:spacing w:after="0" w:line="240" w:lineRule="auto"/>
        <w:rPr>
          <w:sz w:val="22"/>
          <w:szCs w:val="22"/>
        </w:rPr>
      </w:pPr>
      <w:r w:rsidRPr="00741D49">
        <w:rPr>
          <w:sz w:val="22"/>
          <w:szCs w:val="22"/>
        </w:rPr>
        <w:t xml:space="preserve">6. Zamawiający zastrzega sobie prawo do niezrealizowania umowy w pełnym zakresie </w:t>
      </w:r>
      <w:r w:rsidRPr="00741D49">
        <w:rPr>
          <w:sz w:val="22"/>
          <w:szCs w:val="22"/>
        </w:rPr>
        <w:br/>
        <w:t xml:space="preserve">    (</w:t>
      </w:r>
      <w:proofErr w:type="spellStart"/>
      <w:r w:rsidRPr="00741D49">
        <w:rPr>
          <w:sz w:val="22"/>
          <w:szCs w:val="22"/>
        </w:rPr>
        <w:t>max</w:t>
      </w:r>
      <w:proofErr w:type="spellEnd"/>
      <w:r w:rsidRPr="00741D49">
        <w:rPr>
          <w:sz w:val="22"/>
          <w:szCs w:val="22"/>
        </w:rPr>
        <w:t xml:space="preserve">. - 20% wartości umowy), gdy ze względu na zmienną ilość pacjentów, wykonanie umowy </w:t>
      </w:r>
      <w:r w:rsidRPr="00741D49">
        <w:rPr>
          <w:sz w:val="22"/>
          <w:szCs w:val="22"/>
        </w:rPr>
        <w:br/>
        <w:t xml:space="preserve">    w pełnym zakresie nie będzie leżało w uzasadnionym interesie Zamawiającego.</w:t>
      </w:r>
    </w:p>
    <w:p w:rsidR="00741D49" w:rsidRPr="00741D49" w:rsidRDefault="00741D49" w:rsidP="00741D49">
      <w:pPr>
        <w:rPr>
          <w:b/>
          <w:sz w:val="22"/>
          <w:szCs w:val="22"/>
        </w:rPr>
      </w:pPr>
    </w:p>
    <w:p w:rsidR="00741D49" w:rsidRPr="00741D49" w:rsidRDefault="00741D49" w:rsidP="00741D49">
      <w:pPr>
        <w:pStyle w:val="Tekstpodstawowy3"/>
        <w:spacing w:after="0"/>
        <w:jc w:val="center"/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§ 4. SPOSÓB REALIZACJI</w:t>
      </w:r>
      <w:r w:rsidRPr="00741D49">
        <w:rPr>
          <w:b/>
          <w:bCs/>
          <w:sz w:val="22"/>
          <w:szCs w:val="22"/>
        </w:rPr>
        <w:br/>
      </w:r>
    </w:p>
    <w:p w:rsidR="00741D49" w:rsidRPr="00741D49" w:rsidRDefault="00741D49" w:rsidP="00DE2B0F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1. Dostawy częściowe uzależnione będą od bieżących  zapotrzebowań Zamawiającego.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2. Dostawy realizowane będą sukcesywnie w oparciu o  pisemne zamówienie określające ilość </w:t>
      </w:r>
      <w:r w:rsidRPr="00741D49">
        <w:rPr>
          <w:sz w:val="22"/>
          <w:szCs w:val="22"/>
        </w:rPr>
        <w:br/>
        <w:t xml:space="preserve">     i asortyment. </w:t>
      </w:r>
    </w:p>
    <w:p w:rsidR="00741D49" w:rsidRPr="00741D49" w:rsidRDefault="00741D49" w:rsidP="00741D49">
      <w:pPr>
        <w:pStyle w:val="Tekstpodstawowy2"/>
        <w:spacing w:after="0" w:line="240" w:lineRule="auto"/>
        <w:rPr>
          <w:sz w:val="22"/>
          <w:szCs w:val="22"/>
        </w:rPr>
      </w:pPr>
      <w:r w:rsidRPr="00741D49">
        <w:rPr>
          <w:sz w:val="22"/>
          <w:szCs w:val="22"/>
        </w:rPr>
        <w:t xml:space="preserve">     Strony przyjmują, iż dopuszczają możliwość złożenia zamówienia za pośrednictwem </w:t>
      </w:r>
      <w:proofErr w:type="spellStart"/>
      <w:r w:rsidRPr="00741D49">
        <w:rPr>
          <w:sz w:val="22"/>
          <w:szCs w:val="22"/>
        </w:rPr>
        <w:t>faxu</w:t>
      </w:r>
      <w:proofErr w:type="spellEnd"/>
      <w:r w:rsidRPr="00741D49">
        <w:rPr>
          <w:sz w:val="22"/>
          <w:szCs w:val="22"/>
        </w:rPr>
        <w:t xml:space="preserve"> na</w:t>
      </w:r>
      <w:r w:rsidRPr="00741D49">
        <w:rPr>
          <w:sz w:val="22"/>
          <w:szCs w:val="22"/>
        </w:rPr>
        <w:br/>
        <w:t xml:space="preserve">      nr ...............................oraz e-mailem na adres ....................................... </w:t>
      </w:r>
    </w:p>
    <w:p w:rsidR="00741D49" w:rsidRPr="00741D49" w:rsidRDefault="00741D49" w:rsidP="00DE2B0F">
      <w:pPr>
        <w:jc w:val="both"/>
        <w:rPr>
          <w:iCs/>
          <w:sz w:val="22"/>
          <w:szCs w:val="22"/>
        </w:rPr>
      </w:pPr>
      <w:r w:rsidRPr="00741D49">
        <w:rPr>
          <w:b/>
          <w:iCs/>
          <w:sz w:val="22"/>
          <w:szCs w:val="22"/>
        </w:rPr>
        <w:t xml:space="preserve">     </w:t>
      </w:r>
      <w:r w:rsidRPr="00741D49">
        <w:rPr>
          <w:iCs/>
          <w:sz w:val="22"/>
          <w:szCs w:val="22"/>
        </w:rPr>
        <w:t>Minimalne dane niezbędne do prawidłowego zamówienia odczynników to: nazwa i adres</w:t>
      </w:r>
      <w:r w:rsidRPr="00741D49">
        <w:rPr>
          <w:iCs/>
          <w:sz w:val="22"/>
          <w:szCs w:val="22"/>
        </w:rPr>
        <w:br/>
        <w:t xml:space="preserve">     Zamawiającego, nazwa handlowa i numer katalogowy zamawianych produktów, ilość, cena</w:t>
      </w:r>
      <w:r w:rsidRPr="00741D49">
        <w:rPr>
          <w:iCs/>
          <w:sz w:val="22"/>
          <w:szCs w:val="22"/>
        </w:rPr>
        <w:br/>
        <w:t xml:space="preserve">     lub wskazanie właściwej umowy handlowej, miejsce dostawy. W przypadku materiału</w:t>
      </w:r>
      <w:r w:rsidR="00DE2B0F">
        <w:rPr>
          <w:iCs/>
          <w:sz w:val="22"/>
          <w:szCs w:val="22"/>
        </w:rPr>
        <w:t xml:space="preserve"> </w:t>
      </w:r>
      <w:r w:rsidRPr="00741D49">
        <w:rPr>
          <w:iCs/>
          <w:sz w:val="22"/>
          <w:szCs w:val="22"/>
        </w:rPr>
        <w:br/>
        <w:t xml:space="preserve">     kontrolnego, niezbędną informacją jest również numer zamawianej serii (LOT), zgodnie </w:t>
      </w:r>
      <w:r w:rsidRPr="00741D49">
        <w:rPr>
          <w:iCs/>
          <w:sz w:val="22"/>
          <w:szCs w:val="22"/>
        </w:rPr>
        <w:br/>
        <w:t xml:space="preserve">     z harmonogramem dostaw.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3. Do składania zamówień upoważnione zostają następujące osoby: Kierownik Laboratorium </w:t>
      </w:r>
      <w:r w:rsidR="00DE2B0F">
        <w:rPr>
          <w:sz w:val="22"/>
          <w:szCs w:val="22"/>
        </w:rPr>
        <w:br/>
        <w:t xml:space="preserve">     </w:t>
      </w:r>
      <w:r w:rsidRPr="00741D49">
        <w:rPr>
          <w:sz w:val="22"/>
          <w:szCs w:val="22"/>
        </w:rPr>
        <w:t>mgr</w:t>
      </w:r>
      <w:r w:rsidR="00DE2B0F">
        <w:rPr>
          <w:sz w:val="22"/>
          <w:szCs w:val="22"/>
        </w:rPr>
        <w:t xml:space="preserve"> </w:t>
      </w:r>
      <w:r w:rsidRPr="00741D49">
        <w:rPr>
          <w:sz w:val="22"/>
          <w:szCs w:val="22"/>
        </w:rPr>
        <w:t>Marcin Kasperkiewicz i Z-ca Kierownika mgr Justyna Wójcik.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      Dla uznania ważności  zamówienia każdorazowo muszą być opatrzone  podpisem i pieczęcią </w:t>
      </w:r>
      <w:r w:rsidRPr="00741D49">
        <w:rPr>
          <w:sz w:val="22"/>
          <w:szCs w:val="22"/>
        </w:rPr>
        <w:br/>
        <w:t xml:space="preserve">      Dyrektora Szpitala. 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>4. Dostawa zamówionego towaru następować będzie w terminach zgodnych z terminami</w:t>
      </w:r>
      <w:r w:rsidRPr="00741D49">
        <w:rPr>
          <w:sz w:val="22"/>
          <w:szCs w:val="22"/>
        </w:rPr>
        <w:br/>
        <w:t xml:space="preserve">      wymaganymi w arkuszach cenowych, będących załącznikiem nr 1 do niniejszej umowy. </w:t>
      </w:r>
    </w:p>
    <w:p w:rsidR="00741D49" w:rsidRPr="00741D49" w:rsidRDefault="00741D49" w:rsidP="00741D49">
      <w:pPr>
        <w:ind w:left="-142" w:firstLine="3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  5. Do każdej dostawy Wykonawca dołącza dokumenty potwierdzające rodzaj, ilość i sposób</w:t>
      </w:r>
      <w:r w:rsidRPr="00741D49">
        <w:rPr>
          <w:sz w:val="22"/>
          <w:szCs w:val="22"/>
        </w:rPr>
        <w:br/>
        <w:t xml:space="preserve">      opakowania towaru.</w:t>
      </w:r>
    </w:p>
    <w:p w:rsidR="00741D49" w:rsidRPr="00741D49" w:rsidRDefault="00741D49" w:rsidP="00741D49">
      <w:pPr>
        <w:pStyle w:val="Tekstpodstawowy2"/>
        <w:tabs>
          <w:tab w:val="left" w:pos="567"/>
        </w:tabs>
        <w:spacing w:after="0" w:line="240" w:lineRule="auto"/>
        <w:rPr>
          <w:b/>
          <w:bCs/>
          <w:sz w:val="22"/>
          <w:szCs w:val="22"/>
        </w:rPr>
      </w:pPr>
      <w:r w:rsidRPr="00741D49">
        <w:rPr>
          <w:sz w:val="22"/>
          <w:szCs w:val="22"/>
        </w:rPr>
        <w:t xml:space="preserve">6. </w:t>
      </w:r>
      <w:r w:rsidR="00DE2B0F">
        <w:rPr>
          <w:sz w:val="22"/>
          <w:szCs w:val="22"/>
        </w:rPr>
        <w:t xml:space="preserve"> </w:t>
      </w:r>
      <w:r w:rsidRPr="00741D49">
        <w:rPr>
          <w:sz w:val="22"/>
          <w:szCs w:val="22"/>
        </w:rPr>
        <w:t>Zamawiającemu przysługuje prawo odmowy przyjęcia towaru w przypadku:</w:t>
      </w:r>
    </w:p>
    <w:p w:rsidR="00741D49" w:rsidRPr="00741D49" w:rsidRDefault="00741D49" w:rsidP="00741D49">
      <w:pPr>
        <w:numPr>
          <w:ilvl w:val="0"/>
          <w:numId w:val="14"/>
        </w:numPr>
        <w:tabs>
          <w:tab w:val="left" w:pos="567"/>
        </w:tabs>
        <w:rPr>
          <w:sz w:val="22"/>
          <w:szCs w:val="22"/>
        </w:rPr>
      </w:pPr>
      <w:r w:rsidRPr="00741D49">
        <w:rPr>
          <w:sz w:val="22"/>
          <w:szCs w:val="22"/>
        </w:rPr>
        <w:lastRenderedPageBreak/>
        <w:t>dostarczenia towaru złej jakości, w tym nie posiadającego określonego w umowie terminu przydatności do użycia,</w:t>
      </w:r>
    </w:p>
    <w:p w:rsidR="00741D49" w:rsidRPr="00741D49" w:rsidRDefault="00741D49" w:rsidP="00741D49">
      <w:pPr>
        <w:numPr>
          <w:ilvl w:val="0"/>
          <w:numId w:val="14"/>
        </w:numPr>
        <w:tabs>
          <w:tab w:val="left" w:pos="567"/>
        </w:tabs>
        <w:rPr>
          <w:sz w:val="22"/>
          <w:szCs w:val="22"/>
        </w:rPr>
      </w:pPr>
      <w:r w:rsidRPr="00741D49">
        <w:rPr>
          <w:sz w:val="22"/>
          <w:szCs w:val="22"/>
        </w:rPr>
        <w:t>dostarczenia towaru niezgodnego z umową lub zamówieniem,</w:t>
      </w:r>
    </w:p>
    <w:p w:rsidR="00741D49" w:rsidRPr="00741D49" w:rsidRDefault="00741D49" w:rsidP="00741D49">
      <w:pPr>
        <w:numPr>
          <w:ilvl w:val="0"/>
          <w:numId w:val="14"/>
        </w:numPr>
        <w:tabs>
          <w:tab w:val="left" w:pos="567"/>
        </w:tabs>
        <w:rPr>
          <w:sz w:val="22"/>
          <w:szCs w:val="22"/>
        </w:rPr>
      </w:pPr>
      <w:r w:rsidRPr="00741D49">
        <w:rPr>
          <w:sz w:val="22"/>
          <w:szCs w:val="22"/>
        </w:rPr>
        <w:t>dostarczenia towaru w niewłaściwych opakowaniach,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      -   towaru dostarczonego ze zwłoką.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7. W przypadku stwierdzenia wad jakościowych /np. uszkodzenia opakowań/ lub braków </w:t>
      </w:r>
      <w:r w:rsidRPr="00741D49">
        <w:rPr>
          <w:sz w:val="22"/>
          <w:szCs w:val="22"/>
        </w:rPr>
        <w:br/>
        <w:t xml:space="preserve">      ilościowych w realizowanej dostawie Zamawiający niezwłocznie powiadomi o tym Wykonawcę, </w:t>
      </w:r>
      <w:r w:rsidRPr="00741D49">
        <w:rPr>
          <w:sz w:val="22"/>
          <w:szCs w:val="22"/>
        </w:rPr>
        <w:br/>
        <w:t xml:space="preserve">      który po rozpatrzeniu reklamacji  dostarczy Zamawiającemu towar wolny od wad lub uzupełni </w:t>
      </w:r>
      <w:r w:rsidRPr="00741D49">
        <w:rPr>
          <w:sz w:val="22"/>
          <w:szCs w:val="22"/>
        </w:rPr>
        <w:br/>
        <w:t xml:space="preserve">      zamówienie o brakujący asortyment w ciągu </w:t>
      </w:r>
      <w:r w:rsidRPr="00741D49">
        <w:rPr>
          <w:b/>
          <w:sz w:val="22"/>
          <w:szCs w:val="22"/>
        </w:rPr>
        <w:t>7 dni</w:t>
      </w:r>
      <w:r w:rsidRPr="00741D49">
        <w:rPr>
          <w:sz w:val="22"/>
          <w:szCs w:val="22"/>
        </w:rPr>
        <w:t>,  licząc od dnia zareklamowania dostawy.</w:t>
      </w:r>
    </w:p>
    <w:p w:rsidR="00741D49" w:rsidRPr="00741D49" w:rsidRDefault="00741D49" w:rsidP="00741D49">
      <w:pPr>
        <w:ind w:left="-142" w:firstLine="3"/>
        <w:jc w:val="both"/>
        <w:rPr>
          <w:rFonts w:eastAsia="Arial Unicode MS"/>
          <w:sz w:val="22"/>
          <w:szCs w:val="22"/>
        </w:rPr>
      </w:pPr>
      <w:r w:rsidRPr="00741D49">
        <w:rPr>
          <w:color w:val="FF0000"/>
          <w:sz w:val="22"/>
          <w:szCs w:val="22"/>
        </w:rPr>
        <w:t xml:space="preserve">  </w:t>
      </w:r>
      <w:r w:rsidRPr="00741D49">
        <w:rPr>
          <w:sz w:val="22"/>
          <w:szCs w:val="22"/>
        </w:rPr>
        <w:t xml:space="preserve">8. Nadzór nad prawidłową realizacją umowy ze strony Zamawiającego pełni  Kierownik </w:t>
      </w:r>
      <w:r w:rsidRPr="00741D49">
        <w:rPr>
          <w:sz w:val="22"/>
          <w:szCs w:val="22"/>
        </w:rPr>
        <w:br/>
        <w:t xml:space="preserve">      Laboratorium mgr Marcin Kasperkiewicz, tel. 32 34 63 627.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>9.  Nadzór nad prawidłową realizacją umowy ze strony Wykonawcy pełni</w:t>
      </w:r>
      <w:r w:rsidRPr="00741D49">
        <w:rPr>
          <w:sz w:val="22"/>
          <w:szCs w:val="22"/>
        </w:rPr>
        <w:br/>
        <w:t xml:space="preserve">      .........................................................*  tel. .......................................................... e-mail ..................</w:t>
      </w:r>
    </w:p>
    <w:p w:rsidR="00741D49" w:rsidRPr="00741D49" w:rsidRDefault="00741D49" w:rsidP="00741D49">
      <w:pPr>
        <w:pStyle w:val="Tekstpodstawowy"/>
        <w:rPr>
          <w:bCs/>
          <w:sz w:val="22"/>
          <w:szCs w:val="22"/>
        </w:rPr>
      </w:pPr>
      <w:r w:rsidRPr="00741D49">
        <w:rPr>
          <w:bCs/>
          <w:sz w:val="22"/>
          <w:szCs w:val="22"/>
        </w:rPr>
        <w:t xml:space="preserve">8. </w:t>
      </w:r>
      <w:r w:rsidRPr="00741D49">
        <w:rPr>
          <w:sz w:val="22"/>
          <w:szCs w:val="22"/>
        </w:rPr>
        <w:t xml:space="preserve">Zmiana wyżej wymienionych osób i danych nie wymaga aneksu do umowy i jest skuteczna </w:t>
      </w:r>
      <w:r w:rsidRPr="00741D49">
        <w:rPr>
          <w:sz w:val="22"/>
          <w:szCs w:val="22"/>
        </w:rPr>
        <w:br/>
        <w:t xml:space="preserve">      z chwilą pisemnego poinformowania drugiej strony, w przypadku braku powiadomienia uznaje się</w:t>
      </w:r>
      <w:r w:rsidRPr="00741D49">
        <w:rPr>
          <w:sz w:val="22"/>
          <w:szCs w:val="22"/>
        </w:rPr>
        <w:br/>
        <w:t xml:space="preserve">     że poprzednio wskazane osoby i dane są nadal aktualne.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sz w:val="22"/>
          <w:szCs w:val="22"/>
        </w:rPr>
        <w:t>10. W przypadku realizacji zamówień, na  pozycje w których do oceny ofert konieczne było</w:t>
      </w:r>
      <w:r w:rsidRPr="00741D49">
        <w:rPr>
          <w:sz w:val="22"/>
          <w:szCs w:val="22"/>
        </w:rPr>
        <w:br/>
        <w:t xml:space="preserve">      podanie w ofercie ułamkowej ilości opakowań (zaokrąglonych do dwóch miejsc po  przecinku), </w:t>
      </w:r>
      <w:r w:rsidRPr="00741D49">
        <w:rPr>
          <w:sz w:val="22"/>
          <w:szCs w:val="22"/>
        </w:rPr>
        <w:br/>
        <w:t xml:space="preserve">     Wykonawca zobowiązuje się do dostarczania zamówionego towaru w pełnych opakowaniach </w:t>
      </w:r>
      <w:r w:rsidRPr="00741D49">
        <w:rPr>
          <w:sz w:val="22"/>
          <w:szCs w:val="22"/>
        </w:rPr>
        <w:br/>
        <w:t xml:space="preserve">     po zaokrągleniu w górę.</w:t>
      </w:r>
    </w:p>
    <w:p w:rsidR="00741D49" w:rsidRPr="00741D49" w:rsidRDefault="00741D49" w:rsidP="00741D49">
      <w:pPr>
        <w:jc w:val="both"/>
        <w:rPr>
          <w:rFonts w:eastAsia="Calibri"/>
          <w:sz w:val="22"/>
          <w:szCs w:val="22"/>
        </w:rPr>
      </w:pPr>
      <w:r w:rsidRPr="00741D49">
        <w:rPr>
          <w:rFonts w:eastAsia="Calibri"/>
          <w:sz w:val="22"/>
          <w:szCs w:val="22"/>
        </w:rPr>
        <w:t>11. Wykonawca ponosi odpowiedzialność (ryzyko utraty, uszkodzenia itp. powstałe w czasie</w:t>
      </w:r>
      <w:r w:rsidRPr="00741D49">
        <w:rPr>
          <w:rFonts w:eastAsia="Calibri"/>
          <w:sz w:val="22"/>
          <w:szCs w:val="22"/>
        </w:rPr>
        <w:br/>
        <w:t xml:space="preserve">       transportu) za przedmiot umowy do czasu jego formalnego przyjęcia przez Zamawiającego, </w:t>
      </w:r>
      <w:r w:rsidRPr="00741D49">
        <w:rPr>
          <w:rFonts w:eastAsia="Calibri"/>
          <w:sz w:val="22"/>
          <w:szCs w:val="22"/>
        </w:rPr>
        <w:br/>
        <w:t xml:space="preserve">       tj. podpisania dokumentu dostawy.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</w:p>
    <w:p w:rsidR="00741D49" w:rsidRPr="00741D49" w:rsidRDefault="00741D49" w:rsidP="00741D49">
      <w:pPr>
        <w:pStyle w:val="Tekstpodstawowy3"/>
        <w:spacing w:after="0"/>
        <w:jc w:val="center"/>
        <w:rPr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§ 5. ROZLICZENIA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1. Strony dokonywać będą rozliczenia realizacji umowy na podstawie faktur częściowych, </w:t>
      </w:r>
      <w:r w:rsidRPr="00741D49">
        <w:rPr>
          <w:sz w:val="22"/>
          <w:szCs w:val="22"/>
        </w:rPr>
        <w:br/>
        <w:t xml:space="preserve">    wystawionych zgodnie z ilością i rodzajem dostarczonych odczynników na podstawie złożonego</w:t>
      </w:r>
      <w:r w:rsidRPr="00741D49">
        <w:rPr>
          <w:sz w:val="22"/>
          <w:szCs w:val="22"/>
        </w:rPr>
        <w:br/>
        <w:t xml:space="preserve">    zamówienia.</w:t>
      </w:r>
    </w:p>
    <w:p w:rsidR="00741D49" w:rsidRPr="00741D49" w:rsidRDefault="00741D49" w:rsidP="00741D49">
      <w:pPr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2. Należność za faktyczną ilość zakupionego Przedmiotu umowy regulowana będzie w oparciu </w:t>
      </w:r>
      <w:r w:rsidRPr="00741D49">
        <w:rPr>
          <w:sz w:val="22"/>
          <w:szCs w:val="22"/>
        </w:rPr>
        <w:br/>
        <w:t xml:space="preserve">    o  przedstawioną fakturę VAT przelewem na konto Wykonawcy w terminie </w:t>
      </w:r>
      <w:r w:rsidRPr="00741D49">
        <w:rPr>
          <w:b/>
          <w:bCs/>
          <w:sz w:val="22"/>
          <w:szCs w:val="22"/>
        </w:rPr>
        <w:t>.... dni,</w:t>
      </w:r>
      <w:r w:rsidRPr="00741D49">
        <w:rPr>
          <w:sz w:val="22"/>
          <w:szCs w:val="22"/>
        </w:rPr>
        <w:t xml:space="preserve"> licząc od dnia</w:t>
      </w:r>
      <w:r w:rsidRPr="00741D49">
        <w:rPr>
          <w:sz w:val="22"/>
          <w:szCs w:val="22"/>
        </w:rPr>
        <w:br/>
        <w:t xml:space="preserve">    otrzymania prawidłowo wystawionej pod względem formalnym i merytorycznym faktury VAT.</w:t>
      </w:r>
    </w:p>
    <w:p w:rsidR="00741D49" w:rsidRPr="00741D49" w:rsidRDefault="00741D49" w:rsidP="00741D49">
      <w:pPr>
        <w:pStyle w:val="Tekstpodstawowy2"/>
        <w:spacing w:after="0" w:line="240" w:lineRule="auto"/>
        <w:rPr>
          <w:sz w:val="22"/>
          <w:szCs w:val="22"/>
        </w:rPr>
      </w:pPr>
      <w:r w:rsidRPr="00741D49">
        <w:rPr>
          <w:sz w:val="22"/>
          <w:szCs w:val="22"/>
        </w:rPr>
        <w:t>3. Zamawiający oświadcza, że jest płatnikiem podatku VAT  i upoważnia Wykonawcę  do</w:t>
      </w:r>
      <w:r w:rsidRPr="00741D49">
        <w:rPr>
          <w:sz w:val="22"/>
          <w:szCs w:val="22"/>
        </w:rPr>
        <w:br/>
        <w:t xml:space="preserve">     wystawienia faktury bez podpisu odbiorcy. 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>4. Dniem zapłaty jest dzień obciążenia rachunku Zamawiającego. W przypadku błędnie wystawionej</w:t>
      </w:r>
      <w:r w:rsidRPr="00741D49">
        <w:rPr>
          <w:sz w:val="22"/>
          <w:szCs w:val="22"/>
        </w:rPr>
        <w:br/>
        <w:t xml:space="preserve">    faktury VAT, Zamawiający zastrzega sobie prawo do wstrzymania zapłaty do dnia otrzymania </w:t>
      </w:r>
      <w:r w:rsidRPr="00741D49">
        <w:rPr>
          <w:sz w:val="22"/>
          <w:szCs w:val="22"/>
        </w:rPr>
        <w:br/>
        <w:t xml:space="preserve">    prawidłowo wystawionej faktury. 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5. W przypadku, gdy termin płatności przypada w sobotę lub dzień ustawowo wolny od pracy, </w:t>
      </w:r>
      <w:r w:rsidRPr="00741D49">
        <w:rPr>
          <w:sz w:val="22"/>
          <w:szCs w:val="22"/>
        </w:rPr>
        <w:br/>
        <w:t xml:space="preserve">     płatność ceny nastąpi w pierwszy dzień roboczy przypadający po tych dniach.</w:t>
      </w:r>
    </w:p>
    <w:p w:rsidR="00C55073" w:rsidRPr="00C55073" w:rsidRDefault="00741D49" w:rsidP="00C55073">
      <w:pPr>
        <w:jc w:val="both"/>
        <w:rPr>
          <w:b/>
          <w:bCs/>
          <w:sz w:val="22"/>
          <w:szCs w:val="22"/>
        </w:rPr>
      </w:pPr>
      <w:r w:rsidRPr="00741D49">
        <w:rPr>
          <w:sz w:val="22"/>
          <w:szCs w:val="22"/>
        </w:rPr>
        <w:t>6. Wykonawca nie ma prawa odmówić realizacji zamówienia, nawet w przypadku wystąpie</w:t>
      </w:r>
      <w:r w:rsidR="00C55073">
        <w:rPr>
          <w:sz w:val="22"/>
          <w:szCs w:val="22"/>
        </w:rPr>
        <w:t>nia</w:t>
      </w:r>
      <w:r w:rsidR="00C55073">
        <w:rPr>
          <w:sz w:val="22"/>
          <w:szCs w:val="22"/>
        </w:rPr>
        <w:br/>
        <w:t xml:space="preserve">     zaległości płatniczych</w:t>
      </w:r>
      <w:r w:rsidR="00C55073" w:rsidRPr="00265D80">
        <w:rPr>
          <w:bCs/>
          <w:sz w:val="22"/>
          <w:szCs w:val="22"/>
        </w:rPr>
        <w:t xml:space="preserve"> </w:t>
      </w:r>
      <w:r w:rsidR="00C55073" w:rsidRPr="00C55073">
        <w:rPr>
          <w:b/>
          <w:bCs/>
          <w:sz w:val="22"/>
          <w:szCs w:val="22"/>
        </w:rPr>
        <w:t>z wyłączeniem powołania się przez Wykonawcę na okoliczności, które</w:t>
      </w:r>
      <w:r w:rsidR="00C55073">
        <w:rPr>
          <w:b/>
          <w:bCs/>
          <w:sz w:val="22"/>
          <w:szCs w:val="22"/>
        </w:rPr>
        <w:br/>
        <w:t xml:space="preserve">    </w:t>
      </w:r>
      <w:r w:rsidR="00C55073" w:rsidRPr="00C55073">
        <w:rPr>
          <w:b/>
          <w:bCs/>
          <w:sz w:val="22"/>
          <w:szCs w:val="22"/>
        </w:rPr>
        <w:t xml:space="preserve"> zgodnie z przepisami prawa powszechnie obowiązującego uprawniają Wykonawcę do</w:t>
      </w:r>
      <w:r w:rsidR="00C55073">
        <w:rPr>
          <w:b/>
          <w:bCs/>
          <w:sz w:val="22"/>
          <w:szCs w:val="22"/>
        </w:rPr>
        <w:br/>
        <w:t xml:space="preserve">    </w:t>
      </w:r>
      <w:r w:rsidR="00484147">
        <w:rPr>
          <w:b/>
          <w:bCs/>
          <w:sz w:val="22"/>
          <w:szCs w:val="22"/>
        </w:rPr>
        <w:t xml:space="preserve"> odmowy dostarczenia towaru (art. 552 </w:t>
      </w:r>
      <w:proofErr w:type="spellStart"/>
      <w:r w:rsidR="00484147">
        <w:rPr>
          <w:b/>
          <w:bCs/>
          <w:sz w:val="22"/>
          <w:szCs w:val="22"/>
        </w:rPr>
        <w:t>Kc</w:t>
      </w:r>
      <w:proofErr w:type="spellEnd"/>
      <w:r w:rsidR="00484147">
        <w:rPr>
          <w:b/>
          <w:bCs/>
          <w:sz w:val="22"/>
          <w:szCs w:val="22"/>
        </w:rPr>
        <w:t>.).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</w:p>
    <w:p w:rsidR="00741D49" w:rsidRPr="00741D49" w:rsidRDefault="00741D49" w:rsidP="00741D49">
      <w:pPr>
        <w:pStyle w:val="Tekstpodstawowy3"/>
        <w:spacing w:after="0"/>
        <w:jc w:val="center"/>
        <w:rPr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§ 6 . OKRES WAŻNOŚCI</w:t>
      </w:r>
    </w:p>
    <w:p w:rsidR="00741D49" w:rsidRPr="00741D49" w:rsidRDefault="00741D49" w:rsidP="00DE2B0F">
      <w:pPr>
        <w:pStyle w:val="Tekstpodstawowy3"/>
        <w:spacing w:after="0"/>
        <w:jc w:val="both"/>
        <w:rPr>
          <w:rFonts w:eastAsia="Arial Unicode MS"/>
          <w:color w:val="FF0000"/>
          <w:sz w:val="22"/>
          <w:szCs w:val="22"/>
        </w:rPr>
      </w:pPr>
      <w:r w:rsidRPr="00741D49">
        <w:rPr>
          <w:b/>
          <w:bCs/>
          <w:sz w:val="22"/>
          <w:szCs w:val="22"/>
        </w:rPr>
        <w:br/>
      </w:r>
      <w:r w:rsidRPr="00741D49">
        <w:rPr>
          <w:sz w:val="22"/>
          <w:szCs w:val="22"/>
        </w:rPr>
        <w:t xml:space="preserve">1. Wykonawca oświadcza, że dostarczany przedmiot umowy będzie posiadać okres ważności  zgodny </w:t>
      </w:r>
      <w:r w:rsidRPr="00741D49">
        <w:rPr>
          <w:sz w:val="22"/>
          <w:szCs w:val="22"/>
        </w:rPr>
        <w:br/>
        <w:t xml:space="preserve">     z wymaganym w arkuszach cenowych, będących załącznikiem nr 1 do niniejszej Umowy.</w:t>
      </w:r>
      <w:r w:rsidRPr="00741D49">
        <w:rPr>
          <w:color w:val="FF0000"/>
          <w:sz w:val="22"/>
          <w:szCs w:val="22"/>
        </w:rPr>
        <w:br/>
        <w:t xml:space="preserve">   </w:t>
      </w:r>
    </w:p>
    <w:p w:rsidR="00741D49" w:rsidRPr="00741D49" w:rsidRDefault="00741D49" w:rsidP="00741D49">
      <w:pPr>
        <w:pStyle w:val="Tekstpodstawowy3"/>
        <w:spacing w:after="0"/>
        <w:jc w:val="center"/>
        <w:rPr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§ 7. KARY UMOWNE I ODSTĄPIENIE OD UMOWY</w:t>
      </w:r>
    </w:p>
    <w:p w:rsidR="00741D49" w:rsidRPr="00741D49" w:rsidRDefault="00741D49" w:rsidP="00DE2B0F">
      <w:pPr>
        <w:pStyle w:val="Tekstpodstawowy3"/>
        <w:spacing w:after="0"/>
        <w:jc w:val="both"/>
        <w:rPr>
          <w:rFonts w:eastAsia="Arial Unicode MS"/>
          <w:sz w:val="22"/>
          <w:szCs w:val="22"/>
        </w:rPr>
      </w:pPr>
      <w:r w:rsidRPr="00741D49">
        <w:rPr>
          <w:b/>
          <w:bCs/>
          <w:sz w:val="22"/>
          <w:szCs w:val="22"/>
        </w:rPr>
        <w:br/>
      </w:r>
      <w:r w:rsidRPr="00741D49">
        <w:rPr>
          <w:sz w:val="22"/>
          <w:szCs w:val="22"/>
        </w:rPr>
        <w:t xml:space="preserve">1.Strony  zastrzegają sobie prawo do naliczania kar umownych  w następujących wypadkach </w:t>
      </w:r>
      <w:r w:rsidRPr="00741D49">
        <w:rPr>
          <w:sz w:val="22"/>
          <w:szCs w:val="22"/>
        </w:rPr>
        <w:br/>
        <w:t xml:space="preserve">   i wysokościach :</w:t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Wykonawca zapłaci Zamawiającemu karę umowną :</w:t>
      </w:r>
    </w:p>
    <w:p w:rsidR="00741D49" w:rsidRPr="00741D49" w:rsidRDefault="00741D49" w:rsidP="00741D49">
      <w:pPr>
        <w:pStyle w:val="Tekstpodstawowy2"/>
        <w:spacing w:after="0" w:line="240" w:lineRule="auto"/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1.1 za niezrealizowanie dostawy w terminie określonym w § 4 ust.4  dostawy ustala się karę</w:t>
      </w:r>
      <w:r w:rsidRPr="00741D49">
        <w:rPr>
          <w:sz w:val="22"/>
          <w:szCs w:val="22"/>
        </w:rPr>
        <w:br/>
        <w:t xml:space="preserve">    umowną w wysokości 0,5 % wartości brutto zamówionego a nie dostarczonego w terminie </w:t>
      </w:r>
      <w:r w:rsidRPr="00741D49">
        <w:rPr>
          <w:b/>
          <w:sz w:val="22"/>
          <w:szCs w:val="22"/>
        </w:rPr>
        <w:br/>
      </w:r>
      <w:r w:rsidRPr="00741D49">
        <w:rPr>
          <w:b/>
          <w:sz w:val="22"/>
          <w:szCs w:val="22"/>
        </w:rPr>
        <w:lastRenderedPageBreak/>
        <w:t xml:space="preserve">     </w:t>
      </w:r>
      <w:r w:rsidRPr="00741D49">
        <w:rPr>
          <w:sz w:val="22"/>
          <w:szCs w:val="22"/>
        </w:rPr>
        <w:t>towaru, licząc za każdy dzień  opóźnienia,  do dnia zrealizowania dostawy lub wypowiedzenia</w:t>
      </w:r>
      <w:r w:rsidRPr="00741D49">
        <w:rPr>
          <w:sz w:val="22"/>
          <w:szCs w:val="22"/>
        </w:rPr>
        <w:br/>
        <w:t xml:space="preserve">     umowy przez Zamawiającego na  podstawie  § 7 ust.  </w:t>
      </w:r>
      <w:proofErr w:type="spellStart"/>
      <w:r w:rsidRPr="00741D49">
        <w:rPr>
          <w:sz w:val="22"/>
          <w:szCs w:val="22"/>
        </w:rPr>
        <w:t>pkt</w:t>
      </w:r>
      <w:proofErr w:type="spellEnd"/>
      <w:r w:rsidRPr="00741D49">
        <w:rPr>
          <w:sz w:val="22"/>
          <w:szCs w:val="22"/>
        </w:rPr>
        <w:t xml:space="preserve"> 1.2. Kwota odpowiadająca wysokości</w:t>
      </w:r>
      <w:r w:rsidRPr="00741D49">
        <w:rPr>
          <w:sz w:val="22"/>
          <w:szCs w:val="22"/>
        </w:rPr>
        <w:br/>
        <w:t xml:space="preserve">    naliczonych kar umownych może zostać potrącona z zobowiązań Zamawiającego wobec</w:t>
      </w:r>
      <w:r w:rsidRPr="00741D49">
        <w:rPr>
          <w:sz w:val="22"/>
          <w:szCs w:val="22"/>
        </w:rPr>
        <w:br/>
        <w:t xml:space="preserve">    Wykonawcy,</w:t>
      </w:r>
    </w:p>
    <w:p w:rsidR="00741D49" w:rsidRPr="00741D49" w:rsidRDefault="00741D49" w:rsidP="00741D49">
      <w:pPr>
        <w:pStyle w:val="Tekstpodstawowy2"/>
        <w:spacing w:after="0" w:line="240" w:lineRule="auto"/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 1.2 w przypadku nie zrealizowania dostawy w terminie do 10 dni roboczych, licząc po wyznaczonym</w:t>
      </w:r>
      <w:r w:rsidRPr="00741D49">
        <w:rPr>
          <w:sz w:val="22"/>
          <w:szCs w:val="22"/>
        </w:rPr>
        <w:br/>
        <w:t xml:space="preserve">      do poszczególnych pakietów terminie zgodnie z arkuszem cenowym, Zamawiający może</w:t>
      </w:r>
      <w:r w:rsidRPr="00741D49">
        <w:rPr>
          <w:sz w:val="22"/>
          <w:szCs w:val="22"/>
        </w:rPr>
        <w:br/>
        <w:t xml:space="preserve">      wypowiedzieć  umowę ze skutkiem natychmiastowym, obciążając Wykonawcę karą umowną </w:t>
      </w:r>
      <w:r w:rsidRPr="00741D49">
        <w:rPr>
          <w:sz w:val="22"/>
          <w:szCs w:val="22"/>
        </w:rPr>
        <w:br/>
        <w:t xml:space="preserve">      w wysokości 5 % wartości brutto </w:t>
      </w:r>
      <w:r w:rsidRPr="00741D49">
        <w:rPr>
          <w:bCs/>
          <w:sz w:val="22"/>
          <w:szCs w:val="22"/>
        </w:rPr>
        <w:t>danej partii dostawy</w:t>
      </w:r>
      <w:r w:rsidRPr="00741D49">
        <w:rPr>
          <w:b/>
          <w:bCs/>
          <w:sz w:val="22"/>
          <w:szCs w:val="22"/>
        </w:rPr>
        <w:t xml:space="preserve"> </w:t>
      </w:r>
      <w:r w:rsidRPr="00741D49">
        <w:rPr>
          <w:sz w:val="22"/>
          <w:szCs w:val="22"/>
        </w:rPr>
        <w:t>oraz kosztami poniesionymi z powodu</w:t>
      </w:r>
      <w:r w:rsidRPr="00741D49">
        <w:rPr>
          <w:sz w:val="22"/>
          <w:szCs w:val="22"/>
        </w:rPr>
        <w:br/>
        <w:t xml:space="preserve">      niewykonania   postanowień umowy przez Wykonawcę,</w:t>
      </w:r>
    </w:p>
    <w:p w:rsidR="00741D49" w:rsidRPr="00741D49" w:rsidRDefault="00741D49" w:rsidP="00741D49">
      <w:pPr>
        <w:pStyle w:val="Tekstpodstawowy2"/>
        <w:spacing w:after="0" w:line="240" w:lineRule="auto"/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1.3 w przypadku odstąpienia od umowy przez Wykonawcę z przyczyn niezależnych </w:t>
      </w:r>
      <w:r w:rsidRPr="00741D49">
        <w:rPr>
          <w:sz w:val="22"/>
          <w:szCs w:val="22"/>
        </w:rPr>
        <w:br/>
        <w:t xml:space="preserve">      od Zamawiającego, Wykonawca zapłaci Zamawiającemu karę umowną w wysokości  5 % </w:t>
      </w:r>
      <w:r w:rsidRPr="00741D49">
        <w:rPr>
          <w:sz w:val="22"/>
          <w:szCs w:val="22"/>
        </w:rPr>
        <w:br/>
        <w:t xml:space="preserve">      wartości brutto umowy pozostałej do realizacji oraz kwotę kosztów dodatkowych, poniesionych</w:t>
      </w:r>
      <w:r w:rsidRPr="00741D49">
        <w:rPr>
          <w:sz w:val="22"/>
          <w:szCs w:val="22"/>
        </w:rPr>
        <w:br/>
        <w:t xml:space="preserve">      przez Zamawiającego z powodu odstąpienia od umowy przez Wykonawcę.</w:t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b/>
          <w:bCs/>
          <w:sz w:val="22"/>
          <w:szCs w:val="22"/>
        </w:rPr>
        <w:t>Zamawiający zapłaci Wykonawcy karę umowną :</w:t>
      </w:r>
    </w:p>
    <w:p w:rsidR="00741D49" w:rsidRPr="00741D49" w:rsidRDefault="00741D49" w:rsidP="00741D4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1.4 w przypadku odstąpienia od umowy przez Zamawiającego z przyczyn niezależnych </w:t>
      </w:r>
      <w:r w:rsidRPr="00741D49">
        <w:rPr>
          <w:sz w:val="22"/>
          <w:szCs w:val="22"/>
        </w:rPr>
        <w:br/>
        <w:t xml:space="preserve">      od Wykonawcy, Zamawiający zapłaci Wykonawcy karę umowną w wysokości  5 % wartości</w:t>
      </w:r>
      <w:r w:rsidRPr="00741D49">
        <w:rPr>
          <w:sz w:val="22"/>
          <w:szCs w:val="22"/>
        </w:rPr>
        <w:br/>
        <w:t xml:space="preserve">      brutto umowy pozostałej do realizacji 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>2.Strony zastrzegają sobie prawo dochodzenia odszkodowania uzupełniającego do  wysokości</w:t>
      </w:r>
      <w:r w:rsidRPr="00741D49">
        <w:rPr>
          <w:sz w:val="22"/>
          <w:szCs w:val="22"/>
        </w:rPr>
        <w:br/>
        <w:t xml:space="preserve">    rzeczywiście poniesionej szkody na zasadach określonych w Kodeksie cywilnym.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3. W razie wystąpienia istotnej zmiany okoliczności powodującej, że wykonanie umowy nie leży </w:t>
      </w:r>
      <w:r w:rsidRPr="00741D49">
        <w:rPr>
          <w:sz w:val="22"/>
          <w:szCs w:val="22"/>
        </w:rPr>
        <w:br/>
        <w:t xml:space="preserve">    w interesie publicznym, czego nie można było przewidzieć w chwili zawarcia umowy, </w:t>
      </w:r>
      <w:r w:rsidRPr="00741D49">
        <w:rPr>
          <w:sz w:val="22"/>
          <w:szCs w:val="22"/>
        </w:rPr>
        <w:br/>
        <w:t xml:space="preserve">    Zamawiający może odstąpić od umowy w terminie jednego miesiąca od powzięcia wiadomości  </w:t>
      </w:r>
      <w:r w:rsidRPr="00741D49">
        <w:rPr>
          <w:sz w:val="22"/>
          <w:szCs w:val="22"/>
        </w:rPr>
        <w:br/>
        <w:t xml:space="preserve">    o powyższych okolicznościach. W tym wypadku Wykonawca może żądać wyłącznie </w:t>
      </w:r>
      <w:r w:rsidRPr="00741D49">
        <w:rPr>
          <w:sz w:val="22"/>
          <w:szCs w:val="22"/>
        </w:rPr>
        <w:br/>
        <w:t xml:space="preserve">    wynagrodzenia należnego z tytułu wykonanych zamówień.</w:t>
      </w:r>
    </w:p>
    <w:p w:rsidR="00741D49" w:rsidRPr="00741D49" w:rsidRDefault="00741D49" w:rsidP="00DE2B0F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>4. W przypadku, o którym mowa w ust. 3 postanowienia o karze umownej (§ 7 ust. 1 pkt. 1.4), nie</w:t>
      </w:r>
      <w:r w:rsidRPr="00741D49">
        <w:rPr>
          <w:sz w:val="22"/>
          <w:szCs w:val="22"/>
        </w:rPr>
        <w:br/>
        <w:t xml:space="preserve">    mają zastosowania, Wykonawca nie może żądać odszkodowania na zasadach ogólnych.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5. Rozwiązanie umowy za zgodą obu Stron może nastąpić w każdym czasie trwania umowy, przy </w:t>
      </w:r>
      <w:r w:rsidRPr="00741D49">
        <w:rPr>
          <w:sz w:val="22"/>
          <w:szCs w:val="22"/>
        </w:rPr>
        <w:br/>
        <w:t xml:space="preserve">    zachowaniu 1-miesięcznego okresu wypowiedzenia ze skutkiem na koniec miesiąca</w:t>
      </w:r>
      <w:r w:rsidRPr="00741D49">
        <w:rPr>
          <w:sz w:val="22"/>
          <w:szCs w:val="22"/>
        </w:rPr>
        <w:br/>
        <w:t xml:space="preserve">    kalendarzowego. 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6. Oświadczenie o odstąpieniu nie wyłącza dochodzenia kar umownych przez Zamawiającego </w:t>
      </w:r>
      <w:r w:rsidRPr="00741D49">
        <w:rPr>
          <w:sz w:val="22"/>
          <w:szCs w:val="22"/>
        </w:rPr>
        <w:br/>
        <w:t xml:space="preserve">     od Wykonawcy i odszkodowania za poniesione szkody.</w:t>
      </w:r>
    </w:p>
    <w:p w:rsidR="00741D49" w:rsidRPr="00741D49" w:rsidRDefault="00741D49" w:rsidP="00741D49">
      <w:pPr>
        <w:jc w:val="both"/>
        <w:rPr>
          <w:iCs/>
          <w:sz w:val="22"/>
          <w:szCs w:val="22"/>
        </w:rPr>
      </w:pPr>
      <w:r w:rsidRPr="00741D49">
        <w:rPr>
          <w:sz w:val="22"/>
          <w:szCs w:val="22"/>
        </w:rPr>
        <w:t xml:space="preserve">7. </w:t>
      </w:r>
      <w:r w:rsidRPr="00741D49">
        <w:rPr>
          <w:iCs/>
          <w:sz w:val="22"/>
          <w:szCs w:val="22"/>
        </w:rPr>
        <w:t>Strony dopuszczają zmiany umowy w zakresie:</w:t>
      </w:r>
    </w:p>
    <w:p w:rsidR="00741D49" w:rsidRPr="00741D49" w:rsidRDefault="00741D49" w:rsidP="00741D49">
      <w:pPr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 xml:space="preserve"> - numeru katalogowego produktu,</w:t>
      </w:r>
    </w:p>
    <w:p w:rsidR="00741D49" w:rsidRPr="00741D49" w:rsidRDefault="00741D49" w:rsidP="00741D49">
      <w:pPr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 xml:space="preserve"> - nazwy produktu przy zachowaniu jego parametrów, bez zmiany składu,</w:t>
      </w:r>
    </w:p>
    <w:p w:rsidR="00741D49" w:rsidRPr="00741D49" w:rsidRDefault="00741D49" w:rsidP="00741D49">
      <w:pPr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 xml:space="preserve"> - sposobu konfekcjonowania bez zmiany ceny,</w:t>
      </w:r>
    </w:p>
    <w:p w:rsidR="00741D49" w:rsidRPr="00741D49" w:rsidRDefault="00741D49" w:rsidP="00741D49">
      <w:pPr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 xml:space="preserve"> - wymiany/ uzupełnienia elementów składowych aparatury w sytuacji gdy:  </w:t>
      </w:r>
    </w:p>
    <w:p w:rsidR="00741D49" w:rsidRPr="00741D49" w:rsidRDefault="00741D49" w:rsidP="00DE2B0F">
      <w:pPr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 xml:space="preserve">   a) wprowadzony zostanie do sprzedaży przez wykonawcę produkt zmodyfikowany/ udoskonalony,</w:t>
      </w:r>
    </w:p>
    <w:p w:rsidR="00741D49" w:rsidRPr="00741D49" w:rsidRDefault="00741D49" w:rsidP="00741D49">
      <w:pPr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 xml:space="preserve">   b) wystąpi przejściowy brak produktu z przyczyn leżących po stronie producenta przy</w:t>
      </w:r>
      <w:r w:rsidRPr="00741D49">
        <w:rPr>
          <w:iCs/>
          <w:sz w:val="22"/>
          <w:szCs w:val="22"/>
        </w:rPr>
        <w:br/>
        <w:t xml:space="preserve">         jednoczesnym dostarczeniu produktu zamiennego o parametrach nie gorszych od </w:t>
      </w:r>
      <w:r w:rsidRPr="00741D49">
        <w:rPr>
          <w:iCs/>
          <w:sz w:val="22"/>
          <w:szCs w:val="22"/>
        </w:rPr>
        <w:br/>
        <w:t xml:space="preserve">         produktu objętego umową – bez zmiany procedury wykonania badania.</w:t>
      </w:r>
    </w:p>
    <w:p w:rsidR="00741D49" w:rsidRPr="00741D49" w:rsidRDefault="00741D49" w:rsidP="00741D49">
      <w:pPr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>Wszelkie zmiany wymagają obustronnie podpisanego aneksu do umowy.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iCs/>
          <w:sz w:val="22"/>
          <w:szCs w:val="22"/>
        </w:rPr>
        <w:t xml:space="preserve">Powyższe zmiany nie mogą skutkować zmianą ceny jednostkowej na wyższą, wartości umowy </w:t>
      </w:r>
      <w:r w:rsidRPr="00741D49">
        <w:rPr>
          <w:iCs/>
          <w:sz w:val="22"/>
          <w:szCs w:val="22"/>
        </w:rPr>
        <w:br/>
        <w:t>i nie mogą być niekorzystne dla Zamawiającego</w:t>
      </w:r>
      <w:r w:rsidRPr="00741D49">
        <w:rPr>
          <w:sz w:val="22"/>
          <w:szCs w:val="22"/>
        </w:rPr>
        <w:t>.</w:t>
      </w:r>
    </w:p>
    <w:p w:rsidR="00741D49" w:rsidRPr="00741D49" w:rsidRDefault="00741D49" w:rsidP="00741D49">
      <w:pPr>
        <w:jc w:val="both"/>
        <w:rPr>
          <w:sz w:val="22"/>
          <w:szCs w:val="22"/>
        </w:rPr>
      </w:pPr>
    </w:p>
    <w:p w:rsidR="00741D49" w:rsidRPr="00741D49" w:rsidRDefault="00741D49" w:rsidP="00DE2B0F">
      <w:pPr>
        <w:rPr>
          <w:rFonts w:eastAsia="Arial Unicode MS"/>
          <w:b/>
          <w:bCs/>
          <w:sz w:val="22"/>
          <w:szCs w:val="22"/>
        </w:rPr>
      </w:pP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="00DE2B0F">
        <w:rPr>
          <w:sz w:val="22"/>
          <w:szCs w:val="22"/>
        </w:rPr>
        <w:t xml:space="preserve">    </w:t>
      </w:r>
      <w:r w:rsidRPr="00741D49">
        <w:rPr>
          <w:b/>
          <w:bCs/>
          <w:sz w:val="22"/>
          <w:szCs w:val="22"/>
        </w:rPr>
        <w:t>§ 8. SPORY</w:t>
      </w:r>
      <w:r w:rsidRPr="00741D49">
        <w:rPr>
          <w:b/>
          <w:bCs/>
          <w:sz w:val="22"/>
          <w:szCs w:val="22"/>
        </w:rPr>
        <w:br/>
      </w:r>
    </w:p>
    <w:p w:rsidR="00741D49" w:rsidRPr="00741D49" w:rsidRDefault="00741D49" w:rsidP="00982A74">
      <w:pPr>
        <w:pStyle w:val="Tekstpodstawowy2"/>
        <w:spacing w:after="0" w:line="240" w:lineRule="auto"/>
        <w:jc w:val="both"/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 xml:space="preserve">   Spory  mogące wyniknąć na tle wykonywania niniejszej umowy, Strony zobowiązują się rozstrzygać</w:t>
      </w:r>
      <w:r w:rsidRPr="00741D49">
        <w:rPr>
          <w:sz w:val="22"/>
          <w:szCs w:val="22"/>
        </w:rPr>
        <w:br/>
        <w:t xml:space="preserve">    polubownie. W razie braku możliwości polubownego załatwienia sporów, będą one rozstrzygane </w:t>
      </w:r>
      <w:r w:rsidRPr="00741D49">
        <w:rPr>
          <w:sz w:val="22"/>
          <w:szCs w:val="22"/>
        </w:rPr>
        <w:br/>
        <w:t xml:space="preserve">    przez sąd  właściwy dla siedziby Zamawiającego.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</w:p>
    <w:p w:rsidR="00741D49" w:rsidRPr="00741D49" w:rsidRDefault="00741D49" w:rsidP="00741D49">
      <w:pPr>
        <w:rPr>
          <w:rFonts w:eastAsia="Arial Unicode MS"/>
          <w:b/>
          <w:bCs/>
          <w:sz w:val="22"/>
          <w:szCs w:val="22"/>
        </w:rPr>
      </w:pP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  <w:t xml:space="preserve">         </w:t>
      </w:r>
      <w:r w:rsidRPr="00741D49">
        <w:rPr>
          <w:b/>
          <w:bCs/>
          <w:sz w:val="22"/>
          <w:szCs w:val="22"/>
        </w:rPr>
        <w:t>§ 9. POSTANOWIENIA KOŃCOWE</w:t>
      </w:r>
      <w:r w:rsidRPr="00741D49">
        <w:rPr>
          <w:b/>
          <w:bCs/>
          <w:sz w:val="22"/>
          <w:szCs w:val="22"/>
        </w:rPr>
        <w:br/>
      </w:r>
    </w:p>
    <w:p w:rsidR="00741D49" w:rsidRPr="00741D49" w:rsidRDefault="00741D49" w:rsidP="00982A74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741D49">
        <w:rPr>
          <w:sz w:val="22"/>
          <w:szCs w:val="22"/>
        </w:rPr>
        <w:t xml:space="preserve">1. W sprawach nieuregulowanych niniejszą umową stosuje się przepisy Ustawy Prawo zamówień </w:t>
      </w:r>
      <w:r w:rsidRPr="00741D49">
        <w:rPr>
          <w:sz w:val="22"/>
          <w:szCs w:val="22"/>
        </w:rPr>
        <w:br/>
        <w:t xml:space="preserve">     publicznych i Kodeksu cywilnego.</w:t>
      </w:r>
    </w:p>
    <w:p w:rsidR="00741D49" w:rsidRPr="00741D49" w:rsidRDefault="00741D49" w:rsidP="00741D49">
      <w:pPr>
        <w:pStyle w:val="Tekstpodstawowy2"/>
        <w:spacing w:after="0" w:line="240" w:lineRule="auto"/>
        <w:rPr>
          <w:sz w:val="22"/>
          <w:szCs w:val="22"/>
        </w:rPr>
      </w:pPr>
      <w:r w:rsidRPr="00741D49">
        <w:rPr>
          <w:sz w:val="22"/>
          <w:szCs w:val="22"/>
        </w:rPr>
        <w:lastRenderedPageBreak/>
        <w:t xml:space="preserve">2. Wszelkie zmiany w umowie, jej rozwiązania, wypowiedzenie albo odstąpienie od niej wymagają </w:t>
      </w:r>
      <w:r w:rsidRPr="00741D49">
        <w:rPr>
          <w:sz w:val="22"/>
          <w:szCs w:val="22"/>
        </w:rPr>
        <w:br/>
        <w:t xml:space="preserve">    zachowania formy pisemnej  pod  rygorem  nieważności.</w:t>
      </w:r>
    </w:p>
    <w:p w:rsidR="00741D49" w:rsidRPr="00741D49" w:rsidRDefault="00741D49" w:rsidP="00741D49">
      <w:pPr>
        <w:pStyle w:val="Tekstpodstawowy2"/>
        <w:spacing w:after="0" w:line="240" w:lineRule="auto"/>
        <w:rPr>
          <w:sz w:val="22"/>
          <w:szCs w:val="22"/>
        </w:rPr>
      </w:pPr>
      <w:r w:rsidRPr="00741D49">
        <w:rPr>
          <w:sz w:val="22"/>
          <w:szCs w:val="22"/>
        </w:rPr>
        <w:t>3. Wykonawca nie ma prawa dokonać przeniesienia całości bądź jakiejkolwiek części uprawnień</w:t>
      </w:r>
      <w:r w:rsidRPr="00741D49">
        <w:rPr>
          <w:sz w:val="22"/>
          <w:szCs w:val="22"/>
        </w:rPr>
        <w:br/>
        <w:t xml:space="preserve">    przysługujących mu w stosunku do Zamawiającego bez uprzedniej pisemnej zgody Zamawiającego.</w:t>
      </w:r>
      <w:r w:rsidRPr="00741D49">
        <w:rPr>
          <w:sz w:val="22"/>
          <w:szCs w:val="22"/>
        </w:rPr>
        <w:br/>
        <w:t xml:space="preserve">    Wykonawcy bez zgody Zamawiającego nie przysługuje w szczególności prawo do przeniesienia</w:t>
      </w:r>
      <w:r w:rsidRPr="00741D49">
        <w:rPr>
          <w:sz w:val="22"/>
          <w:szCs w:val="22"/>
        </w:rPr>
        <w:br/>
        <w:t xml:space="preserve">    jakichkolwiek praw do wynagrodzenia wynikającego z niniejszej umowy (zakaz cesji).</w:t>
      </w:r>
    </w:p>
    <w:p w:rsidR="00741D49" w:rsidRPr="00741D49" w:rsidRDefault="00741D49" w:rsidP="00741D49">
      <w:pPr>
        <w:pStyle w:val="Tekstpodstawowy2"/>
        <w:spacing w:after="0" w:line="240" w:lineRule="auto"/>
        <w:rPr>
          <w:sz w:val="22"/>
          <w:szCs w:val="22"/>
        </w:rPr>
      </w:pPr>
      <w:r w:rsidRPr="00741D49">
        <w:rPr>
          <w:sz w:val="22"/>
          <w:szCs w:val="22"/>
        </w:rPr>
        <w:t xml:space="preserve">4. Tytuły paragrafów mają jedynie charakter porządkowy i nie wpływają na sposób interpretacji </w:t>
      </w:r>
      <w:r w:rsidRPr="00741D49">
        <w:rPr>
          <w:sz w:val="22"/>
          <w:szCs w:val="22"/>
        </w:rPr>
        <w:br/>
        <w:t xml:space="preserve">    zapisów Umowy.</w:t>
      </w:r>
    </w:p>
    <w:p w:rsidR="00741D49" w:rsidRPr="00741D49" w:rsidRDefault="00741D49" w:rsidP="00741D4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741D49">
        <w:rPr>
          <w:sz w:val="22"/>
          <w:szCs w:val="22"/>
        </w:rPr>
        <w:t>5. Umowę niniejszą sporządzono w dwóch jednobrzmiących egzemplarzach, po jednym  egzemplarzu</w:t>
      </w:r>
      <w:r w:rsidRPr="00741D49">
        <w:rPr>
          <w:sz w:val="22"/>
          <w:szCs w:val="22"/>
        </w:rPr>
        <w:br/>
        <w:t xml:space="preserve">    dla każdej ze Stron.</w:t>
      </w:r>
    </w:p>
    <w:p w:rsidR="00741D49" w:rsidRPr="00741D49" w:rsidRDefault="00741D49" w:rsidP="002D0214">
      <w:pPr>
        <w:contextualSpacing/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>6. Wykonawca zobowiązuje się do zachowania w tajemnicy wszelkich informacji o charakterze</w:t>
      </w:r>
      <w:r w:rsidRPr="00741D49">
        <w:rPr>
          <w:iCs/>
          <w:sz w:val="22"/>
          <w:szCs w:val="22"/>
        </w:rPr>
        <w:br/>
        <w:t xml:space="preserve">      organizacyjnym, ekonomicznym i technicznym mogących stanowić tajemnicę przedsiębiorstwa</w:t>
      </w:r>
      <w:r w:rsidR="002D0214">
        <w:rPr>
          <w:iCs/>
          <w:sz w:val="22"/>
          <w:szCs w:val="22"/>
        </w:rPr>
        <w:br/>
        <w:t xml:space="preserve">     </w:t>
      </w:r>
      <w:r w:rsidRPr="00741D49">
        <w:rPr>
          <w:iCs/>
          <w:sz w:val="22"/>
          <w:szCs w:val="22"/>
        </w:rPr>
        <w:t xml:space="preserve"> Zamawiającego w rozumieniu ustawy z dnia 16 kwietnia 1993 r.  o zwalczaniu nieuczciwej</w:t>
      </w:r>
      <w:r w:rsidR="002D0214">
        <w:rPr>
          <w:iCs/>
          <w:sz w:val="22"/>
          <w:szCs w:val="22"/>
        </w:rPr>
        <w:br/>
        <w:t xml:space="preserve">     </w:t>
      </w:r>
      <w:r w:rsidRPr="00741D49">
        <w:rPr>
          <w:iCs/>
          <w:sz w:val="22"/>
          <w:szCs w:val="22"/>
        </w:rPr>
        <w:t xml:space="preserve"> konkurencji (</w:t>
      </w:r>
      <w:proofErr w:type="spellStart"/>
      <w:r w:rsidR="002D0214">
        <w:rPr>
          <w:iCs/>
          <w:sz w:val="22"/>
          <w:szCs w:val="22"/>
        </w:rPr>
        <w:t>t.j</w:t>
      </w:r>
      <w:proofErr w:type="spellEnd"/>
      <w:r w:rsidR="002D0214">
        <w:rPr>
          <w:iCs/>
          <w:sz w:val="22"/>
          <w:szCs w:val="22"/>
        </w:rPr>
        <w:t>. Dz. U. z 2019</w:t>
      </w:r>
      <w:r w:rsidRPr="00741D49">
        <w:rPr>
          <w:iCs/>
          <w:sz w:val="22"/>
          <w:szCs w:val="22"/>
        </w:rPr>
        <w:t xml:space="preserve"> r.</w:t>
      </w:r>
      <w:r w:rsidR="002D0214">
        <w:rPr>
          <w:iCs/>
          <w:sz w:val="22"/>
          <w:szCs w:val="22"/>
        </w:rPr>
        <w:t>, poz. 1010</w:t>
      </w:r>
      <w:r w:rsidRPr="00741D49">
        <w:rPr>
          <w:iCs/>
          <w:sz w:val="22"/>
          <w:szCs w:val="22"/>
        </w:rPr>
        <w:t xml:space="preserve"> ze zm.), jak</w:t>
      </w:r>
      <w:r w:rsidR="002D0214">
        <w:rPr>
          <w:iCs/>
          <w:sz w:val="22"/>
          <w:szCs w:val="22"/>
        </w:rPr>
        <w:t xml:space="preserve"> </w:t>
      </w:r>
      <w:r w:rsidRPr="00741D49">
        <w:rPr>
          <w:iCs/>
          <w:sz w:val="22"/>
          <w:szCs w:val="22"/>
        </w:rPr>
        <w:t xml:space="preserve">również zobowiązuje się do </w:t>
      </w:r>
      <w:r w:rsidR="002D0214">
        <w:rPr>
          <w:iCs/>
          <w:sz w:val="22"/>
          <w:szCs w:val="22"/>
        </w:rPr>
        <w:br/>
        <w:t xml:space="preserve">      </w:t>
      </w:r>
      <w:r w:rsidRPr="00741D49">
        <w:rPr>
          <w:iCs/>
          <w:sz w:val="22"/>
          <w:szCs w:val="22"/>
        </w:rPr>
        <w:t xml:space="preserve">przestrzegania przepisów ustawy z dnia </w:t>
      </w:r>
      <w:r w:rsidR="002D0214">
        <w:rPr>
          <w:iCs/>
          <w:sz w:val="22"/>
          <w:szCs w:val="22"/>
        </w:rPr>
        <w:t xml:space="preserve">10 maja 2018 r. </w:t>
      </w:r>
      <w:r w:rsidRPr="00741D49">
        <w:rPr>
          <w:iCs/>
          <w:sz w:val="22"/>
          <w:szCs w:val="22"/>
        </w:rPr>
        <w:t>o</w:t>
      </w:r>
      <w:r w:rsidR="002D0214">
        <w:rPr>
          <w:iCs/>
          <w:sz w:val="22"/>
          <w:szCs w:val="22"/>
        </w:rPr>
        <w:t xml:space="preserve"> ochronie danych osobowych </w:t>
      </w:r>
      <w:r w:rsidR="002D0214">
        <w:rPr>
          <w:iCs/>
          <w:sz w:val="22"/>
          <w:szCs w:val="22"/>
        </w:rPr>
        <w:br/>
        <w:t xml:space="preserve">      (</w:t>
      </w:r>
      <w:proofErr w:type="spellStart"/>
      <w:r w:rsidR="00431728">
        <w:rPr>
          <w:iCs/>
          <w:sz w:val="22"/>
          <w:szCs w:val="22"/>
        </w:rPr>
        <w:t>t.j</w:t>
      </w:r>
      <w:proofErr w:type="spellEnd"/>
      <w:r w:rsidR="00431728">
        <w:rPr>
          <w:iCs/>
          <w:sz w:val="22"/>
          <w:szCs w:val="22"/>
        </w:rPr>
        <w:t xml:space="preserve">. </w:t>
      </w:r>
      <w:r w:rsidRPr="00741D49">
        <w:rPr>
          <w:iCs/>
          <w:sz w:val="22"/>
          <w:szCs w:val="22"/>
        </w:rPr>
        <w:t>Dz. U. z 20</w:t>
      </w:r>
      <w:r w:rsidR="00431728">
        <w:rPr>
          <w:iCs/>
          <w:sz w:val="22"/>
          <w:szCs w:val="22"/>
        </w:rPr>
        <w:t>19 r. poz. 1781</w:t>
      </w:r>
      <w:r w:rsidRPr="00741D49">
        <w:rPr>
          <w:iCs/>
          <w:sz w:val="22"/>
          <w:szCs w:val="22"/>
        </w:rPr>
        <w:t xml:space="preserve"> z </w:t>
      </w:r>
      <w:proofErr w:type="spellStart"/>
      <w:r w:rsidRPr="00741D49">
        <w:rPr>
          <w:iCs/>
          <w:sz w:val="22"/>
          <w:szCs w:val="22"/>
        </w:rPr>
        <w:t>późn</w:t>
      </w:r>
      <w:proofErr w:type="spellEnd"/>
      <w:r w:rsidRPr="00741D49">
        <w:rPr>
          <w:iCs/>
          <w:sz w:val="22"/>
          <w:szCs w:val="22"/>
        </w:rPr>
        <w:t>. zm.) oraz ustawy z dnia 5 sierpnia 2010 r. o ochronie</w:t>
      </w:r>
      <w:r w:rsidR="002D0214">
        <w:rPr>
          <w:iCs/>
          <w:sz w:val="22"/>
          <w:szCs w:val="22"/>
        </w:rPr>
        <w:br/>
        <w:t xml:space="preserve">     </w:t>
      </w:r>
      <w:r w:rsidRPr="00741D49">
        <w:rPr>
          <w:iCs/>
          <w:sz w:val="22"/>
          <w:szCs w:val="22"/>
        </w:rPr>
        <w:t xml:space="preserve"> inform</w:t>
      </w:r>
      <w:r w:rsidR="002D0214">
        <w:rPr>
          <w:iCs/>
          <w:sz w:val="22"/>
          <w:szCs w:val="22"/>
        </w:rPr>
        <w:t>acji niejawnych (</w:t>
      </w:r>
      <w:proofErr w:type="spellStart"/>
      <w:r w:rsidR="002D0214">
        <w:rPr>
          <w:iCs/>
          <w:sz w:val="22"/>
          <w:szCs w:val="22"/>
        </w:rPr>
        <w:t>t.j</w:t>
      </w:r>
      <w:proofErr w:type="spellEnd"/>
      <w:r w:rsidR="002D0214">
        <w:rPr>
          <w:iCs/>
          <w:sz w:val="22"/>
          <w:szCs w:val="22"/>
        </w:rPr>
        <w:t xml:space="preserve">. </w:t>
      </w:r>
      <w:proofErr w:type="spellStart"/>
      <w:r w:rsidR="002D0214">
        <w:rPr>
          <w:iCs/>
          <w:sz w:val="22"/>
          <w:szCs w:val="22"/>
        </w:rPr>
        <w:t>Dz.U</w:t>
      </w:r>
      <w:proofErr w:type="spellEnd"/>
      <w:r w:rsidR="002D0214">
        <w:rPr>
          <w:iCs/>
          <w:sz w:val="22"/>
          <w:szCs w:val="22"/>
        </w:rPr>
        <w:t>. 2019 r., poz. 742</w:t>
      </w:r>
      <w:r w:rsidRPr="00741D49">
        <w:rPr>
          <w:iCs/>
          <w:sz w:val="22"/>
          <w:szCs w:val="22"/>
        </w:rPr>
        <w:t xml:space="preserve"> ze zm.), w tym w szczególności do: </w:t>
      </w:r>
    </w:p>
    <w:p w:rsidR="00741D49" w:rsidRPr="00741D49" w:rsidRDefault="00741D49" w:rsidP="00741D49">
      <w:pPr>
        <w:numPr>
          <w:ilvl w:val="0"/>
          <w:numId w:val="13"/>
        </w:numPr>
        <w:contextualSpacing/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>ochrony i zabezpieczenia danych zgodnie z wymogami ustaw,</w:t>
      </w:r>
    </w:p>
    <w:p w:rsidR="00741D49" w:rsidRPr="00741D49" w:rsidRDefault="00741D49" w:rsidP="00741D49">
      <w:pPr>
        <w:numPr>
          <w:ilvl w:val="0"/>
          <w:numId w:val="13"/>
        </w:numPr>
        <w:contextualSpacing/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 xml:space="preserve">przetwarzania informacji i danych osobowych wyłącznie w zakresie i celu przewidzianym </w:t>
      </w:r>
      <w:r w:rsidR="002D0214">
        <w:rPr>
          <w:iCs/>
          <w:sz w:val="22"/>
          <w:szCs w:val="22"/>
        </w:rPr>
        <w:br/>
      </w:r>
      <w:r w:rsidRPr="00741D49">
        <w:rPr>
          <w:iCs/>
          <w:sz w:val="22"/>
          <w:szCs w:val="22"/>
        </w:rPr>
        <w:t xml:space="preserve">w umowie, </w:t>
      </w:r>
    </w:p>
    <w:p w:rsidR="00741D49" w:rsidRPr="00741D49" w:rsidRDefault="00741D49" w:rsidP="00741D49">
      <w:pPr>
        <w:numPr>
          <w:ilvl w:val="0"/>
          <w:numId w:val="13"/>
        </w:numPr>
        <w:contextualSpacing/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>zachowania w tajemnicy danych osobowych pozyskanych w związku z realizacją umowy</w:t>
      </w:r>
    </w:p>
    <w:p w:rsidR="00741D49" w:rsidRPr="00741D49" w:rsidRDefault="00741D49" w:rsidP="00741D49">
      <w:pPr>
        <w:numPr>
          <w:ilvl w:val="0"/>
          <w:numId w:val="13"/>
        </w:numPr>
        <w:contextualSpacing/>
        <w:jc w:val="both"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>zwrotu  wszelkich  zawierających  dane  osobowe   nośników danych   przekazanych   przez Zmawiającego oraz trwałego zniszczenia wszystkich ich kopii,</w:t>
      </w:r>
    </w:p>
    <w:p w:rsidR="00741D49" w:rsidRPr="00741D49" w:rsidRDefault="00741D49" w:rsidP="002D0214">
      <w:pPr>
        <w:numPr>
          <w:ilvl w:val="0"/>
          <w:numId w:val="13"/>
        </w:numPr>
        <w:contextualSpacing/>
        <w:rPr>
          <w:iCs/>
          <w:sz w:val="22"/>
          <w:szCs w:val="22"/>
        </w:rPr>
      </w:pPr>
      <w:r w:rsidRPr="00741D49">
        <w:rPr>
          <w:iCs/>
          <w:sz w:val="22"/>
          <w:szCs w:val="22"/>
        </w:rPr>
        <w:t>niezwłocznego    poinformowania    Zamawiającego    o    każdym    przypadku    naruszenia bezpieczeństwa danych.</w:t>
      </w:r>
    </w:p>
    <w:p w:rsidR="00741D49" w:rsidRPr="00741D49" w:rsidRDefault="00741D49" w:rsidP="00741D49">
      <w:pPr>
        <w:contextualSpacing/>
        <w:jc w:val="both"/>
        <w:rPr>
          <w:iCs/>
          <w:sz w:val="22"/>
          <w:szCs w:val="22"/>
        </w:rPr>
      </w:pPr>
      <w:r w:rsidRPr="00741D49">
        <w:rPr>
          <w:b/>
          <w:iCs/>
          <w:sz w:val="22"/>
          <w:szCs w:val="22"/>
        </w:rPr>
        <w:t>7</w:t>
      </w:r>
      <w:r w:rsidRPr="00741D49">
        <w:rPr>
          <w:iCs/>
          <w:sz w:val="22"/>
          <w:szCs w:val="22"/>
        </w:rPr>
        <w:t>. Naruszenie obowiązku, o którym mowa w punkcie 6</w:t>
      </w:r>
      <w:r w:rsidRPr="00741D49">
        <w:rPr>
          <w:b/>
          <w:iCs/>
          <w:sz w:val="22"/>
          <w:szCs w:val="22"/>
        </w:rPr>
        <w:t> </w:t>
      </w:r>
      <w:r w:rsidRPr="00741D49">
        <w:rPr>
          <w:iCs/>
          <w:sz w:val="22"/>
          <w:szCs w:val="22"/>
        </w:rPr>
        <w:t xml:space="preserve"> powoduje odpowiedzialność Wykonawcy </w:t>
      </w:r>
      <w:r w:rsidRPr="00741D49">
        <w:rPr>
          <w:iCs/>
          <w:sz w:val="22"/>
          <w:szCs w:val="22"/>
        </w:rPr>
        <w:br/>
        <w:t xml:space="preserve">    za szkodę wyrządzoną Zamawiającemu (na zasadach wynikających z kodeksu cywilnego) oraz </w:t>
      </w:r>
      <w:r w:rsidRPr="00741D49">
        <w:rPr>
          <w:iCs/>
          <w:sz w:val="22"/>
          <w:szCs w:val="22"/>
        </w:rPr>
        <w:br/>
        <w:t xml:space="preserve">    stanowi podstawę do rozwiązania niniejszej umowy przez Zamawiającego z zachowaniem</w:t>
      </w:r>
      <w:r w:rsidRPr="00741D49">
        <w:rPr>
          <w:iCs/>
          <w:sz w:val="22"/>
          <w:szCs w:val="22"/>
        </w:rPr>
        <w:br/>
        <w:t xml:space="preserve">    14- dniowego okresu wypowiedzenia.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</w:p>
    <w:p w:rsidR="00741D49" w:rsidRPr="00741D49" w:rsidRDefault="00741D49" w:rsidP="00741D49">
      <w:pPr>
        <w:jc w:val="both"/>
        <w:rPr>
          <w:sz w:val="22"/>
          <w:szCs w:val="22"/>
        </w:rPr>
      </w:pPr>
      <w:r w:rsidRPr="00741D49">
        <w:rPr>
          <w:sz w:val="22"/>
          <w:szCs w:val="22"/>
        </w:rPr>
        <w:t>Integralną część umowy stanowi załącznik nr 1 do umowy  -  Formularz ofertowy wraz z arkuszami cenowymi.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ab/>
        <w:t>.................................</w:t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  <w:t xml:space="preserve">       ............................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ab/>
        <w:t xml:space="preserve">ZAMAWIAJĄCY </w:t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  <w:t xml:space="preserve">    WYKONAWCA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  <w:t xml:space="preserve"> ....................... *</w:t>
      </w:r>
    </w:p>
    <w:p w:rsidR="00741D49" w:rsidRPr="00741D49" w:rsidRDefault="00741D49" w:rsidP="00741D49">
      <w:pPr>
        <w:rPr>
          <w:sz w:val="22"/>
          <w:szCs w:val="22"/>
        </w:rPr>
      </w:pP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</w:r>
      <w:r w:rsidRPr="00741D49">
        <w:rPr>
          <w:sz w:val="22"/>
          <w:szCs w:val="22"/>
        </w:rPr>
        <w:tab/>
        <w:t xml:space="preserve">AKCEPTUJĘ </w:t>
      </w:r>
    </w:p>
    <w:p w:rsidR="00741D49" w:rsidRPr="00741D49" w:rsidRDefault="00741D49" w:rsidP="00741D49">
      <w:pPr>
        <w:rPr>
          <w:rFonts w:eastAsia="Arial Unicode MS"/>
          <w:sz w:val="22"/>
          <w:szCs w:val="22"/>
        </w:rPr>
      </w:pPr>
    </w:p>
    <w:p w:rsidR="00741D49" w:rsidRPr="00741D49" w:rsidRDefault="00741D49" w:rsidP="00741D49">
      <w:pPr>
        <w:rPr>
          <w:sz w:val="22"/>
          <w:szCs w:val="22"/>
          <w:vertAlign w:val="superscript"/>
        </w:rPr>
      </w:pPr>
      <w:r w:rsidRPr="00741D49">
        <w:rPr>
          <w:b/>
          <w:bCs/>
          <w:sz w:val="22"/>
          <w:szCs w:val="22"/>
        </w:rPr>
        <w:t>*- proszę uzupełnić</w:t>
      </w:r>
    </w:p>
    <w:p w:rsidR="00741D49" w:rsidRPr="00741D49" w:rsidRDefault="00741D49" w:rsidP="00741D49">
      <w:pPr>
        <w:pStyle w:val="Tekstpodstawowy"/>
        <w:rPr>
          <w:sz w:val="22"/>
          <w:szCs w:val="22"/>
        </w:rPr>
      </w:pPr>
    </w:p>
    <w:p w:rsidR="00741D49" w:rsidRPr="00741D49" w:rsidRDefault="00741D49" w:rsidP="00741D49">
      <w:pPr>
        <w:pStyle w:val="Tekstpodstawowy"/>
        <w:rPr>
          <w:sz w:val="22"/>
          <w:szCs w:val="22"/>
        </w:rPr>
      </w:pPr>
    </w:p>
    <w:p w:rsidR="00741D49" w:rsidRPr="00741D49" w:rsidRDefault="00741D49" w:rsidP="00741D49">
      <w:pPr>
        <w:pStyle w:val="Tekstpodstawowy"/>
        <w:rPr>
          <w:sz w:val="22"/>
          <w:szCs w:val="22"/>
        </w:rPr>
      </w:pPr>
    </w:p>
    <w:p w:rsidR="00741D49" w:rsidRPr="00741D49" w:rsidRDefault="00741D49" w:rsidP="00741D49">
      <w:pPr>
        <w:pStyle w:val="Tekstpodstawowy"/>
        <w:rPr>
          <w:sz w:val="22"/>
          <w:szCs w:val="22"/>
        </w:rPr>
      </w:pPr>
    </w:p>
    <w:p w:rsidR="00741D49" w:rsidRPr="00741D49" w:rsidRDefault="00741D49" w:rsidP="00741D49">
      <w:pPr>
        <w:rPr>
          <w:sz w:val="22"/>
          <w:szCs w:val="22"/>
        </w:rPr>
      </w:pPr>
    </w:p>
    <w:p w:rsidR="00741D49" w:rsidRPr="00741D49" w:rsidRDefault="00741D49" w:rsidP="00741D49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41D49" w:rsidRDefault="00741D49" w:rsidP="00741D49">
      <w:pPr>
        <w:pStyle w:val="Tekstpodstawowy"/>
        <w:rPr>
          <w:sz w:val="22"/>
          <w:szCs w:val="22"/>
        </w:rPr>
      </w:pPr>
    </w:p>
    <w:p w:rsidR="006D04F3" w:rsidRDefault="006D04F3" w:rsidP="00741D49">
      <w:pPr>
        <w:pStyle w:val="Tekstpodstawowy"/>
        <w:rPr>
          <w:sz w:val="22"/>
          <w:szCs w:val="22"/>
        </w:rPr>
      </w:pPr>
    </w:p>
    <w:p w:rsidR="006D04F3" w:rsidRDefault="006D04F3" w:rsidP="00741D49">
      <w:pPr>
        <w:pStyle w:val="Tekstpodstawowy"/>
        <w:rPr>
          <w:sz w:val="22"/>
          <w:szCs w:val="22"/>
        </w:rPr>
      </w:pPr>
    </w:p>
    <w:p w:rsidR="006D04F3" w:rsidRDefault="006D04F3" w:rsidP="00741D49">
      <w:pPr>
        <w:pStyle w:val="Tekstpodstawowy"/>
        <w:rPr>
          <w:sz w:val="22"/>
          <w:szCs w:val="22"/>
        </w:rPr>
      </w:pPr>
    </w:p>
    <w:p w:rsidR="006D04F3" w:rsidRDefault="006D04F3" w:rsidP="00741D49">
      <w:pPr>
        <w:pStyle w:val="Tekstpodstawowy"/>
        <w:rPr>
          <w:sz w:val="22"/>
          <w:szCs w:val="22"/>
        </w:rPr>
        <w:sectPr w:rsidR="006D04F3" w:rsidSect="008321D6">
          <w:headerReference w:type="default" r:id="rId12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C16FE8" w:rsidRPr="00D70B81" w:rsidRDefault="00C16FE8" w:rsidP="00C16FE8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ARKUSZ CENOWY</w:t>
      </w:r>
    </w:p>
    <w:tbl>
      <w:tblPr>
        <w:tblW w:w="13909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35"/>
        <w:gridCol w:w="3977"/>
        <w:gridCol w:w="1275"/>
        <w:gridCol w:w="1134"/>
        <w:gridCol w:w="1276"/>
        <w:gridCol w:w="851"/>
        <w:gridCol w:w="850"/>
        <w:gridCol w:w="992"/>
        <w:gridCol w:w="1356"/>
        <w:gridCol w:w="507"/>
        <w:gridCol w:w="1256"/>
      </w:tblGrid>
      <w:tr w:rsidR="00C16FE8" w:rsidRPr="00D90634" w:rsidTr="00080F8D">
        <w:trPr>
          <w:trHeight w:val="255"/>
        </w:trPr>
        <w:tc>
          <w:tcPr>
            <w:tcW w:w="4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Pakiet nr 14:  Krążki do diagnostyki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 </w:t>
            </w:r>
          </w:p>
        </w:tc>
      </w:tr>
      <w:tr w:rsidR="00C16FE8" w:rsidRPr="00D90634" w:rsidTr="00080F8D">
        <w:trPr>
          <w:trHeight w:val="76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 w:rsidRPr="00D90634">
              <w:rPr>
                <w:b/>
                <w:bCs/>
              </w:rPr>
              <w:t>Lp.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D90634" w:rsidRDefault="00C16FE8" w:rsidP="00080F8D">
            <w:pPr>
              <w:rPr>
                <w:b/>
                <w:bCs/>
              </w:rPr>
            </w:pPr>
            <w:r w:rsidRPr="00D90634">
              <w:rPr>
                <w:b/>
                <w:bCs/>
              </w:rPr>
              <w:t>Nazwa artykułu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 w:rsidRPr="00D90634">
              <w:rPr>
                <w:b/>
                <w:bCs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 w:rsidRPr="00D90634">
              <w:rPr>
                <w:b/>
                <w:bCs/>
              </w:rPr>
              <w:t xml:space="preserve">Nr </w:t>
            </w:r>
            <w:proofErr w:type="spellStart"/>
            <w:r w:rsidRPr="00D90634">
              <w:rPr>
                <w:b/>
                <w:bCs/>
              </w:rPr>
              <w:t>katal</w:t>
            </w:r>
            <w:proofErr w:type="spellEnd"/>
            <w:r w:rsidRPr="00D90634">
              <w:rPr>
                <w:b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 w:rsidRPr="00D90634">
              <w:rPr>
                <w:b/>
                <w:bCs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 w:rsidRPr="00D90634">
              <w:rPr>
                <w:b/>
                <w:bCs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 w:rsidRPr="00D90634">
              <w:rPr>
                <w:b/>
                <w:bCs/>
              </w:rPr>
              <w:t>ilość j.m. w op.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Pr="00D90634">
              <w:rPr>
                <w:b/>
                <w:bCs/>
              </w:rPr>
              <w:t xml:space="preserve">ena </w:t>
            </w:r>
            <w:proofErr w:type="spellStart"/>
            <w:r w:rsidRPr="00D90634">
              <w:rPr>
                <w:b/>
                <w:bCs/>
              </w:rPr>
              <w:t>jednostk</w:t>
            </w:r>
            <w:proofErr w:type="spellEnd"/>
            <w:r w:rsidRPr="00D90634">
              <w:rPr>
                <w:b/>
                <w:bCs/>
              </w:rPr>
              <w:t xml:space="preserve">. netto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</w:t>
            </w:r>
            <w:r w:rsidRPr="00D90634">
              <w:rPr>
                <w:b/>
                <w:bCs/>
              </w:rPr>
              <w:t xml:space="preserve"> netto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proofErr w:type="spellStart"/>
            <w:r w:rsidRPr="00D90634">
              <w:rPr>
                <w:b/>
                <w:bCs/>
              </w:rPr>
              <w:t>Vat</w:t>
            </w:r>
            <w:proofErr w:type="spellEnd"/>
            <w:r>
              <w:rPr>
                <w:b/>
                <w:bCs/>
              </w:rPr>
              <w:t xml:space="preserve"> %</w:t>
            </w:r>
            <w:r w:rsidRPr="00D90634">
              <w:rPr>
                <w:b/>
                <w:bCs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  <w:r w:rsidRPr="00D90634">
              <w:rPr>
                <w:b/>
                <w:bCs/>
              </w:rPr>
              <w:t>Wartość brutto</w:t>
            </w: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9= 6x8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C16FE8" w:rsidRPr="009F4A1A" w:rsidRDefault="00C16FE8" w:rsidP="00080F8D">
            <w:pPr>
              <w:jc w:val="center"/>
            </w:pPr>
            <w:r w:rsidRPr="009F4A1A">
              <w:t>11=9+10</w:t>
            </w: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1.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r w:rsidRPr="00D90634">
              <w:t>Odczynnik do wykrywania katalazy, buteleczka  a 30mL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buteleczka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2.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roofErr w:type="spellStart"/>
            <w:r w:rsidRPr="00D90634">
              <w:t>Dezoksycholan</w:t>
            </w:r>
            <w:proofErr w:type="spellEnd"/>
            <w:r w:rsidRPr="00D90634">
              <w:t xml:space="preserve"> sodu 10% w  probówkach a 2mL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probówka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51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3.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 xml:space="preserve">Odczynnik do wykrywania </w:t>
            </w:r>
            <w:proofErr w:type="spellStart"/>
            <w:r w:rsidRPr="00D90634">
              <w:t>oxydazy</w:t>
            </w:r>
            <w:proofErr w:type="spellEnd"/>
            <w:r w:rsidRPr="00D90634">
              <w:t xml:space="preserve"> w paskach bibułowych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krążek/pasek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4.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Default="00C16FE8" w:rsidP="00080F8D">
            <w:r w:rsidRPr="00D90634">
              <w:t xml:space="preserve">Krążki z </w:t>
            </w:r>
            <w:proofErr w:type="spellStart"/>
            <w:r w:rsidRPr="00D90634">
              <w:t>bacytracyną</w:t>
            </w:r>
            <w:proofErr w:type="spellEnd"/>
            <w:r w:rsidRPr="00D90634">
              <w:t xml:space="preserve"> 0,04j.</w:t>
            </w:r>
          </w:p>
          <w:p w:rsidR="00C16FE8" w:rsidRPr="00D90634" w:rsidRDefault="00C16FE8" w:rsidP="00080F8D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krążek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5.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Default="00C16FE8" w:rsidP="00080F8D">
            <w:pPr>
              <w:rPr>
                <w:i/>
                <w:iCs/>
              </w:rPr>
            </w:pPr>
            <w:r w:rsidRPr="00D90634">
              <w:t xml:space="preserve">Krążki X do identyfikacji </w:t>
            </w:r>
            <w:proofErr w:type="spellStart"/>
            <w:r w:rsidRPr="00D90634">
              <w:rPr>
                <w:i/>
                <w:iCs/>
              </w:rPr>
              <w:t>Haemophilus</w:t>
            </w:r>
            <w:proofErr w:type="spellEnd"/>
          </w:p>
          <w:p w:rsidR="00C16FE8" w:rsidRPr="00D90634" w:rsidRDefault="00C16FE8" w:rsidP="00080F8D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krążek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6.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 xml:space="preserve">Krążki V do identyfikacji </w:t>
            </w:r>
            <w:proofErr w:type="spellStart"/>
            <w:r w:rsidRPr="00D90634">
              <w:rPr>
                <w:i/>
                <w:iCs/>
              </w:rPr>
              <w:t>Haemophilus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Default="00C16FE8" w:rsidP="00080F8D">
            <w:pPr>
              <w:jc w:val="center"/>
            </w:pPr>
            <w:r w:rsidRPr="00D90634">
              <w:t>Krążek</w:t>
            </w:r>
          </w:p>
          <w:p w:rsidR="00C16FE8" w:rsidRPr="00D90634" w:rsidRDefault="00C16FE8" w:rsidP="00080F8D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51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7.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 xml:space="preserve">Krążki z </w:t>
            </w:r>
            <w:proofErr w:type="spellStart"/>
            <w:r w:rsidRPr="00D90634">
              <w:t>optochiną</w:t>
            </w:r>
            <w:proofErr w:type="spellEnd"/>
            <w:r w:rsidRPr="00D90634">
              <w:t xml:space="preserve"> do identyfikacji </w:t>
            </w:r>
            <w:proofErr w:type="spellStart"/>
            <w:r w:rsidRPr="00D90634">
              <w:rPr>
                <w:i/>
                <w:iCs/>
              </w:rPr>
              <w:t>Streptococcus</w:t>
            </w:r>
            <w:proofErr w:type="spellEnd"/>
            <w:r w:rsidRPr="00D90634">
              <w:rPr>
                <w:i/>
                <w:iCs/>
              </w:rPr>
              <w:t xml:space="preserve"> </w:t>
            </w:r>
            <w:proofErr w:type="spellStart"/>
            <w:r w:rsidRPr="00D90634">
              <w:rPr>
                <w:i/>
                <w:iCs/>
              </w:rPr>
              <w:t>pneumoniae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krążek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51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8.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 xml:space="preserve">Krążki z glukozą i błękitem </w:t>
            </w:r>
            <w:proofErr w:type="spellStart"/>
            <w:r w:rsidRPr="00D90634">
              <w:t>bromotymolowym</w:t>
            </w:r>
            <w:proofErr w:type="spellEnd"/>
            <w:r w:rsidRPr="00D90634">
              <w:t xml:space="preserve"> do różnicowania </w:t>
            </w:r>
            <w:r w:rsidRPr="00D90634">
              <w:rPr>
                <w:i/>
                <w:iCs/>
              </w:rPr>
              <w:t xml:space="preserve"> </w:t>
            </w:r>
            <w:proofErr w:type="spellStart"/>
            <w:r w:rsidRPr="00D90634">
              <w:rPr>
                <w:i/>
                <w:iCs/>
              </w:rPr>
              <w:t>Neisseria</w:t>
            </w:r>
            <w:proofErr w:type="spellEnd"/>
            <w:r w:rsidRPr="00D90634">
              <w:rPr>
                <w:i/>
                <w:iCs/>
              </w:rPr>
              <w:t xml:space="preserve"> i </w:t>
            </w:r>
            <w:proofErr w:type="spellStart"/>
            <w:r w:rsidRPr="00D90634">
              <w:rPr>
                <w:i/>
                <w:iCs/>
              </w:rPr>
              <w:t>Moraxella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krążek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9.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 xml:space="preserve">Kwas </w:t>
            </w:r>
            <w:proofErr w:type="spellStart"/>
            <w:r w:rsidRPr="00D90634">
              <w:t>boronowy</w:t>
            </w:r>
            <w:proofErr w:type="spellEnd"/>
            <w:r w:rsidRPr="00D90634">
              <w:t xml:space="preserve"> w probówkach a 2mL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Default="00C16FE8" w:rsidP="00080F8D">
            <w:pPr>
              <w:jc w:val="center"/>
            </w:pPr>
            <w:r w:rsidRPr="00D90634">
              <w:t>Probówka</w:t>
            </w:r>
          </w:p>
          <w:p w:rsidR="00C16FE8" w:rsidRPr="00D90634" w:rsidRDefault="00C16FE8" w:rsidP="00080F8D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10.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 xml:space="preserve">EDTA 0,5M o </w:t>
            </w:r>
            <w:proofErr w:type="spellStart"/>
            <w:r w:rsidRPr="00D90634">
              <w:t>pH</w:t>
            </w:r>
            <w:proofErr w:type="spellEnd"/>
            <w:r w:rsidRPr="00D90634">
              <w:t xml:space="preserve"> 7,3 – 7,5 w probówkach a 2mL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probówka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11.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Osocze królicze</w:t>
            </w:r>
            <w:r>
              <w:t xml:space="preserve"> </w:t>
            </w:r>
            <w:r w:rsidRPr="00C16FE8">
              <w:rPr>
                <w:b/>
              </w:rPr>
              <w:t>z dodatkiem</w:t>
            </w:r>
            <w:r>
              <w:rPr>
                <w:b/>
              </w:rPr>
              <w:t xml:space="preserve"> EDT</w:t>
            </w:r>
            <w:r w:rsidRPr="00C16FE8">
              <w:rPr>
                <w:b/>
              </w:rPr>
              <w:t>A,</w:t>
            </w:r>
            <w:r w:rsidRPr="00D90634">
              <w:t xml:space="preserve"> opakowanie 10 ampułek a 2 </w:t>
            </w:r>
            <w:proofErr w:type="spellStart"/>
            <w:r w:rsidRPr="00D90634">
              <w:t>mL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r w:rsidRPr="00D90634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ampułka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  <w:r w:rsidRPr="00D90634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E8" w:rsidRPr="00D90634" w:rsidRDefault="00C16FE8" w:rsidP="00080F8D">
            <w:pPr>
              <w:jc w:val="center"/>
            </w:pPr>
          </w:p>
        </w:tc>
      </w:tr>
      <w:tr w:rsidR="00C16FE8" w:rsidRPr="00D90634" w:rsidTr="00080F8D">
        <w:trPr>
          <w:trHeight w:val="255"/>
        </w:trPr>
        <w:tc>
          <w:tcPr>
            <w:tcW w:w="1079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Default="00C16FE8" w:rsidP="00080F8D">
            <w:pPr>
              <w:jc w:val="center"/>
            </w:pPr>
            <w:r>
              <w:t>Razem</w:t>
            </w:r>
          </w:p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E8" w:rsidRPr="00D90634" w:rsidRDefault="00C16FE8" w:rsidP="00080F8D">
            <w:pPr>
              <w:jc w:val="center"/>
              <w:rPr>
                <w:b/>
                <w:bCs/>
              </w:rPr>
            </w:pPr>
          </w:p>
        </w:tc>
      </w:tr>
    </w:tbl>
    <w:p w:rsidR="00C16FE8" w:rsidRDefault="00C16FE8" w:rsidP="00C16FE8">
      <w:pPr>
        <w:rPr>
          <w:sz w:val="22"/>
          <w:szCs w:val="22"/>
        </w:rPr>
      </w:pPr>
    </w:p>
    <w:p w:rsidR="00C16FE8" w:rsidRPr="0094292E" w:rsidRDefault="00C16FE8" w:rsidP="00C16FE8">
      <w:pPr>
        <w:rPr>
          <w:sz w:val="22"/>
          <w:szCs w:val="22"/>
        </w:rPr>
      </w:pPr>
      <w:r w:rsidRPr="0094292E">
        <w:rPr>
          <w:sz w:val="22"/>
          <w:szCs w:val="22"/>
        </w:rPr>
        <w:t>Wymagania :</w:t>
      </w:r>
    </w:p>
    <w:tbl>
      <w:tblPr>
        <w:tblW w:w="129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9208"/>
        <w:gridCol w:w="146"/>
        <w:gridCol w:w="146"/>
        <w:gridCol w:w="1714"/>
        <w:gridCol w:w="146"/>
        <w:gridCol w:w="520"/>
        <w:gridCol w:w="1060"/>
      </w:tblGrid>
      <w:tr w:rsidR="00C16FE8" w:rsidRPr="0094292E" w:rsidTr="00080F8D">
        <w:trPr>
          <w:trHeight w:val="285"/>
        </w:trPr>
        <w:tc>
          <w:tcPr>
            <w:tcW w:w="1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94292E">
              <w:rPr>
                <w:sz w:val="22"/>
                <w:szCs w:val="22"/>
              </w:rPr>
              <w:t>Opakowania z krążkami maksymalnie po 50 krążków.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</w:p>
        </w:tc>
      </w:tr>
      <w:tr w:rsidR="00C16FE8" w:rsidRPr="0094292E" w:rsidTr="00080F8D">
        <w:trPr>
          <w:trHeight w:val="330"/>
        </w:trPr>
        <w:tc>
          <w:tcPr>
            <w:tcW w:w="129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94292E">
              <w:rPr>
                <w:sz w:val="22"/>
                <w:szCs w:val="22"/>
              </w:rPr>
              <w:t>Na etykiecie każdego opakowania musi być podana nazwa, numer serii oraz data ważności.</w:t>
            </w:r>
          </w:p>
        </w:tc>
      </w:tr>
      <w:tr w:rsidR="00C16FE8" w:rsidRPr="0094292E" w:rsidTr="00080F8D">
        <w:trPr>
          <w:trHeight w:val="330"/>
        </w:trPr>
        <w:tc>
          <w:tcPr>
            <w:tcW w:w="129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94292E">
              <w:rPr>
                <w:sz w:val="22"/>
                <w:szCs w:val="22"/>
              </w:rPr>
              <w:t xml:space="preserve">Termin realizacji zamówienia - do 7 dni od daty złożenia zamówienia </w:t>
            </w:r>
            <w:proofErr w:type="spellStart"/>
            <w:r w:rsidRPr="0094292E">
              <w:rPr>
                <w:sz w:val="22"/>
                <w:szCs w:val="22"/>
              </w:rPr>
              <w:t>faxem</w:t>
            </w:r>
            <w:proofErr w:type="spellEnd"/>
            <w:r w:rsidRPr="0094292E">
              <w:rPr>
                <w:sz w:val="22"/>
                <w:szCs w:val="22"/>
              </w:rPr>
              <w:t>.</w:t>
            </w:r>
          </w:p>
        </w:tc>
      </w:tr>
      <w:tr w:rsidR="00C16FE8" w:rsidRPr="0094292E" w:rsidTr="00080F8D">
        <w:trPr>
          <w:trHeight w:val="300"/>
        </w:trPr>
        <w:tc>
          <w:tcPr>
            <w:tcW w:w="9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4. </w:t>
            </w:r>
            <w:r w:rsidRPr="0094292E">
              <w:rPr>
                <w:sz w:val="22"/>
                <w:szCs w:val="22"/>
              </w:rPr>
              <w:t xml:space="preserve">Termin ważności - minimum 6 </w:t>
            </w:r>
            <w:proofErr w:type="spellStart"/>
            <w:r w:rsidRPr="0094292E">
              <w:rPr>
                <w:sz w:val="22"/>
                <w:szCs w:val="22"/>
              </w:rPr>
              <w:t>m-cy</w:t>
            </w:r>
            <w:proofErr w:type="spellEnd"/>
            <w:r w:rsidRPr="0094292E">
              <w:rPr>
                <w:sz w:val="22"/>
                <w:szCs w:val="22"/>
              </w:rPr>
              <w:t xml:space="preserve"> od daty dostawy.</w:t>
            </w:r>
          </w:p>
        </w:tc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</w:p>
        </w:tc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16FE8" w:rsidRPr="0094292E" w:rsidTr="00080F8D">
        <w:trPr>
          <w:trHeight w:val="375"/>
        </w:trPr>
        <w:tc>
          <w:tcPr>
            <w:tcW w:w="1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94292E">
              <w:rPr>
                <w:sz w:val="22"/>
                <w:szCs w:val="22"/>
              </w:rPr>
              <w:t>Instrukcja w języku polskim powinna być dołączona do oferty.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16FE8" w:rsidRPr="0094292E" w:rsidTr="00080F8D">
        <w:trPr>
          <w:trHeight w:val="570"/>
        </w:trPr>
        <w:tc>
          <w:tcPr>
            <w:tcW w:w="129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 w:rsidRPr="0094292E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>pierwszej dostawy</w:t>
            </w:r>
            <w:r w:rsidRPr="00EA0C9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Wykonawca</w:t>
            </w:r>
            <w:r w:rsidRPr="0094292E">
              <w:rPr>
                <w:sz w:val="22"/>
                <w:szCs w:val="22"/>
              </w:rPr>
              <w:t xml:space="preserve"> jest zobowiązany dołączyć w wersji papierowej lub elektronicznej karty charakterystyki wszystkich niebezpiecznych substancji chemicznych i ich mieszanin zawartych w zamawianych artykułach.</w:t>
            </w:r>
          </w:p>
        </w:tc>
      </w:tr>
      <w:tr w:rsidR="00C16FE8" w:rsidRPr="0094292E" w:rsidTr="00080F8D">
        <w:trPr>
          <w:trHeight w:val="300"/>
        </w:trPr>
        <w:tc>
          <w:tcPr>
            <w:tcW w:w="9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  <w:r w:rsidRPr="0094292E">
              <w:rPr>
                <w:sz w:val="22"/>
                <w:szCs w:val="22"/>
              </w:rPr>
              <w:t>Koszty transportu leżą po stronie Wykonawcy.</w:t>
            </w:r>
          </w:p>
        </w:tc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color w:val="00CC00"/>
                <w:sz w:val="22"/>
                <w:szCs w:val="22"/>
              </w:rPr>
            </w:pPr>
          </w:p>
        </w:tc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color w:val="00CC00"/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6FE8" w:rsidRPr="0094292E" w:rsidRDefault="00C16FE8" w:rsidP="00080F8D">
            <w:pPr>
              <w:rPr>
                <w:color w:val="00CC00"/>
                <w:sz w:val="22"/>
                <w:szCs w:val="22"/>
              </w:rPr>
            </w:pPr>
          </w:p>
        </w:tc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jc w:val="center"/>
              <w:rPr>
                <w:color w:val="00CC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color w:val="00CC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FE8" w:rsidRPr="0094292E" w:rsidRDefault="00C16FE8" w:rsidP="00080F8D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C16FE8" w:rsidRPr="0094292E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  <w:r w:rsidRPr="00F525B4">
        <w:rPr>
          <w:sz w:val="22"/>
          <w:szCs w:val="22"/>
        </w:rPr>
        <w:t>Cena pakietu nr</w:t>
      </w:r>
      <w:r>
        <w:rPr>
          <w:sz w:val="22"/>
          <w:szCs w:val="22"/>
        </w:rPr>
        <w:t xml:space="preserve">  14 </w:t>
      </w:r>
      <w:r w:rsidRPr="00F525B4">
        <w:rPr>
          <w:sz w:val="22"/>
          <w:szCs w:val="22"/>
        </w:rPr>
        <w:t xml:space="preserve">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C16FE8" w:rsidRPr="00F525B4" w:rsidRDefault="00C16FE8" w:rsidP="00C16FE8">
      <w:pPr>
        <w:rPr>
          <w:sz w:val="22"/>
          <w:szCs w:val="22"/>
        </w:rPr>
      </w:pPr>
    </w:p>
    <w:p w:rsidR="00C16FE8" w:rsidRPr="00F525B4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Default="00C16FE8" w:rsidP="00C16FE8">
      <w:pPr>
        <w:rPr>
          <w:sz w:val="22"/>
          <w:szCs w:val="22"/>
        </w:rPr>
      </w:pPr>
    </w:p>
    <w:p w:rsidR="00C16FE8" w:rsidRPr="003F1937" w:rsidRDefault="00C16FE8" w:rsidP="00C16FE8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C16FE8" w:rsidRPr="003F1937" w:rsidRDefault="00C16FE8" w:rsidP="00C16FE8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6D04F3" w:rsidRPr="00741D49" w:rsidRDefault="006D04F3" w:rsidP="00741D49">
      <w:pPr>
        <w:pStyle w:val="Tekstpodstawowy"/>
        <w:rPr>
          <w:sz w:val="22"/>
          <w:szCs w:val="22"/>
        </w:rPr>
      </w:pPr>
    </w:p>
    <w:sectPr w:rsidR="006D04F3" w:rsidRPr="00741D49" w:rsidSect="006D04F3">
      <w:type w:val="continuous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F8D" w:rsidRDefault="00080F8D">
      <w:r>
        <w:separator/>
      </w:r>
    </w:p>
  </w:endnote>
  <w:endnote w:type="continuationSeparator" w:id="0">
    <w:p w:rsidR="00080F8D" w:rsidRDefault="00080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8D" w:rsidRDefault="00080F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80F8D" w:rsidRDefault="00080F8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8D" w:rsidRDefault="00080F8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5168" from="-3.85pt,8.75pt" to="455.15pt,8.75pt"/>
      </w:pict>
    </w:r>
  </w:p>
  <w:p w:rsidR="00080F8D" w:rsidRDefault="00080F8D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080F8D" w:rsidRDefault="00080F8D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1847">
      <w:rPr>
        <w:rStyle w:val="Numerstrony"/>
        <w:rFonts w:ascii="Arial" w:hAnsi="Arial" w:cs="Arial"/>
        <w:noProof/>
        <w:sz w:val="18"/>
        <w:szCs w:val="18"/>
      </w:rPr>
      <w:t>10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1847">
      <w:rPr>
        <w:rStyle w:val="Numerstrony"/>
        <w:rFonts w:ascii="Arial" w:hAnsi="Arial" w:cs="Arial"/>
        <w:noProof/>
        <w:sz w:val="18"/>
        <w:szCs w:val="18"/>
      </w:rPr>
      <w:t>13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8D" w:rsidRDefault="00080F8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80F8D" w:rsidRDefault="00080F8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01847" w:rsidRPr="00C01847">
        <w:rPr>
          <w:rStyle w:val="Numerstrony"/>
          <w:noProof/>
        </w:rPr>
        <w:t>13</w:t>
      </w:r>
    </w:fldSimple>
  </w:p>
  <w:p w:rsidR="00080F8D" w:rsidRDefault="00080F8D">
    <w:pPr>
      <w:pStyle w:val="Stopka"/>
      <w:tabs>
        <w:tab w:val="clear" w:pos="4536"/>
        <w:tab w:val="left" w:pos="6237"/>
      </w:tabs>
    </w:pPr>
  </w:p>
  <w:p w:rsidR="00080F8D" w:rsidRDefault="00080F8D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F8D" w:rsidRDefault="00080F8D">
      <w:r>
        <w:separator/>
      </w:r>
    </w:p>
  </w:footnote>
  <w:footnote w:type="continuationSeparator" w:id="0">
    <w:p w:rsidR="00080F8D" w:rsidRDefault="00080F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8D" w:rsidRDefault="00080F8D" w:rsidP="00187808">
    <w:pPr>
      <w:spacing w:line="100" w:lineRule="atLeast"/>
      <w:jc w:val="both"/>
      <w:rPr>
        <w:rFonts w:ascii="Calibri" w:hAnsi="Calibri"/>
        <w:sz w:val="22"/>
        <w:szCs w:val="22"/>
      </w:rPr>
    </w:pPr>
    <w:r w:rsidRPr="00454D8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left:0;text-align:left;margin-left:335.2pt;margin-top:.55pt;width:117.15pt;height:53.55pt;z-index:251658240;mso-wrap-distance-left:0;mso-wrap-distance-right:0" filled="t">
          <v:fill color2="black"/>
          <v:imagedata r:id="rId1" o:title=""/>
        </v:shape>
      </w:pict>
    </w:r>
    <w:r w:rsidRPr="00454D8D">
      <w:pict>
        <v:shape id="_x0000_s1036" type="#_x0000_t75" style="position:absolute;left:0;text-align:left;margin-left:10.95pt;margin-top:6.85pt;width:52.1pt;height:52.1pt;z-index:251659264;mso-wrap-distance-left:0;mso-wrap-distance-right:0" filled="t">
          <v:fill color2="black"/>
          <v:imagedata r:id="rId2" o:title=""/>
        </v:shape>
      </w:pict>
    </w:r>
    <w:r w:rsidRPr="00454D8D">
      <w:pict>
        <v:shape id="_x0000_s1037" type="#_x0000_t75" style="position:absolute;left:0;text-align:left;margin-left:295.8pt;margin-top:5.2pt;width:33.95pt;height:53.35pt;z-index:251660288;mso-wrap-distance-left:0;mso-wrap-distance-right:0" filled="t">
          <v:fill color2="black"/>
          <v:imagedata r:id="rId3" o:title=""/>
          <w10:wrap type="topAndBottom"/>
        </v:shape>
      </w:pict>
    </w:r>
    <w:r>
      <w:rPr>
        <w:rFonts w:ascii="Calibri" w:hAnsi="Calibri"/>
        <w:b/>
        <w:sz w:val="23"/>
        <w:szCs w:val="23"/>
      </w:rPr>
      <w:tab/>
    </w:r>
    <w:r>
      <w:rPr>
        <w:rFonts w:ascii="Calibri" w:hAnsi="Calibri"/>
        <w:b/>
        <w:sz w:val="23"/>
        <w:szCs w:val="23"/>
      </w:rPr>
      <w:tab/>
      <w:t>SZPITAL SPECJALISTYCZNY W CHORZOWIE</w:t>
    </w:r>
  </w:p>
  <w:p w:rsidR="00080F8D" w:rsidRPr="00BE56FD" w:rsidRDefault="00080F8D" w:rsidP="00187808">
    <w:pPr>
      <w:spacing w:line="100" w:lineRule="atLeast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 xml:space="preserve">      </w:t>
    </w:r>
    <w:r>
      <w:rPr>
        <w:rFonts w:ascii="Calibri" w:hAnsi="Calibri"/>
        <w:sz w:val="22"/>
        <w:szCs w:val="22"/>
      </w:rPr>
      <w:tab/>
    </w:r>
    <w:r>
      <w:rPr>
        <w:rFonts w:ascii="Calibri" w:hAnsi="Calibri"/>
        <w:sz w:val="22"/>
        <w:szCs w:val="22"/>
      </w:rPr>
      <w:tab/>
      <w:t>41-500 Chorzów ul. Zjednoczenia 10</w:t>
    </w:r>
  </w:p>
  <w:p w:rsidR="00080F8D" w:rsidRPr="00BE56FD" w:rsidRDefault="00080F8D" w:rsidP="00187808">
    <w:pPr>
      <w:spacing w:line="100" w:lineRule="atLeast"/>
      <w:jc w:val="both"/>
      <w:rPr>
        <w:rFonts w:ascii="Calibri" w:hAnsi="Calibri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>tel. /0-32/ 34-63-650   fax. /0-32/ 241-47-33</w:t>
    </w:r>
  </w:p>
  <w:p w:rsidR="00080F8D" w:rsidRPr="00BE56FD" w:rsidRDefault="00080F8D" w:rsidP="00187808">
    <w:pPr>
      <w:rPr>
        <w:rFonts w:ascii="Calibri" w:hAnsi="Calibri" w:cs="Arial"/>
        <w:color w:val="000000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</w:r>
    <w:r w:rsidRPr="00BE56FD">
      <w:rPr>
        <w:sz w:val="22"/>
        <w:szCs w:val="22"/>
      </w:rPr>
      <w:t>www.szpitalspecjalistycznywchorzowie.pl</w:t>
    </w:r>
    <w:r w:rsidRPr="00BE56FD">
      <w:rPr>
        <w:rFonts w:ascii="Calibri" w:hAnsi="Calibri"/>
        <w:sz w:val="22"/>
        <w:szCs w:val="22"/>
      </w:rPr>
      <w:br/>
    </w: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 xml:space="preserve">email: </w:t>
    </w:r>
    <w:hyperlink r:id="rId4" w:history="1">
      <w:r w:rsidRPr="00BE56FD">
        <w:rPr>
          <w:rStyle w:val="Hipercze"/>
          <w:rFonts w:ascii="Calibri" w:hAnsi="Calibri" w:cs="Arial"/>
          <w:color w:val="000000"/>
          <w:sz w:val="22"/>
          <w:szCs w:val="22"/>
        </w:rPr>
        <w:t>sekretariat@sswch.pl</w:t>
      </w:r>
    </w:hyperlink>
  </w:p>
  <w:p w:rsidR="00080F8D" w:rsidRDefault="00080F8D">
    <w:pPr>
      <w:pStyle w:val="Nagwek"/>
    </w:pPr>
    <w:r>
      <w:rPr>
        <w:noProof/>
      </w:rPr>
      <w:pict>
        <v:line id="_x0000_s1028" style="position:absolute;z-index:251656192" from="-3.85pt,9.15pt" to="464.15pt,9.15pt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8D" w:rsidRDefault="00080F8D">
    <w:pPr>
      <w:pStyle w:val="Nagwek"/>
    </w:pPr>
    <w:r>
      <w:rPr>
        <w:noProof/>
      </w:rPr>
      <w:pict>
        <v:line id="_x0000_s1034" style="position:absolute;z-index:251657216" from="-3.85pt,9.15pt" to="464.15pt,9.1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57B3B97"/>
    <w:multiLevelType w:val="hybridMultilevel"/>
    <w:tmpl w:val="476091B6"/>
    <w:lvl w:ilvl="0" w:tplc="5E4039F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9D519E6"/>
    <w:multiLevelType w:val="hybridMultilevel"/>
    <w:tmpl w:val="3EE2F2DC"/>
    <w:lvl w:ilvl="0" w:tplc="C8A297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C3636"/>
    <w:multiLevelType w:val="hybridMultilevel"/>
    <w:tmpl w:val="1E449C4E"/>
    <w:lvl w:ilvl="0" w:tplc="014CFE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CB105A2"/>
    <w:multiLevelType w:val="hybridMultilevel"/>
    <w:tmpl w:val="60DC6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F2303FA"/>
    <w:multiLevelType w:val="hybridMultilevel"/>
    <w:tmpl w:val="622CCE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2"/>
  </w:num>
  <w:num w:numId="5">
    <w:abstractNumId w:val="3"/>
  </w:num>
  <w:num w:numId="6">
    <w:abstractNumId w:val="6"/>
  </w:num>
  <w:num w:numId="7">
    <w:abstractNumId w:val="11"/>
  </w:num>
  <w:num w:numId="8">
    <w:abstractNumId w:val="0"/>
  </w:num>
  <w:num w:numId="9">
    <w:abstractNumId w:val="1"/>
  </w:num>
  <w:num w:numId="10">
    <w:abstractNumId w:val="5"/>
  </w:num>
  <w:num w:numId="11">
    <w:abstractNumId w:val="7"/>
  </w:num>
  <w:num w:numId="12">
    <w:abstractNumId w:val="4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mailMerge>
    <w:mainDocumentType w:val="formLetters"/>
    <w:linkToQuery/>
    <w:dataType w:val="textFile"/>
    <w:connectString w:val=""/>
    <w:query w:val="SELECT * FROM C:\przet_new\dot\nowe\pola_merge.doc"/>
    <w:odso/>
  </w:mailMerge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5F1"/>
    <w:rsid w:val="00006B17"/>
    <w:rsid w:val="0002435D"/>
    <w:rsid w:val="000514E5"/>
    <w:rsid w:val="000677D9"/>
    <w:rsid w:val="00080F8D"/>
    <w:rsid w:val="000B4874"/>
    <w:rsid w:val="00153D69"/>
    <w:rsid w:val="00176031"/>
    <w:rsid w:val="00187808"/>
    <w:rsid w:val="001A1BD6"/>
    <w:rsid w:val="0020416F"/>
    <w:rsid w:val="00232076"/>
    <w:rsid w:val="00261CA9"/>
    <w:rsid w:val="00265D80"/>
    <w:rsid w:val="00272FA2"/>
    <w:rsid w:val="0028160A"/>
    <w:rsid w:val="002C1B57"/>
    <w:rsid w:val="002C3994"/>
    <w:rsid w:val="002D0214"/>
    <w:rsid w:val="0032624B"/>
    <w:rsid w:val="00327276"/>
    <w:rsid w:val="003631F3"/>
    <w:rsid w:val="0037541F"/>
    <w:rsid w:val="003C1A96"/>
    <w:rsid w:val="00431728"/>
    <w:rsid w:val="00454D8D"/>
    <w:rsid w:val="00484147"/>
    <w:rsid w:val="004F6631"/>
    <w:rsid w:val="00516E46"/>
    <w:rsid w:val="0055109C"/>
    <w:rsid w:val="00572777"/>
    <w:rsid w:val="00574F1E"/>
    <w:rsid w:val="005E6462"/>
    <w:rsid w:val="00602A31"/>
    <w:rsid w:val="00611219"/>
    <w:rsid w:val="006742E4"/>
    <w:rsid w:val="006D04F3"/>
    <w:rsid w:val="00741D49"/>
    <w:rsid w:val="007515B8"/>
    <w:rsid w:val="008311E0"/>
    <w:rsid w:val="008321D6"/>
    <w:rsid w:val="008A38AB"/>
    <w:rsid w:val="008D06D1"/>
    <w:rsid w:val="0091706A"/>
    <w:rsid w:val="00955FCB"/>
    <w:rsid w:val="00982A74"/>
    <w:rsid w:val="009A60D6"/>
    <w:rsid w:val="009C4885"/>
    <w:rsid w:val="009C6738"/>
    <w:rsid w:val="00A43DB6"/>
    <w:rsid w:val="00A534F6"/>
    <w:rsid w:val="00A73D21"/>
    <w:rsid w:val="00AB5D5A"/>
    <w:rsid w:val="00AC3D00"/>
    <w:rsid w:val="00AC6152"/>
    <w:rsid w:val="00AE6491"/>
    <w:rsid w:val="00B13728"/>
    <w:rsid w:val="00B37744"/>
    <w:rsid w:val="00B5052A"/>
    <w:rsid w:val="00B539FC"/>
    <w:rsid w:val="00B53CED"/>
    <w:rsid w:val="00B74AF5"/>
    <w:rsid w:val="00B80083"/>
    <w:rsid w:val="00B8568A"/>
    <w:rsid w:val="00BD6204"/>
    <w:rsid w:val="00BE17BD"/>
    <w:rsid w:val="00C01847"/>
    <w:rsid w:val="00C16FE8"/>
    <w:rsid w:val="00C55073"/>
    <w:rsid w:val="00C63DF2"/>
    <w:rsid w:val="00C642C7"/>
    <w:rsid w:val="00C920D3"/>
    <w:rsid w:val="00CA36F8"/>
    <w:rsid w:val="00D11C6F"/>
    <w:rsid w:val="00D44FC6"/>
    <w:rsid w:val="00D4544D"/>
    <w:rsid w:val="00DE2B0F"/>
    <w:rsid w:val="00E54BE3"/>
    <w:rsid w:val="00E62818"/>
    <w:rsid w:val="00ED360B"/>
    <w:rsid w:val="00EE5864"/>
    <w:rsid w:val="00F65229"/>
    <w:rsid w:val="00FB5D2C"/>
    <w:rsid w:val="00FC6BBB"/>
    <w:rsid w:val="00FE415F"/>
    <w:rsid w:val="00FE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1D6"/>
  </w:style>
  <w:style w:type="paragraph" w:styleId="Nagwek1">
    <w:name w:val="heading 1"/>
    <w:basedOn w:val="Normalny"/>
    <w:next w:val="Normalny"/>
    <w:link w:val="Nagwek1Znak"/>
    <w:qFormat/>
    <w:rsid w:val="008321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321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21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8321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8321D6"/>
  </w:style>
  <w:style w:type="paragraph" w:styleId="Tekstpodstawowywcity">
    <w:name w:val="Body Text Indent"/>
    <w:basedOn w:val="Normalny"/>
    <w:semiHidden/>
    <w:rsid w:val="008321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8321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321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321D6"/>
    <w:rPr>
      <w:sz w:val="28"/>
    </w:rPr>
  </w:style>
  <w:style w:type="paragraph" w:styleId="Tekstpodstawowywcity3">
    <w:name w:val="Body Text Indent 3"/>
    <w:basedOn w:val="Normalny"/>
    <w:link w:val="Tekstpodstawowywcity3Znak"/>
    <w:rsid w:val="008321D6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rsid w:val="008321D6"/>
    <w:rPr>
      <w:color w:val="0000FF"/>
      <w:u w:val="single"/>
    </w:rPr>
  </w:style>
  <w:style w:type="paragraph" w:customStyle="1" w:styleId="Liniapozioma">
    <w:name w:val="Linia pozioma"/>
    <w:basedOn w:val="Normalny"/>
    <w:next w:val="Tekstpodstawowy"/>
    <w:rsid w:val="00187808"/>
    <w:pPr>
      <w:suppressLineNumbers/>
      <w:pBdr>
        <w:bottom w:val="double" w:sz="1" w:space="0" w:color="808080"/>
      </w:pBdr>
      <w:suppressAutoHyphens/>
      <w:spacing w:after="283"/>
    </w:pPr>
    <w:rPr>
      <w:sz w:val="12"/>
      <w:szCs w:val="12"/>
      <w:lang w:eastAsia="ar-SA"/>
    </w:rPr>
  </w:style>
  <w:style w:type="character" w:customStyle="1" w:styleId="NagwekZnak">
    <w:name w:val="Nagłówek Znak"/>
    <w:basedOn w:val="Domylnaczcionkaakapitu"/>
    <w:link w:val="Nagwek"/>
    <w:rsid w:val="00AE6491"/>
  </w:style>
  <w:style w:type="character" w:customStyle="1" w:styleId="TekstpodstawowyZnak">
    <w:name w:val="Tekst podstawowy Znak"/>
    <w:basedOn w:val="Domylnaczcionkaakapitu"/>
    <w:link w:val="Tekstpodstawowy"/>
    <w:rsid w:val="00AE6491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E6491"/>
    <w:rPr>
      <w:sz w:val="26"/>
    </w:rPr>
  </w:style>
  <w:style w:type="paragraph" w:styleId="NormalnyWeb">
    <w:name w:val="Normal (Web)"/>
    <w:basedOn w:val="Normalny"/>
    <w:uiPriority w:val="99"/>
    <w:unhideWhenUsed/>
    <w:rsid w:val="00574F1E"/>
    <w:pPr>
      <w:spacing w:before="100" w:beforeAutospacing="1" w:after="100" w:afterAutospacing="1"/>
    </w:pPr>
    <w:rPr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574F1E"/>
    <w:rPr>
      <w:rFonts w:ascii="Courier New" w:eastAsia="Times New Roman" w:hAnsi="Courier New" w:cs="Courier New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41D4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41D49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41D4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41D49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741D49"/>
    <w:rPr>
      <w:rFonts w:ascii="Arial" w:hAnsi="Arial"/>
      <w:b/>
      <w:kern w:val="28"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F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597DA2-BF3A-4AFD-86A4-547F9EF57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257</TotalTime>
  <Pages>13</Pages>
  <Words>4371</Words>
  <Characters>29989</Characters>
  <Application>Microsoft Office Word</Application>
  <DocSecurity>0</DocSecurity>
  <Lines>249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34292</CharactersWithSpaces>
  <SharedDoc>false</SharedDoc>
  <HLinks>
    <vt:vector size="6" baseType="variant">
      <vt:variant>
        <vt:i4>8323140</vt:i4>
      </vt:variant>
      <vt:variant>
        <vt:i4>0</vt:i4>
      </vt:variant>
      <vt:variant>
        <vt:i4>0</vt:i4>
      </vt:variant>
      <vt:variant>
        <vt:i4>5</vt:i4>
      </vt:variant>
      <vt:variant>
        <vt:lpwstr>mailto:sekretariat@sswch.pl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71</cp:revision>
  <cp:lastPrinted>2019-10-01T10:45:00Z</cp:lastPrinted>
  <dcterms:created xsi:type="dcterms:W3CDTF">2019-09-30T11:26:00Z</dcterms:created>
  <dcterms:modified xsi:type="dcterms:W3CDTF">2019-10-01T10:48:00Z</dcterms:modified>
</cp:coreProperties>
</file>